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sz w:val="32"/>
          <w:lang w:val="en-MY"/>
        </w:rPr>
        <w:alias w:val="Title"/>
        <w:tag w:val="Title"/>
        <w:id w:val="-158851104"/>
        <w:lock w:val="sdtLocked"/>
        <w:placeholder>
          <w:docPart w:val="98C99B0661334347BD02C34CD894CC3F"/>
        </w:placeholder>
      </w:sdtPr>
      <w:sdtEndPr>
        <w:rPr>
          <w:rFonts w:cs="Times New Roman"/>
          <w:sz w:val="28"/>
          <w:lang w:val="en-US"/>
        </w:rPr>
      </w:sdtEndPr>
      <w:sdtContent>
        <w:sdt>
          <w:sdtPr>
            <w:rPr>
              <w:rFonts w:cstheme="minorBidi"/>
              <w:sz w:val="32"/>
              <w:lang w:val="en-MY"/>
            </w:rPr>
            <w:alias w:val="Title"/>
            <w:tag w:val="Title"/>
            <w:id w:val="-375309594"/>
            <w:placeholder>
              <w:docPart w:val="084084F983E345959F2E5D3AFCE8CA57"/>
            </w:placeholder>
          </w:sdtPr>
          <w:sdtEndPr>
            <w:rPr>
              <w:rFonts w:cs="Times New Roman"/>
              <w:sz w:val="28"/>
              <w:lang w:val="en-US"/>
            </w:rPr>
          </w:sdtEndPr>
          <w:sdtContent>
            <w:p w:rsidR="004E63E5" w:rsidRDefault="001668CF" w:rsidP="001668CF">
              <w:pPr>
                <w:pStyle w:val="COVER-TITLEPAGEUNITEN"/>
              </w:pPr>
              <w:r w:rsidRPr="00BE4368">
                <w:rPr>
                  <w:sz w:val="32"/>
                </w:rPr>
                <w:t>NEW DIMENSION IN MULTIVARIATE PATTERN RE</w:t>
              </w:r>
              <w:r w:rsidR="00DC0C2F" w:rsidRPr="00BE4368">
                <w:rPr>
                  <w:sz w:val="32"/>
                </w:rPr>
                <w:t>COGNITION FOR THE APPLICATION IN</w:t>
              </w:r>
              <w:r w:rsidRPr="00BE4368">
                <w:rPr>
                  <w:sz w:val="32"/>
                </w:rPr>
                <w:t xml:space="preserve"> INDUSTRIAL PROCESS TECHNOLOGY</w:t>
              </w:r>
            </w:p>
          </w:sdtContent>
        </w:sdt>
      </w:sdtContent>
    </w:sdt>
    <w:sdt>
      <w:sdtPr>
        <w:id w:val="775839846"/>
        <w:placeholder>
          <w:docPart w:val="DefaultPlaceholder_1082065158"/>
        </w:placeholder>
      </w:sdtPr>
      <w:sdtEndPr/>
      <w:sdtContent>
        <w:p w:rsidR="009250EE" w:rsidRDefault="009250EE" w:rsidP="001668CF"/>
        <w:p w:rsidR="00633022" w:rsidRDefault="00633022" w:rsidP="001668CF"/>
        <w:p w:rsidR="00633022" w:rsidRDefault="00633022" w:rsidP="001668CF"/>
        <w:p w:rsidR="00633022" w:rsidRDefault="00633022" w:rsidP="001668CF"/>
        <w:p w:rsidR="00633022" w:rsidRDefault="00633022" w:rsidP="001668CF"/>
        <w:p w:rsidR="009250EE" w:rsidRPr="009250EE" w:rsidRDefault="005A7E26" w:rsidP="001668CF"/>
      </w:sdtContent>
    </w:sdt>
    <w:sdt>
      <w:sdtPr>
        <w:rPr>
          <w:rFonts w:cstheme="minorBidi"/>
          <w:sz w:val="22"/>
          <w:lang w:val="en-MY"/>
        </w:rPr>
        <w:id w:val="-963567093"/>
        <w:placeholder>
          <w:docPart w:val="DefaultPlaceholder_1082065158"/>
        </w:placeholder>
      </w:sdtPr>
      <w:sdtEndPr>
        <w:rPr>
          <w:rFonts w:cs="Times New Roman"/>
          <w:sz w:val="28"/>
          <w:lang w:val="en-US"/>
        </w:rPr>
      </w:sdtEndPr>
      <w:sdtContent>
        <w:sdt>
          <w:sdtPr>
            <w:alias w:val="Student Name"/>
            <w:tag w:val="Student Name"/>
            <w:id w:val="-1246259395"/>
            <w:lock w:val="sdtLocked"/>
            <w:placeholder>
              <w:docPart w:val="DefaultPlaceholder_1082065158"/>
            </w:placeholder>
          </w:sdtPr>
          <w:sdtEndPr/>
          <w:sdtContent>
            <w:p w:rsidR="009250EE" w:rsidRPr="00341964" w:rsidRDefault="008E0D78" w:rsidP="00367015">
              <w:pPr>
                <w:pStyle w:val="COVER-TITLEPAGEUNITEN"/>
              </w:pPr>
              <w:r w:rsidRPr="00BE4368">
                <w:rPr>
                  <w:sz w:val="32"/>
                  <w:szCs w:val="32"/>
                </w:rPr>
                <w:t>MOHD ZULI BIN JAAFAR</w:t>
              </w:r>
            </w:p>
          </w:sdtContent>
        </w:sdt>
      </w:sdtContent>
    </w:sdt>
    <w:sdt>
      <w:sdtPr>
        <w:id w:val="-1032109070"/>
        <w:lock w:val="sdtContentLocked"/>
        <w:placeholder>
          <w:docPart w:val="DefaultPlaceholder_1082065158"/>
        </w:placeholder>
      </w:sdtPr>
      <w:sdtEndPr/>
      <w:sdtContent>
        <w:p w:rsidR="00633022" w:rsidRDefault="00633022" w:rsidP="001668CF"/>
        <w:p w:rsidR="00633022" w:rsidRDefault="00633022" w:rsidP="001668CF"/>
        <w:p w:rsidR="000F47CE" w:rsidRDefault="000F47CE" w:rsidP="001668CF"/>
        <w:p w:rsidR="00BE4368" w:rsidRDefault="00BE4368" w:rsidP="001668CF"/>
        <w:p w:rsidR="00BE4368" w:rsidRDefault="00BE4368" w:rsidP="001668CF"/>
        <w:p w:rsidR="00BE4368" w:rsidRDefault="00BE4368" w:rsidP="001668CF"/>
        <w:p w:rsidR="00BE4368" w:rsidRDefault="00BE4368" w:rsidP="001668CF"/>
        <w:p w:rsidR="00BE4368" w:rsidRDefault="00BE4368" w:rsidP="001668CF"/>
        <w:p w:rsidR="000F47CE" w:rsidRPr="00BE4368" w:rsidRDefault="00BE4368" w:rsidP="00BE4368">
          <w:pPr>
            <w:jc w:val="center"/>
            <w:rPr>
              <w:b/>
              <w:sz w:val="32"/>
              <w:szCs w:val="32"/>
            </w:rPr>
          </w:pPr>
          <w:r w:rsidRPr="00BE4368">
            <w:rPr>
              <w:b/>
              <w:sz w:val="32"/>
              <w:szCs w:val="32"/>
            </w:rPr>
            <w:t>COLLEGE OF GRADUATE STUDIES</w:t>
          </w:r>
        </w:p>
        <w:p w:rsidR="00BE4368" w:rsidRPr="00BE4368" w:rsidRDefault="00BE4368" w:rsidP="00BE4368">
          <w:pPr>
            <w:jc w:val="center"/>
            <w:rPr>
              <w:b/>
              <w:sz w:val="32"/>
              <w:szCs w:val="32"/>
            </w:rPr>
          </w:pPr>
          <w:r w:rsidRPr="00BE4368">
            <w:rPr>
              <w:b/>
              <w:sz w:val="32"/>
              <w:szCs w:val="32"/>
            </w:rPr>
            <w:t>UNIVERSITI TENAGA NASIONAL</w:t>
          </w:r>
        </w:p>
        <w:p w:rsidR="00341964" w:rsidRPr="00341964" w:rsidRDefault="005A7E26" w:rsidP="001668CF"/>
      </w:sdtContent>
    </w:sdt>
    <w:sdt>
      <w:sdtPr>
        <w:id w:val="1841502382"/>
        <w:placeholder>
          <w:docPart w:val="CC5E42FF3323453DB9E12758CE027ABB"/>
        </w:placeholder>
      </w:sdtPr>
      <w:sdtEndPr>
        <w:rPr>
          <w:sz w:val="32"/>
          <w:szCs w:val="32"/>
        </w:rPr>
      </w:sdtEndPr>
      <w:sdtContent>
        <w:p w:rsidR="00341964" w:rsidRPr="00BE4368" w:rsidRDefault="00341964" w:rsidP="00BE4368">
          <w:pPr>
            <w:pStyle w:val="COVER-TITLEPAGEUNITEN"/>
            <w:rPr>
              <w:sz w:val="32"/>
              <w:szCs w:val="32"/>
            </w:rPr>
            <w:sectPr w:rsidR="00341964" w:rsidRPr="00BE4368" w:rsidSect="00B01427">
              <w:footerReference w:type="default" r:id="rId8"/>
              <w:pgSz w:w="11906" w:h="16838"/>
              <w:pgMar w:top="1440" w:right="1440" w:bottom="1440" w:left="1985" w:header="706" w:footer="432" w:gutter="0"/>
              <w:pgNumType w:fmt="lowerRoman" w:start="1"/>
              <w:cols w:space="708"/>
              <w:titlePg/>
              <w:docGrid w:linePitch="360"/>
            </w:sectPr>
          </w:pPr>
          <w:r w:rsidRPr="00BE4368">
            <w:rPr>
              <w:sz w:val="32"/>
              <w:szCs w:val="32"/>
            </w:rPr>
            <w:t>2017</w:t>
          </w:r>
        </w:p>
      </w:sdtContent>
    </w:sdt>
    <w:sdt>
      <w:sdtPr>
        <w:rPr>
          <w:rFonts w:cstheme="minorBidi"/>
          <w:sz w:val="32"/>
          <w:lang w:val="en-MY"/>
        </w:rPr>
        <w:alias w:val="Title"/>
        <w:tag w:val="Title"/>
        <w:id w:val="1192950045"/>
        <w:placeholder>
          <w:docPart w:val="7427CFEE13474AD187D5A2662BDCB004"/>
        </w:placeholder>
      </w:sdtPr>
      <w:sdtEndPr>
        <w:rPr>
          <w:rFonts w:cs="Times New Roman"/>
          <w:sz w:val="28"/>
          <w:lang w:val="en-US"/>
        </w:rPr>
      </w:sdtEndPr>
      <w:sdtContent>
        <w:p w:rsidR="00341964" w:rsidRPr="00940569" w:rsidRDefault="00341964" w:rsidP="00940569">
          <w:pPr>
            <w:pStyle w:val="COVER-TITLEPAGEUNITEN"/>
          </w:pPr>
          <w:r w:rsidRPr="00590DDC">
            <w:t>NEW DI</w:t>
          </w:r>
          <w:r w:rsidR="004A390B">
            <w:t xml:space="preserve">MENSION IN MULTIVARIATE PATTERN </w:t>
          </w:r>
          <w:r w:rsidRPr="00590DDC">
            <w:t>RE</w:t>
          </w:r>
          <w:r w:rsidR="00DC0C2F">
            <w:t>COGNITION FOR THE APPLICATION IN</w:t>
          </w:r>
          <w:r w:rsidRPr="00590DDC">
            <w:t xml:space="preserve"> INDUSTRIAL PROCESS TECHNOLOGY</w:t>
          </w:r>
        </w:p>
      </w:sdtContent>
    </w:sdt>
    <w:sdt>
      <w:sdtPr>
        <w:id w:val="-735625483"/>
        <w:lock w:val="sdtLocked"/>
        <w:placeholder>
          <w:docPart w:val="DefaultPlaceholder_1082065158"/>
        </w:placeholder>
      </w:sdtPr>
      <w:sdtEndPr/>
      <w:sdtContent>
        <w:p w:rsidR="00341964" w:rsidRDefault="00341964" w:rsidP="001668CF"/>
        <w:p w:rsidR="00341964" w:rsidRDefault="00341964" w:rsidP="001668CF"/>
        <w:p w:rsidR="00341964" w:rsidRDefault="00341964" w:rsidP="001668CF"/>
        <w:p w:rsidR="005D04B7" w:rsidRDefault="005D04B7" w:rsidP="001668CF"/>
        <w:p w:rsidR="005D04B7" w:rsidRDefault="005D04B7" w:rsidP="001668CF"/>
        <w:p w:rsidR="00341964" w:rsidRPr="009250EE" w:rsidRDefault="005A7E26" w:rsidP="001668CF"/>
      </w:sdtContent>
    </w:sdt>
    <w:sdt>
      <w:sdtPr>
        <w:rPr>
          <w:rFonts w:cstheme="minorBidi"/>
          <w:sz w:val="22"/>
          <w:lang w:val="en-MY"/>
        </w:rPr>
        <w:id w:val="1154107640"/>
        <w:placeholder>
          <w:docPart w:val="643678222E00486A8BB6C743FA739280"/>
        </w:placeholder>
      </w:sdtPr>
      <w:sdtEndPr>
        <w:rPr>
          <w:rFonts w:cs="Times New Roman"/>
          <w:sz w:val="28"/>
          <w:lang w:val="en-US"/>
        </w:rPr>
      </w:sdtEndPr>
      <w:sdtContent>
        <w:sdt>
          <w:sdtPr>
            <w:alias w:val="Student Name"/>
            <w:tag w:val="Student Name"/>
            <w:id w:val="-1658760385"/>
            <w:placeholder>
              <w:docPart w:val="643678222E00486A8BB6C743FA739280"/>
            </w:placeholder>
          </w:sdtPr>
          <w:sdtEndPr/>
          <w:sdtContent>
            <w:p w:rsidR="00833E1F" w:rsidRPr="00341964" w:rsidRDefault="00833E1F" w:rsidP="00367015">
              <w:pPr>
                <w:pStyle w:val="COVER-TITLEPAGEUNITEN"/>
              </w:pPr>
              <w:r>
                <w:t>MOHD ZULI BIN JAAFAR</w:t>
              </w:r>
            </w:p>
          </w:sdtContent>
        </w:sdt>
      </w:sdtContent>
    </w:sdt>
    <w:sdt>
      <w:sdtPr>
        <w:id w:val="-1840229424"/>
        <w:placeholder>
          <w:docPart w:val="DefaultPlaceholder_1082065158"/>
        </w:placeholder>
      </w:sdtPr>
      <w:sdtEndPr/>
      <w:sdtContent>
        <w:p w:rsidR="005D04B7" w:rsidRDefault="00833E1F" w:rsidP="001668CF">
          <w:r>
            <w:t xml:space="preserve"> </w:t>
          </w:r>
        </w:p>
        <w:p w:rsidR="005D04B7" w:rsidRDefault="005D04B7" w:rsidP="001668CF"/>
        <w:p w:rsidR="005D04B7" w:rsidRDefault="005D04B7" w:rsidP="001668CF"/>
        <w:p w:rsidR="005D04B7" w:rsidRDefault="005D04B7" w:rsidP="001668CF"/>
        <w:p w:rsidR="00833E1F" w:rsidRDefault="005A7E26" w:rsidP="001668CF"/>
      </w:sdtContent>
    </w:sdt>
    <w:sdt>
      <w:sdtPr>
        <w:rPr>
          <w:rFonts w:cstheme="minorBidi"/>
          <w:sz w:val="22"/>
          <w:lang w:val="en-MY"/>
        </w:rPr>
        <w:alias w:val="Type of Degree"/>
        <w:tag w:val="Type of Degree"/>
        <w:id w:val="1285927606"/>
        <w:lock w:val="sdtLocked"/>
        <w:placeholder>
          <w:docPart w:val="1FD580F416534CB3A4BB3F8DD90CECBB"/>
        </w:placeholder>
      </w:sdtPr>
      <w:sdtEndPr>
        <w:rPr>
          <w:rFonts w:cs="Times New Roman"/>
          <w:sz w:val="28"/>
          <w:lang w:val="en-US"/>
        </w:rPr>
      </w:sdtEndPr>
      <w:sdtContent>
        <w:p w:rsidR="00341964" w:rsidRPr="00590DDC" w:rsidRDefault="00341964" w:rsidP="00367015">
          <w:pPr>
            <w:pStyle w:val="COVER-TITLEPAGEUNITEN"/>
          </w:pPr>
          <w:r w:rsidRPr="00590DDC">
            <w:t xml:space="preserve">A </w:t>
          </w:r>
          <w:sdt>
            <w:sdtPr>
              <w:alias w:val="Document type"/>
              <w:tag w:val="Document type"/>
              <w:id w:val="1530451276"/>
              <w:placeholder>
                <w:docPart w:val="573B0FD921D344999253DC8C5EBD3DBA"/>
              </w:placeholder>
              <w:dropDownList>
                <w:listItem w:value="Choose an item."/>
                <w:listItem w:displayText="Thesis" w:value="Thesis"/>
                <w:listItem w:displayText="Dissertation" w:value="Dissertation"/>
                <w:listItem w:displayText="Project Report" w:value="Project Report"/>
              </w:dropDownList>
            </w:sdtPr>
            <w:sdtEndPr/>
            <w:sdtContent>
              <w:r w:rsidR="00A77FFA">
                <w:t>Thesis</w:t>
              </w:r>
            </w:sdtContent>
          </w:sdt>
          <w:r>
            <w:t xml:space="preserve"> S</w:t>
          </w:r>
          <w:r w:rsidRPr="00590DDC">
            <w:t xml:space="preserve">ubmitted </w:t>
          </w:r>
          <w:r>
            <w:t xml:space="preserve">to the College of Graduate Studies, </w:t>
          </w:r>
          <w:proofErr w:type="spellStart"/>
          <w:r>
            <w:t>Universiti</w:t>
          </w:r>
          <w:proofErr w:type="spellEnd"/>
          <w:r>
            <w:t xml:space="preserve"> Tenaga Nasional in</w:t>
          </w:r>
          <w:r w:rsidRPr="00590DDC">
            <w:t xml:space="preserve"> </w:t>
          </w:r>
          <w:sdt>
            <w:sdtPr>
              <w:alias w:val="fulfillment"/>
              <w:tag w:val="fullfillment"/>
              <w:id w:val="682476359"/>
              <w:placeholder>
                <w:docPart w:val="D8712D73A80D4292ABA41A11867D1102"/>
              </w:placeholder>
              <w:dropDownList>
                <w:listItem w:value="Choose an item."/>
                <w:listItem w:displayText="Fulfilment" w:value="Fulfilment"/>
                <w:listItem w:displayText="Partial Fulfilment" w:value="Partial Fulfilment"/>
              </w:dropDownList>
            </w:sdtPr>
            <w:sdtEndPr/>
            <w:sdtContent>
              <w:r w:rsidR="00A77FFA">
                <w:t>Fulfilment</w:t>
              </w:r>
            </w:sdtContent>
          </w:sdt>
          <w:r>
            <w:t xml:space="preserve"> of the Requirements for the D</w:t>
          </w:r>
          <w:r w:rsidRPr="00590DDC">
            <w:t>egree of</w:t>
          </w:r>
        </w:p>
        <w:p w:rsidR="00341964" w:rsidRDefault="005A7E26" w:rsidP="00367015">
          <w:pPr>
            <w:pStyle w:val="COVER-TITLEPAGEUNITEN"/>
          </w:pPr>
          <w:sdt>
            <w:sdtPr>
              <w:alias w:val="Type of degree"/>
              <w:tag w:val="Type of degree"/>
              <w:id w:val="-622998295"/>
              <w:placeholder>
                <w:docPart w:val="3027AED749ED40CF845F93AE53284374"/>
              </w:placeholder>
              <w:comboBox>
                <w:listItem w:value="Choose an item."/>
                <w:listItem w:displayText="Doctor of Philosophy" w:value="Doctor of Philosophy"/>
                <w:listItem w:displayText="Master of Electrical Engineering" w:value="Master of Electrical Engineering"/>
                <w:listItem w:displayText="Doctor of Philosophy (Engineering)" w:value="Doctor of Philosophy (Engineering)"/>
              </w:comboBox>
            </w:sdtPr>
            <w:sdtEndPr/>
            <w:sdtContent>
              <w:r w:rsidR="002B59CC">
                <w:t>Doctor of Philosophy (Engineering)</w:t>
              </w:r>
            </w:sdtContent>
          </w:sdt>
        </w:p>
      </w:sdtContent>
    </w:sdt>
    <w:sdt>
      <w:sdtPr>
        <w:id w:val="1797321902"/>
        <w:placeholder>
          <w:docPart w:val="58AB9C7E59A54AF2916BCC2743127CCA"/>
        </w:placeholder>
      </w:sdtPr>
      <w:sdtEndPr/>
      <w:sdtContent>
        <w:p w:rsidR="00590DDC" w:rsidRDefault="00772F6C" w:rsidP="00367015">
          <w:pPr>
            <w:pStyle w:val="COVER-TITLEPAGEUNITEN"/>
          </w:pPr>
          <w:r w:rsidRPr="00772F6C">
            <w:t>AUGUST</w:t>
          </w:r>
          <w:r w:rsidRPr="00341964">
            <w:t xml:space="preserve"> 2017</w:t>
          </w:r>
        </w:p>
      </w:sdtContent>
    </w:sdt>
    <w:p w:rsidR="00341964" w:rsidRDefault="00341964" w:rsidP="00590DDC"/>
    <w:p w:rsidR="004E63E5" w:rsidRDefault="004E63E5" w:rsidP="00590DDC">
      <w:pPr>
        <w:sectPr w:rsidR="004E63E5" w:rsidSect="00B01427">
          <w:pgSz w:w="11906" w:h="16838"/>
          <w:pgMar w:top="1440" w:right="1440" w:bottom="1440" w:left="1985" w:header="706" w:footer="432" w:gutter="0"/>
          <w:pgNumType w:fmt="lowerRoman" w:start="1"/>
          <w:cols w:space="708"/>
          <w:titlePg/>
          <w:docGrid w:linePitch="360"/>
        </w:sectPr>
      </w:pPr>
    </w:p>
    <w:p w:rsidR="00590DDC" w:rsidRDefault="00590DDC" w:rsidP="005F731B">
      <w:pPr>
        <w:pStyle w:val="TITLEATROMANPAGES"/>
        <w:spacing w:after="480"/>
      </w:pPr>
      <w:bookmarkStart w:id="0" w:name="_Toc510682700"/>
      <w:bookmarkStart w:id="1" w:name="_Toc22058888"/>
      <w:r>
        <w:lastRenderedPageBreak/>
        <w:t>DECLARATION</w:t>
      </w:r>
      <w:bookmarkEnd w:id="0"/>
      <w:bookmarkEnd w:id="1"/>
    </w:p>
    <w:sdt>
      <w:sdtPr>
        <w:id w:val="-550079745"/>
        <w:lock w:val="sdtContentLocked"/>
        <w:placeholder>
          <w:docPart w:val="DefaultPlaceholder_1082065158"/>
        </w:placeholder>
      </w:sdtPr>
      <w:sdtEndPr/>
      <w:sdtContent>
        <w:p w:rsidR="000A505B" w:rsidRDefault="00590DDC" w:rsidP="008C7112">
          <w:pPr>
            <w:pStyle w:val="Declaration"/>
          </w:pPr>
          <w:r>
            <w:t>I hereby declare that the thesis is my original work except for quotations and citations which</w:t>
          </w:r>
          <w:r w:rsidR="00A11AF8">
            <w:t xml:space="preserve"> </w:t>
          </w:r>
          <w:r>
            <w:t>have been duly acknowledged. I also declare that it has not been previously, and is not</w:t>
          </w:r>
          <w:r w:rsidR="00A11AF8">
            <w:t xml:space="preserve"> </w:t>
          </w:r>
          <w:r>
            <w:t>concurrently submitted for any other degree at Universiti Tenaga Nasional or at any other</w:t>
          </w:r>
          <w:r w:rsidR="00A11AF8">
            <w:t xml:space="preserve"> </w:t>
          </w:r>
          <w:r>
            <w:t>institutions. This thesis may be made available within the university library and may be</w:t>
          </w:r>
          <w:r w:rsidR="00A11AF8">
            <w:t xml:space="preserve"> </w:t>
          </w:r>
          <w:r w:rsidR="00AF6AFC">
            <w:t>photocopied</w:t>
          </w:r>
          <w:r>
            <w:t xml:space="preserve"> and loaned to other libraries for the purpose of consultation.</w:t>
          </w:r>
        </w:p>
      </w:sdtContent>
    </w:sdt>
    <w:p w:rsidR="00A11AF8" w:rsidRDefault="00A11AF8" w:rsidP="00341964">
      <w:pPr>
        <w:pStyle w:val="Declaration"/>
      </w:pPr>
    </w:p>
    <w:p w:rsidR="00341964" w:rsidRDefault="00341964" w:rsidP="00341964">
      <w:pPr>
        <w:pStyle w:val="Declaration"/>
      </w:pPr>
    </w:p>
    <w:p w:rsidR="00341964" w:rsidRDefault="00341964" w:rsidP="00341964">
      <w:pPr>
        <w:pStyle w:val="Declaration"/>
      </w:pPr>
    </w:p>
    <w:p w:rsidR="00341964" w:rsidRDefault="00341964" w:rsidP="00341964">
      <w:pPr>
        <w:pStyle w:val="Declaration"/>
      </w:pPr>
    </w:p>
    <w:p w:rsidR="00A11AF8" w:rsidRDefault="005F731B" w:rsidP="00341964">
      <w:pPr>
        <w:pStyle w:val="Declaration"/>
      </w:pPr>
      <w:r>
        <w:t>_____________</w:t>
      </w:r>
      <w:r w:rsidR="001668CF">
        <w:t>SIGN</w:t>
      </w:r>
      <w:r>
        <w:t>____________</w:t>
      </w:r>
    </w:p>
    <w:p w:rsidR="00A11AF8" w:rsidRPr="00A11AF8" w:rsidRDefault="001668CF" w:rsidP="00341964">
      <w:pPr>
        <w:pStyle w:val="Declaration"/>
        <w:rPr>
          <w:b/>
          <w:bCs/>
        </w:rPr>
      </w:pPr>
      <w:r>
        <w:rPr>
          <w:b/>
          <w:bCs/>
        </w:rPr>
        <w:t>MOHD ZULI BIN JAAFAR</w:t>
      </w:r>
    </w:p>
    <w:p w:rsidR="00A11AF8" w:rsidRDefault="00A11AF8" w:rsidP="00341964">
      <w:pPr>
        <w:pStyle w:val="Declaration"/>
      </w:pPr>
      <w:proofErr w:type="gramStart"/>
      <w:r>
        <w:t>Date :</w:t>
      </w:r>
      <w:proofErr w:type="gramEnd"/>
    </w:p>
    <w:p w:rsidR="00A11AF8" w:rsidRDefault="00A11AF8" w:rsidP="00A11AF8">
      <w:pPr>
        <w:rPr>
          <w:lang w:val="en-US"/>
        </w:rPr>
      </w:pPr>
    </w:p>
    <w:p w:rsidR="00A11AF8" w:rsidRDefault="00A11AF8" w:rsidP="00A11AF8">
      <w:pPr>
        <w:rPr>
          <w:lang w:val="en-US"/>
        </w:rPr>
      </w:pPr>
    </w:p>
    <w:p w:rsidR="00A11AF8" w:rsidRDefault="00A11AF8" w:rsidP="00C3326C">
      <w:pPr>
        <w:pStyle w:val="TITLEATROMANPAGES"/>
        <w:spacing w:after="480"/>
      </w:pPr>
      <w:bookmarkStart w:id="2" w:name="_Toc510682701"/>
      <w:bookmarkStart w:id="3" w:name="_Toc22058889"/>
      <w:r>
        <w:lastRenderedPageBreak/>
        <w:t>ABSTRACT</w:t>
      </w:r>
      <w:bookmarkEnd w:id="2"/>
      <w:bookmarkEnd w:id="3"/>
    </w:p>
    <w:sdt>
      <w:sdtPr>
        <w:rPr>
          <w:sz w:val="22"/>
          <w:lang w:val="en-MY"/>
        </w:rPr>
        <w:id w:val="1003243418"/>
        <w:placeholder>
          <w:docPart w:val="DD65805B6A3B49A4ABBCFBF892AB2B38"/>
        </w:placeholder>
      </w:sdtPr>
      <w:sdtEndPr>
        <w:rPr>
          <w:sz w:val="24"/>
          <w:lang w:val="en-US"/>
        </w:rPr>
      </w:sdtEndPr>
      <w:sdtContent>
        <w:p w:rsidR="00A11AF8" w:rsidRPr="00416C44" w:rsidRDefault="00A11AF8" w:rsidP="00416C44">
          <w:pPr>
            <w:pStyle w:val="Abstracttext"/>
          </w:pPr>
          <w:r w:rsidRPr="00416C44">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 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If you need to stop reading before you reach the end, Word remembers where you left off - even on another device.</w:t>
          </w:r>
        </w:p>
      </w:sdtContent>
    </w:sdt>
    <w:p w:rsidR="00634150" w:rsidRDefault="00093825" w:rsidP="003D34CC">
      <w:pPr>
        <w:pStyle w:val="TITLEATROMANPAGES"/>
        <w:spacing w:after="480"/>
      </w:pPr>
      <w:bookmarkStart w:id="4" w:name="_Toc510682702"/>
      <w:bookmarkStart w:id="5" w:name="_Toc22058890"/>
      <w:r w:rsidRPr="00EB5FC2">
        <w:lastRenderedPageBreak/>
        <w:t>A</w:t>
      </w:r>
      <w:r w:rsidR="00B92739" w:rsidRPr="00EB5FC2">
        <w:t>C</w:t>
      </w:r>
      <w:r w:rsidRPr="00EB5FC2">
        <w:t>KNOWLEDGMENT</w:t>
      </w:r>
      <w:bookmarkEnd w:id="4"/>
      <w:bookmarkEnd w:id="5"/>
    </w:p>
    <w:sdt>
      <w:sdtPr>
        <w:alias w:val="Acknowledgment"/>
        <w:tag w:val="Acknowledgment"/>
        <w:id w:val="742539864"/>
        <w:lock w:val="sdtLocked"/>
        <w:placeholder>
          <w:docPart w:val="DefaultPlaceholder_1082065158"/>
        </w:placeholder>
      </w:sdtPr>
      <w:sdtEndPr/>
      <w:sdtContent>
        <w:p w:rsidR="00093825" w:rsidRPr="001D3A90" w:rsidRDefault="00093825" w:rsidP="001D3A90">
          <w:pPr>
            <w:pStyle w:val="Acknowledgement"/>
          </w:pPr>
          <w:r w:rsidRPr="001D3A90">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093825" w:rsidRPr="001D3A90" w:rsidRDefault="00093825" w:rsidP="001D3A90">
          <w:pPr>
            <w:pStyle w:val="Acknowledgement"/>
          </w:pPr>
          <w:r w:rsidRPr="001D3A90">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093825" w:rsidRPr="001D3A90" w:rsidRDefault="00093825" w:rsidP="001D3A90">
          <w:pPr>
            <w:pStyle w:val="Acknowledgement"/>
          </w:pPr>
          <w:r w:rsidRPr="001D3A90">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sdtContent>
    </w:sdt>
    <w:p w:rsidR="003D34CC" w:rsidRDefault="003D34CC" w:rsidP="00093825">
      <w:pPr>
        <w:rPr>
          <w:lang w:val="en-US"/>
        </w:rPr>
      </w:pPr>
    </w:p>
    <w:p w:rsidR="003D34CC" w:rsidRDefault="003D34CC" w:rsidP="003D34CC">
      <w:pPr>
        <w:rPr>
          <w:lang w:val="en-US"/>
        </w:rPr>
      </w:pPr>
    </w:p>
    <w:p w:rsidR="00093825" w:rsidRDefault="00760B59" w:rsidP="00760B59">
      <w:pPr>
        <w:pStyle w:val="TITLEATROMANPAGES"/>
        <w:spacing w:after="480"/>
      </w:pPr>
      <w:bookmarkStart w:id="6" w:name="_Toc22058891"/>
      <w:r>
        <w:lastRenderedPageBreak/>
        <w:t>DEDICATION</w:t>
      </w:r>
      <w:bookmarkEnd w:id="6"/>
    </w:p>
    <w:p w:rsidR="00760B59" w:rsidRDefault="00760B59" w:rsidP="00587CB5">
      <w:pPr>
        <w:pStyle w:val="Dedicationtext"/>
      </w:pPr>
      <w:r>
        <w:t xml:space="preserve">On the Insert tab, the galleries include items with the overall look of your document. You can use these galleries to insert tables, headers, footers, lists, cover pages, and other document building blocks. </w:t>
      </w:r>
      <w:proofErr w:type="gramStart"/>
      <w:r>
        <w:t>look</w:t>
      </w:r>
      <w:proofErr w:type="gramEnd"/>
      <w:r>
        <w:t>.</w:t>
      </w:r>
    </w:p>
    <w:p w:rsidR="00760B59" w:rsidRDefault="00760B59" w:rsidP="00760B59">
      <w:pPr>
        <w:pStyle w:val="Dedicationtext"/>
      </w:pPr>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760B59" w:rsidRDefault="00760B59" w:rsidP="00760B59">
      <w:pPr>
        <w:pStyle w:val="Dedicationtext"/>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p w:rsidR="00760B59" w:rsidRPr="00760B59" w:rsidRDefault="00760B59" w:rsidP="00760B59">
      <w:pPr>
        <w:rPr>
          <w:lang w:val="en-US"/>
        </w:rPr>
      </w:pPr>
    </w:p>
    <w:p w:rsidR="00995C22" w:rsidRDefault="00995C22" w:rsidP="003D34CC">
      <w:pPr>
        <w:pStyle w:val="TITLEATROMANPAGES"/>
        <w:spacing w:after="480"/>
      </w:pPr>
      <w:bookmarkStart w:id="7" w:name="_Toc510682703"/>
      <w:bookmarkStart w:id="8" w:name="_Toc22058892"/>
      <w:r>
        <w:lastRenderedPageBreak/>
        <w:t>TABLE OF CONTENTS</w:t>
      </w:r>
      <w:bookmarkEnd w:id="7"/>
      <w:bookmarkEnd w:id="8"/>
    </w:p>
    <w:p w:rsidR="00995C22" w:rsidRPr="003D07CB" w:rsidRDefault="00B965E0" w:rsidP="003D34CC">
      <w:pPr>
        <w:pStyle w:val="PageTOC"/>
      </w:pPr>
      <w:r w:rsidRPr="003D07CB">
        <w:t>Page</w:t>
      </w:r>
    </w:p>
    <w:p w:rsidR="009004A2" w:rsidRDefault="001D3A90">
      <w:pPr>
        <w:pStyle w:val="TOC1"/>
        <w:rPr>
          <w:rFonts w:asciiTheme="minorHAnsi" w:hAnsiTheme="minorHAnsi"/>
          <w:b w:val="0"/>
          <w:bCs w:val="0"/>
          <w:sz w:val="22"/>
          <w:lang w:val="en-US"/>
        </w:rPr>
      </w:pPr>
      <w:r>
        <w:rPr>
          <w:lang w:val="en-US"/>
        </w:rPr>
        <w:fldChar w:fldCharType="begin"/>
      </w:r>
      <w:r>
        <w:rPr>
          <w:lang w:val="en-US"/>
        </w:rPr>
        <w:instrText xml:space="preserve"> TOC \o "1-3" \h \z \u </w:instrText>
      </w:r>
      <w:r>
        <w:rPr>
          <w:lang w:val="en-US"/>
        </w:rPr>
        <w:fldChar w:fldCharType="separate"/>
      </w:r>
      <w:hyperlink w:anchor="_Toc22058888" w:history="1">
        <w:r w:rsidR="009004A2" w:rsidRPr="00775D8D">
          <w:rPr>
            <w:rStyle w:val="Hyperlink"/>
          </w:rPr>
          <w:t>DECLARATION</w:t>
        </w:r>
        <w:r w:rsidR="009004A2">
          <w:rPr>
            <w:webHidden/>
          </w:rPr>
          <w:tab/>
        </w:r>
        <w:r w:rsidR="009004A2">
          <w:rPr>
            <w:webHidden/>
          </w:rPr>
          <w:fldChar w:fldCharType="begin"/>
        </w:r>
        <w:r w:rsidR="009004A2">
          <w:rPr>
            <w:webHidden/>
          </w:rPr>
          <w:instrText xml:space="preserve"> PAGEREF _Toc22058888 \h </w:instrText>
        </w:r>
        <w:r w:rsidR="009004A2">
          <w:rPr>
            <w:webHidden/>
          </w:rPr>
        </w:r>
        <w:r w:rsidR="009004A2">
          <w:rPr>
            <w:webHidden/>
          </w:rPr>
          <w:fldChar w:fldCharType="separate"/>
        </w:r>
        <w:r w:rsidR="009004A2">
          <w:rPr>
            <w:webHidden/>
          </w:rPr>
          <w:t>ii</w:t>
        </w:r>
        <w:r w:rsidR="009004A2">
          <w:rPr>
            <w:webHidden/>
          </w:rPr>
          <w:fldChar w:fldCharType="end"/>
        </w:r>
      </w:hyperlink>
    </w:p>
    <w:p w:rsidR="009004A2" w:rsidRDefault="009004A2">
      <w:pPr>
        <w:pStyle w:val="TOC1"/>
        <w:rPr>
          <w:rFonts w:asciiTheme="minorHAnsi" w:hAnsiTheme="minorHAnsi"/>
          <w:b w:val="0"/>
          <w:bCs w:val="0"/>
          <w:sz w:val="22"/>
          <w:lang w:val="en-US"/>
        </w:rPr>
      </w:pPr>
      <w:hyperlink w:anchor="_Toc22058889" w:history="1">
        <w:r w:rsidRPr="00775D8D">
          <w:rPr>
            <w:rStyle w:val="Hyperlink"/>
          </w:rPr>
          <w:t>ABSTRACT</w:t>
        </w:r>
        <w:r>
          <w:rPr>
            <w:webHidden/>
          </w:rPr>
          <w:tab/>
        </w:r>
        <w:r>
          <w:rPr>
            <w:webHidden/>
          </w:rPr>
          <w:fldChar w:fldCharType="begin"/>
        </w:r>
        <w:r>
          <w:rPr>
            <w:webHidden/>
          </w:rPr>
          <w:instrText xml:space="preserve"> PAGEREF _Toc22058889 \h </w:instrText>
        </w:r>
        <w:r>
          <w:rPr>
            <w:webHidden/>
          </w:rPr>
        </w:r>
        <w:r>
          <w:rPr>
            <w:webHidden/>
          </w:rPr>
          <w:fldChar w:fldCharType="separate"/>
        </w:r>
        <w:r>
          <w:rPr>
            <w:webHidden/>
          </w:rPr>
          <w:t>iii</w:t>
        </w:r>
        <w:r>
          <w:rPr>
            <w:webHidden/>
          </w:rPr>
          <w:fldChar w:fldCharType="end"/>
        </w:r>
      </w:hyperlink>
    </w:p>
    <w:p w:rsidR="009004A2" w:rsidRDefault="009004A2">
      <w:pPr>
        <w:pStyle w:val="TOC1"/>
        <w:rPr>
          <w:rFonts w:asciiTheme="minorHAnsi" w:hAnsiTheme="minorHAnsi"/>
          <w:b w:val="0"/>
          <w:bCs w:val="0"/>
          <w:sz w:val="22"/>
          <w:lang w:val="en-US"/>
        </w:rPr>
      </w:pPr>
      <w:hyperlink w:anchor="_Toc22058890" w:history="1">
        <w:r w:rsidRPr="00775D8D">
          <w:rPr>
            <w:rStyle w:val="Hyperlink"/>
          </w:rPr>
          <w:t>ACKNOWLEDGMENT</w:t>
        </w:r>
        <w:r>
          <w:rPr>
            <w:webHidden/>
          </w:rPr>
          <w:tab/>
        </w:r>
        <w:r>
          <w:rPr>
            <w:webHidden/>
          </w:rPr>
          <w:fldChar w:fldCharType="begin"/>
        </w:r>
        <w:r>
          <w:rPr>
            <w:webHidden/>
          </w:rPr>
          <w:instrText xml:space="preserve"> PAGEREF _Toc22058890 \h </w:instrText>
        </w:r>
        <w:r>
          <w:rPr>
            <w:webHidden/>
          </w:rPr>
        </w:r>
        <w:r>
          <w:rPr>
            <w:webHidden/>
          </w:rPr>
          <w:fldChar w:fldCharType="separate"/>
        </w:r>
        <w:r>
          <w:rPr>
            <w:webHidden/>
          </w:rPr>
          <w:t>iv</w:t>
        </w:r>
        <w:r>
          <w:rPr>
            <w:webHidden/>
          </w:rPr>
          <w:fldChar w:fldCharType="end"/>
        </w:r>
      </w:hyperlink>
    </w:p>
    <w:p w:rsidR="009004A2" w:rsidRDefault="009004A2">
      <w:pPr>
        <w:pStyle w:val="TOC1"/>
        <w:rPr>
          <w:rFonts w:asciiTheme="minorHAnsi" w:hAnsiTheme="minorHAnsi"/>
          <w:b w:val="0"/>
          <w:bCs w:val="0"/>
          <w:sz w:val="22"/>
          <w:lang w:val="en-US"/>
        </w:rPr>
      </w:pPr>
      <w:hyperlink w:anchor="_Toc22058891" w:history="1">
        <w:r w:rsidRPr="00775D8D">
          <w:rPr>
            <w:rStyle w:val="Hyperlink"/>
          </w:rPr>
          <w:t>DEDICATION</w:t>
        </w:r>
        <w:r>
          <w:rPr>
            <w:webHidden/>
          </w:rPr>
          <w:tab/>
        </w:r>
        <w:r>
          <w:rPr>
            <w:webHidden/>
          </w:rPr>
          <w:fldChar w:fldCharType="begin"/>
        </w:r>
        <w:r>
          <w:rPr>
            <w:webHidden/>
          </w:rPr>
          <w:instrText xml:space="preserve"> PAGEREF _Toc22058891 \h </w:instrText>
        </w:r>
        <w:r>
          <w:rPr>
            <w:webHidden/>
          </w:rPr>
        </w:r>
        <w:r>
          <w:rPr>
            <w:webHidden/>
          </w:rPr>
          <w:fldChar w:fldCharType="separate"/>
        </w:r>
        <w:r>
          <w:rPr>
            <w:webHidden/>
          </w:rPr>
          <w:t>v</w:t>
        </w:r>
        <w:r>
          <w:rPr>
            <w:webHidden/>
          </w:rPr>
          <w:fldChar w:fldCharType="end"/>
        </w:r>
      </w:hyperlink>
    </w:p>
    <w:p w:rsidR="009004A2" w:rsidRDefault="009004A2">
      <w:pPr>
        <w:pStyle w:val="TOC1"/>
        <w:rPr>
          <w:rFonts w:asciiTheme="minorHAnsi" w:hAnsiTheme="minorHAnsi"/>
          <w:b w:val="0"/>
          <w:bCs w:val="0"/>
          <w:sz w:val="22"/>
          <w:lang w:val="en-US"/>
        </w:rPr>
      </w:pPr>
      <w:hyperlink w:anchor="_Toc22058892" w:history="1">
        <w:r w:rsidRPr="00775D8D">
          <w:rPr>
            <w:rStyle w:val="Hyperlink"/>
          </w:rPr>
          <w:t>TABLE OF CONTENTS</w:t>
        </w:r>
        <w:r>
          <w:rPr>
            <w:webHidden/>
          </w:rPr>
          <w:tab/>
        </w:r>
        <w:r>
          <w:rPr>
            <w:webHidden/>
          </w:rPr>
          <w:fldChar w:fldCharType="begin"/>
        </w:r>
        <w:r>
          <w:rPr>
            <w:webHidden/>
          </w:rPr>
          <w:instrText xml:space="preserve"> PAGEREF _Toc22058892 \h </w:instrText>
        </w:r>
        <w:r>
          <w:rPr>
            <w:webHidden/>
          </w:rPr>
        </w:r>
        <w:r>
          <w:rPr>
            <w:webHidden/>
          </w:rPr>
          <w:fldChar w:fldCharType="separate"/>
        </w:r>
        <w:r>
          <w:rPr>
            <w:webHidden/>
          </w:rPr>
          <w:t>vi</w:t>
        </w:r>
        <w:r>
          <w:rPr>
            <w:webHidden/>
          </w:rPr>
          <w:fldChar w:fldCharType="end"/>
        </w:r>
      </w:hyperlink>
    </w:p>
    <w:p w:rsidR="009004A2" w:rsidRDefault="009004A2">
      <w:pPr>
        <w:pStyle w:val="TOC1"/>
        <w:rPr>
          <w:rFonts w:asciiTheme="minorHAnsi" w:hAnsiTheme="minorHAnsi"/>
          <w:b w:val="0"/>
          <w:bCs w:val="0"/>
          <w:sz w:val="22"/>
          <w:lang w:val="en-US"/>
        </w:rPr>
      </w:pPr>
      <w:hyperlink w:anchor="_Toc22058893" w:history="1">
        <w:r w:rsidRPr="00775D8D">
          <w:rPr>
            <w:rStyle w:val="Hyperlink"/>
          </w:rPr>
          <w:t>LIST OF TABLES</w:t>
        </w:r>
        <w:r>
          <w:rPr>
            <w:webHidden/>
          </w:rPr>
          <w:tab/>
        </w:r>
        <w:r>
          <w:rPr>
            <w:webHidden/>
          </w:rPr>
          <w:fldChar w:fldCharType="begin"/>
        </w:r>
        <w:r>
          <w:rPr>
            <w:webHidden/>
          </w:rPr>
          <w:instrText xml:space="preserve"> PAGEREF _Toc22058893 \h </w:instrText>
        </w:r>
        <w:r>
          <w:rPr>
            <w:webHidden/>
          </w:rPr>
        </w:r>
        <w:r>
          <w:rPr>
            <w:webHidden/>
          </w:rPr>
          <w:fldChar w:fldCharType="separate"/>
        </w:r>
        <w:r>
          <w:rPr>
            <w:webHidden/>
          </w:rPr>
          <w:t>ix</w:t>
        </w:r>
        <w:r>
          <w:rPr>
            <w:webHidden/>
          </w:rPr>
          <w:fldChar w:fldCharType="end"/>
        </w:r>
      </w:hyperlink>
    </w:p>
    <w:p w:rsidR="009004A2" w:rsidRDefault="009004A2">
      <w:pPr>
        <w:pStyle w:val="TOC1"/>
        <w:rPr>
          <w:rFonts w:asciiTheme="minorHAnsi" w:hAnsiTheme="minorHAnsi"/>
          <w:b w:val="0"/>
          <w:bCs w:val="0"/>
          <w:sz w:val="22"/>
          <w:lang w:val="en-US"/>
        </w:rPr>
      </w:pPr>
      <w:hyperlink w:anchor="_Toc22058894" w:history="1">
        <w:r w:rsidRPr="00775D8D">
          <w:rPr>
            <w:rStyle w:val="Hyperlink"/>
          </w:rPr>
          <w:t>LIST OF FIGURES</w:t>
        </w:r>
        <w:r>
          <w:rPr>
            <w:webHidden/>
          </w:rPr>
          <w:tab/>
        </w:r>
        <w:r>
          <w:rPr>
            <w:webHidden/>
          </w:rPr>
          <w:fldChar w:fldCharType="begin"/>
        </w:r>
        <w:r>
          <w:rPr>
            <w:webHidden/>
          </w:rPr>
          <w:instrText xml:space="preserve"> PAGEREF _Toc22058894 \h </w:instrText>
        </w:r>
        <w:r>
          <w:rPr>
            <w:webHidden/>
          </w:rPr>
        </w:r>
        <w:r>
          <w:rPr>
            <w:webHidden/>
          </w:rPr>
          <w:fldChar w:fldCharType="separate"/>
        </w:r>
        <w:r>
          <w:rPr>
            <w:webHidden/>
          </w:rPr>
          <w:t>x</w:t>
        </w:r>
        <w:r>
          <w:rPr>
            <w:webHidden/>
          </w:rPr>
          <w:fldChar w:fldCharType="end"/>
        </w:r>
      </w:hyperlink>
    </w:p>
    <w:p w:rsidR="009004A2" w:rsidRDefault="009004A2">
      <w:pPr>
        <w:pStyle w:val="TOC1"/>
        <w:rPr>
          <w:rFonts w:asciiTheme="minorHAnsi" w:hAnsiTheme="minorHAnsi"/>
          <w:b w:val="0"/>
          <w:bCs w:val="0"/>
          <w:sz w:val="22"/>
          <w:lang w:val="en-US"/>
        </w:rPr>
      </w:pPr>
      <w:hyperlink w:anchor="_Toc22058895" w:history="1">
        <w:r w:rsidRPr="00775D8D">
          <w:rPr>
            <w:rStyle w:val="Hyperlink"/>
          </w:rPr>
          <w:t>LIST OF SYMBOLS</w:t>
        </w:r>
        <w:r>
          <w:rPr>
            <w:webHidden/>
          </w:rPr>
          <w:tab/>
        </w:r>
        <w:r>
          <w:rPr>
            <w:webHidden/>
          </w:rPr>
          <w:fldChar w:fldCharType="begin"/>
        </w:r>
        <w:r>
          <w:rPr>
            <w:webHidden/>
          </w:rPr>
          <w:instrText xml:space="preserve"> PAGEREF _Toc22058895 \h </w:instrText>
        </w:r>
        <w:r>
          <w:rPr>
            <w:webHidden/>
          </w:rPr>
        </w:r>
        <w:r>
          <w:rPr>
            <w:webHidden/>
          </w:rPr>
          <w:fldChar w:fldCharType="separate"/>
        </w:r>
        <w:r>
          <w:rPr>
            <w:webHidden/>
          </w:rPr>
          <w:t>xi</w:t>
        </w:r>
        <w:r>
          <w:rPr>
            <w:webHidden/>
          </w:rPr>
          <w:fldChar w:fldCharType="end"/>
        </w:r>
      </w:hyperlink>
    </w:p>
    <w:p w:rsidR="009004A2" w:rsidRDefault="009004A2">
      <w:pPr>
        <w:pStyle w:val="TOC1"/>
        <w:rPr>
          <w:rFonts w:asciiTheme="minorHAnsi" w:hAnsiTheme="minorHAnsi"/>
          <w:b w:val="0"/>
          <w:bCs w:val="0"/>
          <w:sz w:val="22"/>
          <w:lang w:val="en-US"/>
        </w:rPr>
      </w:pPr>
      <w:hyperlink w:anchor="_Toc22058896" w:history="1">
        <w:r w:rsidRPr="00775D8D">
          <w:rPr>
            <w:rStyle w:val="Hyperlink"/>
          </w:rPr>
          <w:t>LIST OF ABBREVIATIONS</w:t>
        </w:r>
        <w:r>
          <w:rPr>
            <w:webHidden/>
          </w:rPr>
          <w:tab/>
        </w:r>
        <w:r>
          <w:rPr>
            <w:webHidden/>
          </w:rPr>
          <w:fldChar w:fldCharType="begin"/>
        </w:r>
        <w:r>
          <w:rPr>
            <w:webHidden/>
          </w:rPr>
          <w:instrText xml:space="preserve"> PAGEREF _Toc22058896 \h </w:instrText>
        </w:r>
        <w:r>
          <w:rPr>
            <w:webHidden/>
          </w:rPr>
        </w:r>
        <w:r>
          <w:rPr>
            <w:webHidden/>
          </w:rPr>
          <w:fldChar w:fldCharType="separate"/>
        </w:r>
        <w:r>
          <w:rPr>
            <w:webHidden/>
          </w:rPr>
          <w:t>xii</w:t>
        </w:r>
        <w:r>
          <w:rPr>
            <w:webHidden/>
          </w:rPr>
          <w:fldChar w:fldCharType="end"/>
        </w:r>
      </w:hyperlink>
    </w:p>
    <w:p w:rsidR="009004A2" w:rsidRDefault="009004A2">
      <w:pPr>
        <w:pStyle w:val="TOC1"/>
        <w:rPr>
          <w:rFonts w:asciiTheme="minorHAnsi" w:hAnsiTheme="minorHAnsi"/>
          <w:b w:val="0"/>
          <w:bCs w:val="0"/>
          <w:sz w:val="22"/>
          <w:lang w:val="en-US"/>
        </w:rPr>
      </w:pPr>
      <w:hyperlink w:anchor="_Toc22058897" w:history="1">
        <w:r w:rsidRPr="00775D8D">
          <w:rPr>
            <w:rStyle w:val="Hyperlink"/>
          </w:rPr>
          <w:t>LIST OF GLOSSARIES</w:t>
        </w:r>
        <w:r>
          <w:rPr>
            <w:webHidden/>
          </w:rPr>
          <w:tab/>
        </w:r>
        <w:r>
          <w:rPr>
            <w:webHidden/>
          </w:rPr>
          <w:fldChar w:fldCharType="begin"/>
        </w:r>
        <w:r>
          <w:rPr>
            <w:webHidden/>
          </w:rPr>
          <w:instrText xml:space="preserve"> PAGEREF _Toc22058897 \h </w:instrText>
        </w:r>
        <w:r>
          <w:rPr>
            <w:webHidden/>
          </w:rPr>
        </w:r>
        <w:r>
          <w:rPr>
            <w:webHidden/>
          </w:rPr>
          <w:fldChar w:fldCharType="separate"/>
        </w:r>
        <w:r>
          <w:rPr>
            <w:webHidden/>
          </w:rPr>
          <w:t>xiii</w:t>
        </w:r>
        <w:r>
          <w:rPr>
            <w:webHidden/>
          </w:rPr>
          <w:fldChar w:fldCharType="end"/>
        </w:r>
      </w:hyperlink>
    </w:p>
    <w:p w:rsidR="009004A2" w:rsidRDefault="009004A2">
      <w:pPr>
        <w:pStyle w:val="TOC1"/>
        <w:rPr>
          <w:rFonts w:asciiTheme="minorHAnsi" w:hAnsiTheme="minorHAnsi"/>
          <w:b w:val="0"/>
          <w:bCs w:val="0"/>
          <w:sz w:val="22"/>
          <w:lang w:val="en-US"/>
        </w:rPr>
      </w:pPr>
      <w:hyperlink w:anchor="_Toc22058898" w:history="1">
        <w:r w:rsidRPr="00775D8D">
          <w:rPr>
            <w:rStyle w:val="Hyperlink"/>
          </w:rPr>
          <w:t>LIST OF PUBLICATIONS</w:t>
        </w:r>
        <w:r>
          <w:rPr>
            <w:webHidden/>
          </w:rPr>
          <w:tab/>
        </w:r>
        <w:r>
          <w:rPr>
            <w:webHidden/>
          </w:rPr>
          <w:fldChar w:fldCharType="begin"/>
        </w:r>
        <w:r>
          <w:rPr>
            <w:webHidden/>
          </w:rPr>
          <w:instrText xml:space="preserve"> PAGEREF _Toc22058898 \h </w:instrText>
        </w:r>
        <w:r>
          <w:rPr>
            <w:webHidden/>
          </w:rPr>
        </w:r>
        <w:r>
          <w:rPr>
            <w:webHidden/>
          </w:rPr>
          <w:fldChar w:fldCharType="separate"/>
        </w:r>
        <w:r>
          <w:rPr>
            <w:webHidden/>
          </w:rPr>
          <w:t>xiv</w:t>
        </w:r>
        <w:r>
          <w:rPr>
            <w:webHidden/>
          </w:rPr>
          <w:fldChar w:fldCharType="end"/>
        </w:r>
      </w:hyperlink>
    </w:p>
    <w:p w:rsidR="009004A2" w:rsidRDefault="009004A2">
      <w:pPr>
        <w:pStyle w:val="TOC1"/>
        <w:tabs>
          <w:tab w:val="left" w:pos="2234"/>
        </w:tabs>
        <w:rPr>
          <w:rFonts w:asciiTheme="minorHAnsi" w:hAnsiTheme="minorHAnsi"/>
          <w:b w:val="0"/>
          <w:bCs w:val="0"/>
          <w:sz w:val="22"/>
          <w:lang w:val="en-US"/>
        </w:rPr>
      </w:pPr>
      <w:hyperlink w:anchor="_Toc22058899" w:history="1">
        <w:r w:rsidRPr="00775D8D">
          <w:rPr>
            <w:rStyle w:val="Hyperlink"/>
          </w:rPr>
          <w:t>CHAPTER 1</w:t>
        </w:r>
        <w:r>
          <w:rPr>
            <w:rFonts w:asciiTheme="minorHAnsi" w:hAnsiTheme="minorHAnsi"/>
            <w:b w:val="0"/>
            <w:bCs w:val="0"/>
            <w:sz w:val="22"/>
            <w:lang w:val="en-US"/>
          </w:rPr>
          <w:tab/>
        </w:r>
        <w:r w:rsidRPr="00775D8D">
          <w:rPr>
            <w:rStyle w:val="Hyperlink"/>
          </w:rPr>
          <w:t>INTRODUCTION</w:t>
        </w:r>
        <w:r>
          <w:rPr>
            <w:webHidden/>
          </w:rPr>
          <w:tab/>
        </w:r>
        <w:r>
          <w:rPr>
            <w:webHidden/>
          </w:rPr>
          <w:fldChar w:fldCharType="begin"/>
        </w:r>
        <w:r>
          <w:rPr>
            <w:webHidden/>
          </w:rPr>
          <w:instrText xml:space="preserve"> PAGEREF _Toc22058899 \h </w:instrText>
        </w:r>
        <w:r>
          <w:rPr>
            <w:webHidden/>
          </w:rPr>
        </w:r>
        <w:r>
          <w:rPr>
            <w:webHidden/>
          </w:rPr>
          <w:fldChar w:fldCharType="separate"/>
        </w:r>
        <w:r>
          <w:rPr>
            <w:webHidden/>
          </w:rPr>
          <w:t>1</w:t>
        </w:r>
        <w:r>
          <w:rPr>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00" w:history="1">
        <w:r w:rsidRPr="00775D8D">
          <w:rPr>
            <w:rStyle w:val="Hyperlink"/>
            <w:noProof/>
          </w:rPr>
          <w:t>1.1</w:t>
        </w:r>
        <w:r>
          <w:rPr>
            <w:rFonts w:asciiTheme="minorHAnsi" w:hAnsiTheme="minorHAnsi" w:cstheme="minorBidi"/>
            <w:bCs w:val="0"/>
            <w:noProof/>
            <w:sz w:val="22"/>
            <w:szCs w:val="22"/>
            <w:lang w:val="en-US"/>
          </w:rPr>
          <w:tab/>
        </w:r>
        <w:r w:rsidRPr="00775D8D">
          <w:rPr>
            <w:rStyle w:val="Hyperlink"/>
            <w:noProof/>
          </w:rPr>
          <w:t>UNITEN Thesis Template2</w:t>
        </w:r>
        <w:r>
          <w:rPr>
            <w:noProof/>
            <w:webHidden/>
          </w:rPr>
          <w:tab/>
        </w:r>
        <w:r>
          <w:rPr>
            <w:noProof/>
            <w:webHidden/>
          </w:rPr>
          <w:fldChar w:fldCharType="begin"/>
        </w:r>
        <w:r>
          <w:rPr>
            <w:noProof/>
            <w:webHidden/>
          </w:rPr>
          <w:instrText xml:space="preserve"> PAGEREF _Toc22058900 \h </w:instrText>
        </w:r>
        <w:r>
          <w:rPr>
            <w:noProof/>
            <w:webHidden/>
          </w:rPr>
        </w:r>
        <w:r>
          <w:rPr>
            <w:noProof/>
            <w:webHidden/>
          </w:rPr>
          <w:fldChar w:fldCharType="separate"/>
        </w:r>
        <w:r>
          <w:rPr>
            <w:noProof/>
            <w:webHidden/>
          </w:rPr>
          <w:t>1</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01" w:history="1">
        <w:r w:rsidRPr="00775D8D">
          <w:rPr>
            <w:rStyle w:val="Hyperlink"/>
            <w:noProof/>
          </w:rPr>
          <w:t>1.2</w:t>
        </w:r>
        <w:r>
          <w:rPr>
            <w:rFonts w:asciiTheme="minorHAnsi" w:hAnsiTheme="minorHAnsi" w:cstheme="minorBidi"/>
            <w:bCs w:val="0"/>
            <w:noProof/>
            <w:sz w:val="22"/>
            <w:szCs w:val="22"/>
            <w:lang w:val="en-US"/>
          </w:rPr>
          <w:tab/>
        </w:r>
        <w:r w:rsidRPr="00775D8D">
          <w:rPr>
            <w:rStyle w:val="Hyperlink"/>
            <w:noProof/>
          </w:rPr>
          <w:t>MZJ Formatting Method</w:t>
        </w:r>
        <w:r>
          <w:rPr>
            <w:noProof/>
            <w:webHidden/>
          </w:rPr>
          <w:tab/>
        </w:r>
        <w:r>
          <w:rPr>
            <w:noProof/>
            <w:webHidden/>
          </w:rPr>
          <w:fldChar w:fldCharType="begin"/>
        </w:r>
        <w:r>
          <w:rPr>
            <w:noProof/>
            <w:webHidden/>
          </w:rPr>
          <w:instrText xml:space="preserve"> PAGEREF _Toc22058901 \h </w:instrText>
        </w:r>
        <w:r>
          <w:rPr>
            <w:noProof/>
            <w:webHidden/>
          </w:rPr>
        </w:r>
        <w:r>
          <w:rPr>
            <w:noProof/>
            <w:webHidden/>
          </w:rPr>
          <w:fldChar w:fldCharType="separate"/>
        </w:r>
        <w:r>
          <w:rPr>
            <w:noProof/>
            <w:webHidden/>
          </w:rPr>
          <w:t>1</w:t>
        </w:r>
        <w:r>
          <w:rPr>
            <w:noProof/>
            <w:webHidden/>
          </w:rPr>
          <w:fldChar w:fldCharType="end"/>
        </w:r>
      </w:hyperlink>
    </w:p>
    <w:p w:rsidR="009004A2" w:rsidRDefault="009004A2">
      <w:pPr>
        <w:pStyle w:val="TOC3"/>
        <w:rPr>
          <w:rFonts w:asciiTheme="minorHAnsi" w:hAnsiTheme="minorHAnsi"/>
          <w:noProof/>
          <w:lang w:val="en-US"/>
        </w:rPr>
      </w:pPr>
      <w:hyperlink w:anchor="_Toc22058902" w:history="1">
        <w:r w:rsidRPr="00775D8D">
          <w:rPr>
            <w:rStyle w:val="Hyperlink"/>
            <w:noProof/>
          </w:rPr>
          <w:t>1.2.1</w:t>
        </w:r>
        <w:r>
          <w:rPr>
            <w:rFonts w:asciiTheme="minorHAnsi" w:hAnsiTheme="minorHAnsi"/>
            <w:noProof/>
            <w:lang w:val="en-US"/>
          </w:rPr>
          <w:tab/>
        </w:r>
        <w:r w:rsidRPr="00775D8D">
          <w:rPr>
            <w:rStyle w:val="Hyperlink"/>
            <w:noProof/>
          </w:rPr>
          <w:t>Developer Tab</w:t>
        </w:r>
        <w:r>
          <w:rPr>
            <w:noProof/>
            <w:webHidden/>
          </w:rPr>
          <w:tab/>
        </w:r>
        <w:r>
          <w:rPr>
            <w:noProof/>
            <w:webHidden/>
          </w:rPr>
          <w:fldChar w:fldCharType="begin"/>
        </w:r>
        <w:r>
          <w:rPr>
            <w:noProof/>
            <w:webHidden/>
          </w:rPr>
          <w:instrText xml:space="preserve"> PAGEREF _Toc22058902 \h </w:instrText>
        </w:r>
        <w:r>
          <w:rPr>
            <w:noProof/>
            <w:webHidden/>
          </w:rPr>
        </w:r>
        <w:r>
          <w:rPr>
            <w:noProof/>
            <w:webHidden/>
          </w:rPr>
          <w:fldChar w:fldCharType="separate"/>
        </w:r>
        <w:r>
          <w:rPr>
            <w:noProof/>
            <w:webHidden/>
          </w:rPr>
          <w:t>1</w:t>
        </w:r>
        <w:r>
          <w:rPr>
            <w:noProof/>
            <w:webHidden/>
          </w:rPr>
          <w:fldChar w:fldCharType="end"/>
        </w:r>
      </w:hyperlink>
    </w:p>
    <w:p w:rsidR="009004A2" w:rsidRDefault="009004A2">
      <w:pPr>
        <w:pStyle w:val="TOC3"/>
        <w:rPr>
          <w:rFonts w:asciiTheme="minorHAnsi" w:hAnsiTheme="minorHAnsi"/>
          <w:noProof/>
          <w:lang w:val="en-US"/>
        </w:rPr>
      </w:pPr>
      <w:hyperlink w:anchor="_Toc22058903" w:history="1">
        <w:r w:rsidRPr="00775D8D">
          <w:rPr>
            <w:rStyle w:val="Hyperlink"/>
            <w:noProof/>
          </w:rPr>
          <w:t>1.2.2</w:t>
        </w:r>
        <w:r>
          <w:rPr>
            <w:rFonts w:asciiTheme="minorHAnsi" w:hAnsiTheme="minorHAnsi"/>
            <w:noProof/>
            <w:lang w:val="en-US"/>
          </w:rPr>
          <w:tab/>
        </w:r>
        <w:r w:rsidRPr="00775D8D">
          <w:rPr>
            <w:rStyle w:val="Hyperlink"/>
            <w:noProof/>
          </w:rPr>
          <w:t>Navigation Pane</w:t>
        </w:r>
        <w:r>
          <w:rPr>
            <w:noProof/>
            <w:webHidden/>
          </w:rPr>
          <w:tab/>
        </w:r>
        <w:r>
          <w:rPr>
            <w:noProof/>
            <w:webHidden/>
          </w:rPr>
          <w:fldChar w:fldCharType="begin"/>
        </w:r>
        <w:r>
          <w:rPr>
            <w:noProof/>
            <w:webHidden/>
          </w:rPr>
          <w:instrText xml:space="preserve"> PAGEREF _Toc22058903 \h </w:instrText>
        </w:r>
        <w:r>
          <w:rPr>
            <w:noProof/>
            <w:webHidden/>
          </w:rPr>
        </w:r>
        <w:r>
          <w:rPr>
            <w:noProof/>
            <w:webHidden/>
          </w:rPr>
          <w:fldChar w:fldCharType="separate"/>
        </w:r>
        <w:r>
          <w:rPr>
            <w:noProof/>
            <w:webHidden/>
          </w:rPr>
          <w:t>2</w:t>
        </w:r>
        <w:r>
          <w:rPr>
            <w:noProof/>
            <w:webHidden/>
          </w:rPr>
          <w:fldChar w:fldCharType="end"/>
        </w:r>
      </w:hyperlink>
    </w:p>
    <w:p w:rsidR="009004A2" w:rsidRDefault="009004A2">
      <w:pPr>
        <w:pStyle w:val="TOC3"/>
        <w:rPr>
          <w:rFonts w:asciiTheme="minorHAnsi" w:hAnsiTheme="minorHAnsi"/>
          <w:noProof/>
          <w:lang w:val="en-US"/>
        </w:rPr>
      </w:pPr>
      <w:hyperlink w:anchor="_Toc22058904" w:history="1">
        <w:r w:rsidRPr="00775D8D">
          <w:rPr>
            <w:rStyle w:val="Hyperlink"/>
            <w:noProof/>
          </w:rPr>
          <w:t>1.2.3</w:t>
        </w:r>
        <w:r>
          <w:rPr>
            <w:rFonts w:asciiTheme="minorHAnsi" w:hAnsiTheme="minorHAnsi"/>
            <w:noProof/>
            <w:lang w:val="en-US"/>
          </w:rPr>
          <w:tab/>
        </w:r>
        <w:r w:rsidRPr="00775D8D">
          <w:rPr>
            <w:rStyle w:val="Hyperlink"/>
            <w:noProof/>
          </w:rPr>
          <w:t>Styles Pane</w:t>
        </w:r>
        <w:r>
          <w:rPr>
            <w:noProof/>
            <w:webHidden/>
          </w:rPr>
          <w:tab/>
        </w:r>
        <w:r>
          <w:rPr>
            <w:noProof/>
            <w:webHidden/>
          </w:rPr>
          <w:fldChar w:fldCharType="begin"/>
        </w:r>
        <w:r>
          <w:rPr>
            <w:noProof/>
            <w:webHidden/>
          </w:rPr>
          <w:instrText xml:space="preserve"> PAGEREF _Toc22058904 \h </w:instrText>
        </w:r>
        <w:r>
          <w:rPr>
            <w:noProof/>
            <w:webHidden/>
          </w:rPr>
        </w:r>
        <w:r>
          <w:rPr>
            <w:noProof/>
            <w:webHidden/>
          </w:rPr>
          <w:fldChar w:fldCharType="separate"/>
        </w:r>
        <w:r>
          <w:rPr>
            <w:noProof/>
            <w:webHidden/>
          </w:rPr>
          <w:t>2</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05" w:history="1">
        <w:r w:rsidRPr="00775D8D">
          <w:rPr>
            <w:rStyle w:val="Hyperlink"/>
            <w:noProof/>
          </w:rPr>
          <w:t>1.3</w:t>
        </w:r>
        <w:r>
          <w:rPr>
            <w:rFonts w:asciiTheme="minorHAnsi" w:hAnsiTheme="minorHAnsi" w:cstheme="minorBidi"/>
            <w:bCs w:val="0"/>
            <w:noProof/>
            <w:sz w:val="22"/>
            <w:szCs w:val="22"/>
            <w:lang w:val="en-US"/>
          </w:rPr>
          <w:tab/>
        </w:r>
        <w:r w:rsidRPr="00775D8D">
          <w:rPr>
            <w:rStyle w:val="Hyperlink"/>
            <w:noProof/>
          </w:rPr>
          <w:t>Video provides a powerful way to help you prove your point.</w:t>
        </w:r>
        <w:r>
          <w:rPr>
            <w:noProof/>
            <w:webHidden/>
          </w:rPr>
          <w:tab/>
        </w:r>
        <w:r>
          <w:rPr>
            <w:noProof/>
            <w:webHidden/>
          </w:rPr>
          <w:fldChar w:fldCharType="begin"/>
        </w:r>
        <w:r>
          <w:rPr>
            <w:noProof/>
            <w:webHidden/>
          </w:rPr>
          <w:instrText xml:space="preserve"> PAGEREF _Toc22058905 \h </w:instrText>
        </w:r>
        <w:r>
          <w:rPr>
            <w:noProof/>
            <w:webHidden/>
          </w:rPr>
        </w:r>
        <w:r>
          <w:rPr>
            <w:noProof/>
            <w:webHidden/>
          </w:rPr>
          <w:fldChar w:fldCharType="separate"/>
        </w:r>
        <w:r>
          <w:rPr>
            <w:noProof/>
            <w:webHidden/>
          </w:rPr>
          <w:t>6</w:t>
        </w:r>
        <w:r>
          <w:rPr>
            <w:noProof/>
            <w:webHidden/>
          </w:rPr>
          <w:fldChar w:fldCharType="end"/>
        </w:r>
      </w:hyperlink>
    </w:p>
    <w:p w:rsidR="009004A2" w:rsidRDefault="009004A2">
      <w:pPr>
        <w:pStyle w:val="TOC3"/>
        <w:rPr>
          <w:rFonts w:asciiTheme="minorHAnsi" w:hAnsiTheme="minorHAnsi"/>
          <w:noProof/>
          <w:lang w:val="en-US"/>
        </w:rPr>
      </w:pPr>
      <w:hyperlink w:anchor="_Toc22058906" w:history="1">
        <w:r w:rsidRPr="00775D8D">
          <w:rPr>
            <w:rStyle w:val="Hyperlink"/>
            <w:noProof/>
          </w:rPr>
          <w:t>1.3.1</w:t>
        </w:r>
        <w:r>
          <w:rPr>
            <w:rFonts w:asciiTheme="minorHAnsi" w:hAnsiTheme="minorHAnsi"/>
            <w:noProof/>
            <w:lang w:val="en-US"/>
          </w:rPr>
          <w:tab/>
        </w:r>
        <w:r w:rsidRPr="00775D8D">
          <w:rPr>
            <w:rStyle w:val="Hyperlink"/>
            <w:noProof/>
          </w:rPr>
          <w:t>When you click Online Video, you can paste in the embed code for the video you want to add.</w:t>
        </w:r>
        <w:r>
          <w:rPr>
            <w:noProof/>
            <w:webHidden/>
          </w:rPr>
          <w:tab/>
        </w:r>
        <w:r>
          <w:rPr>
            <w:noProof/>
            <w:webHidden/>
          </w:rPr>
          <w:fldChar w:fldCharType="begin"/>
        </w:r>
        <w:r>
          <w:rPr>
            <w:noProof/>
            <w:webHidden/>
          </w:rPr>
          <w:instrText xml:space="preserve"> PAGEREF _Toc22058906 \h </w:instrText>
        </w:r>
        <w:r>
          <w:rPr>
            <w:noProof/>
            <w:webHidden/>
          </w:rPr>
        </w:r>
        <w:r>
          <w:rPr>
            <w:noProof/>
            <w:webHidden/>
          </w:rPr>
          <w:fldChar w:fldCharType="separate"/>
        </w:r>
        <w:r>
          <w:rPr>
            <w:noProof/>
            <w:webHidden/>
          </w:rPr>
          <w:t>6</w:t>
        </w:r>
        <w:r>
          <w:rPr>
            <w:noProof/>
            <w:webHidden/>
          </w:rPr>
          <w:fldChar w:fldCharType="end"/>
        </w:r>
      </w:hyperlink>
    </w:p>
    <w:p w:rsidR="009004A2" w:rsidRDefault="009004A2">
      <w:pPr>
        <w:pStyle w:val="TOC3"/>
        <w:rPr>
          <w:rFonts w:asciiTheme="minorHAnsi" w:hAnsiTheme="minorHAnsi"/>
          <w:noProof/>
          <w:lang w:val="en-US"/>
        </w:rPr>
      </w:pPr>
      <w:hyperlink w:anchor="_Toc22058907" w:history="1">
        <w:r w:rsidRPr="00775D8D">
          <w:rPr>
            <w:rStyle w:val="Hyperlink"/>
            <w:noProof/>
          </w:rPr>
          <w:t>1.3.2</w:t>
        </w:r>
        <w:r>
          <w:rPr>
            <w:rFonts w:asciiTheme="minorHAnsi" w:hAnsiTheme="minorHAnsi"/>
            <w:noProof/>
            <w:lang w:val="en-US"/>
          </w:rPr>
          <w:tab/>
        </w:r>
        <w:r w:rsidRPr="00775D8D">
          <w:rPr>
            <w:rStyle w:val="Hyperlink"/>
            <w:noProof/>
          </w:rPr>
          <w:t>To make your document look professionally produced, Word provides header, footer, cover page, and text box designs that complement each other.</w:t>
        </w:r>
        <w:r>
          <w:rPr>
            <w:noProof/>
            <w:webHidden/>
          </w:rPr>
          <w:tab/>
        </w:r>
        <w:r>
          <w:rPr>
            <w:noProof/>
            <w:webHidden/>
          </w:rPr>
          <w:fldChar w:fldCharType="begin"/>
        </w:r>
        <w:r>
          <w:rPr>
            <w:noProof/>
            <w:webHidden/>
          </w:rPr>
          <w:instrText xml:space="preserve"> PAGEREF _Toc22058907 \h </w:instrText>
        </w:r>
        <w:r>
          <w:rPr>
            <w:noProof/>
            <w:webHidden/>
          </w:rPr>
        </w:r>
        <w:r>
          <w:rPr>
            <w:noProof/>
            <w:webHidden/>
          </w:rPr>
          <w:fldChar w:fldCharType="separate"/>
        </w:r>
        <w:r>
          <w:rPr>
            <w:noProof/>
            <w:webHidden/>
          </w:rPr>
          <w:t>7</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08" w:history="1">
        <w:r w:rsidRPr="00775D8D">
          <w:rPr>
            <w:rStyle w:val="Hyperlink"/>
            <w:noProof/>
          </w:rPr>
          <w:t>1.4</w:t>
        </w:r>
        <w:r>
          <w:rPr>
            <w:rFonts w:asciiTheme="minorHAnsi" w:hAnsiTheme="minorHAnsi" w:cstheme="minorBidi"/>
            <w:bCs w:val="0"/>
            <w:noProof/>
            <w:sz w:val="22"/>
            <w:szCs w:val="22"/>
            <w:lang w:val="en-US"/>
          </w:rPr>
          <w:tab/>
        </w:r>
        <w:r w:rsidRPr="00775D8D">
          <w:rPr>
            <w:rStyle w:val="Hyperlink"/>
            <w:noProof/>
          </w:rPr>
          <w:t>Caption for Tables</w:t>
        </w:r>
        <w:r>
          <w:rPr>
            <w:noProof/>
            <w:webHidden/>
          </w:rPr>
          <w:tab/>
        </w:r>
        <w:r>
          <w:rPr>
            <w:noProof/>
            <w:webHidden/>
          </w:rPr>
          <w:fldChar w:fldCharType="begin"/>
        </w:r>
        <w:r>
          <w:rPr>
            <w:noProof/>
            <w:webHidden/>
          </w:rPr>
          <w:instrText xml:space="preserve"> PAGEREF _Toc22058908 \h </w:instrText>
        </w:r>
        <w:r>
          <w:rPr>
            <w:noProof/>
            <w:webHidden/>
          </w:rPr>
        </w:r>
        <w:r>
          <w:rPr>
            <w:noProof/>
            <w:webHidden/>
          </w:rPr>
          <w:fldChar w:fldCharType="separate"/>
        </w:r>
        <w:r>
          <w:rPr>
            <w:noProof/>
            <w:webHidden/>
          </w:rPr>
          <w:t>8</w:t>
        </w:r>
        <w:r>
          <w:rPr>
            <w:noProof/>
            <w:webHidden/>
          </w:rPr>
          <w:fldChar w:fldCharType="end"/>
        </w:r>
      </w:hyperlink>
    </w:p>
    <w:p w:rsidR="009004A2" w:rsidRDefault="009004A2">
      <w:pPr>
        <w:pStyle w:val="TOC1"/>
        <w:tabs>
          <w:tab w:val="left" w:pos="2234"/>
        </w:tabs>
        <w:rPr>
          <w:rFonts w:asciiTheme="minorHAnsi" w:hAnsiTheme="minorHAnsi"/>
          <w:b w:val="0"/>
          <w:bCs w:val="0"/>
          <w:sz w:val="22"/>
          <w:lang w:val="en-US"/>
        </w:rPr>
      </w:pPr>
      <w:hyperlink w:anchor="_Toc22058909" w:history="1">
        <w:r w:rsidRPr="00775D8D">
          <w:rPr>
            <w:rStyle w:val="Hyperlink"/>
          </w:rPr>
          <w:t>CHAPTER 2</w:t>
        </w:r>
        <w:r>
          <w:rPr>
            <w:rFonts w:asciiTheme="minorHAnsi" w:hAnsiTheme="minorHAnsi"/>
            <w:b w:val="0"/>
            <w:bCs w:val="0"/>
            <w:sz w:val="22"/>
            <w:lang w:val="en-US"/>
          </w:rPr>
          <w:tab/>
        </w:r>
        <w:r w:rsidRPr="00775D8D">
          <w:rPr>
            <w:rStyle w:val="Hyperlink"/>
          </w:rPr>
          <w:t>LITERATURE REVIEW</w:t>
        </w:r>
        <w:r>
          <w:rPr>
            <w:webHidden/>
          </w:rPr>
          <w:tab/>
        </w:r>
        <w:r>
          <w:rPr>
            <w:webHidden/>
          </w:rPr>
          <w:fldChar w:fldCharType="begin"/>
        </w:r>
        <w:r>
          <w:rPr>
            <w:webHidden/>
          </w:rPr>
          <w:instrText xml:space="preserve"> PAGEREF _Toc22058909 \h </w:instrText>
        </w:r>
        <w:r>
          <w:rPr>
            <w:webHidden/>
          </w:rPr>
        </w:r>
        <w:r>
          <w:rPr>
            <w:webHidden/>
          </w:rPr>
          <w:fldChar w:fldCharType="separate"/>
        </w:r>
        <w:r>
          <w:rPr>
            <w:webHidden/>
          </w:rPr>
          <w:t>12</w:t>
        </w:r>
        <w:r>
          <w:rPr>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0" w:history="1">
        <w:r w:rsidRPr="00775D8D">
          <w:rPr>
            <w:rStyle w:val="Hyperlink"/>
            <w:noProof/>
          </w:rPr>
          <w:t>2.1</w:t>
        </w:r>
        <w:r>
          <w:rPr>
            <w:rFonts w:asciiTheme="minorHAnsi" w:hAnsiTheme="minorHAnsi" w:cstheme="minorBidi"/>
            <w:bCs w:val="0"/>
            <w:noProof/>
            <w:sz w:val="22"/>
            <w:szCs w:val="22"/>
            <w:lang w:val="en-US"/>
          </w:rPr>
          <w:tab/>
        </w:r>
        <w:r w:rsidRPr="00775D8D">
          <w:rPr>
            <w:rStyle w:val="Hyperlink"/>
            <w:noProof/>
          </w:rPr>
          <w:t>Heading 1</w:t>
        </w:r>
        <w:r>
          <w:rPr>
            <w:noProof/>
            <w:webHidden/>
          </w:rPr>
          <w:tab/>
        </w:r>
        <w:r>
          <w:rPr>
            <w:noProof/>
            <w:webHidden/>
          </w:rPr>
          <w:fldChar w:fldCharType="begin"/>
        </w:r>
        <w:r>
          <w:rPr>
            <w:noProof/>
            <w:webHidden/>
          </w:rPr>
          <w:instrText xml:space="preserve"> PAGEREF _Toc22058910 \h </w:instrText>
        </w:r>
        <w:r>
          <w:rPr>
            <w:noProof/>
            <w:webHidden/>
          </w:rPr>
        </w:r>
        <w:r>
          <w:rPr>
            <w:noProof/>
            <w:webHidden/>
          </w:rPr>
          <w:fldChar w:fldCharType="separate"/>
        </w:r>
        <w:r>
          <w:rPr>
            <w:noProof/>
            <w:webHidden/>
          </w:rPr>
          <w:t>12</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1" w:history="1">
        <w:r w:rsidRPr="00775D8D">
          <w:rPr>
            <w:rStyle w:val="Hyperlink"/>
            <w:noProof/>
          </w:rPr>
          <w:t>2.2</w:t>
        </w:r>
        <w:r>
          <w:rPr>
            <w:rFonts w:asciiTheme="minorHAnsi" w:hAnsiTheme="minorHAnsi" w:cstheme="minorBidi"/>
            <w:bCs w:val="0"/>
            <w:noProof/>
            <w:sz w:val="22"/>
            <w:szCs w:val="22"/>
            <w:lang w:val="en-US"/>
          </w:rPr>
          <w:tab/>
        </w:r>
        <w:r w:rsidRPr="00775D8D">
          <w:rPr>
            <w:rStyle w:val="Hyperlink"/>
            <w:noProof/>
          </w:rPr>
          <w:t>Heading 2</w:t>
        </w:r>
        <w:r>
          <w:rPr>
            <w:noProof/>
            <w:webHidden/>
          </w:rPr>
          <w:tab/>
        </w:r>
        <w:r>
          <w:rPr>
            <w:noProof/>
            <w:webHidden/>
          </w:rPr>
          <w:fldChar w:fldCharType="begin"/>
        </w:r>
        <w:r>
          <w:rPr>
            <w:noProof/>
            <w:webHidden/>
          </w:rPr>
          <w:instrText xml:space="preserve"> PAGEREF _Toc22058911 \h </w:instrText>
        </w:r>
        <w:r>
          <w:rPr>
            <w:noProof/>
            <w:webHidden/>
          </w:rPr>
        </w:r>
        <w:r>
          <w:rPr>
            <w:noProof/>
            <w:webHidden/>
          </w:rPr>
          <w:fldChar w:fldCharType="separate"/>
        </w:r>
        <w:r>
          <w:rPr>
            <w:noProof/>
            <w:webHidden/>
          </w:rPr>
          <w:t>12</w:t>
        </w:r>
        <w:r>
          <w:rPr>
            <w:noProof/>
            <w:webHidden/>
          </w:rPr>
          <w:fldChar w:fldCharType="end"/>
        </w:r>
      </w:hyperlink>
    </w:p>
    <w:p w:rsidR="009004A2" w:rsidRDefault="009004A2">
      <w:pPr>
        <w:pStyle w:val="TOC3"/>
        <w:rPr>
          <w:rFonts w:asciiTheme="minorHAnsi" w:hAnsiTheme="minorHAnsi"/>
          <w:noProof/>
          <w:lang w:val="en-US"/>
        </w:rPr>
      </w:pPr>
      <w:hyperlink w:anchor="_Toc22058912" w:history="1">
        <w:r w:rsidRPr="00775D8D">
          <w:rPr>
            <w:rStyle w:val="Hyperlink"/>
            <w:noProof/>
          </w:rPr>
          <w:t>2.2.1</w:t>
        </w:r>
        <w:r>
          <w:rPr>
            <w:rFonts w:asciiTheme="minorHAnsi" w:hAnsiTheme="minorHAnsi"/>
            <w:noProof/>
            <w:lang w:val="en-US"/>
          </w:rPr>
          <w:tab/>
        </w:r>
        <w:r w:rsidRPr="00775D8D">
          <w:rPr>
            <w:rStyle w:val="Hyperlink"/>
            <w:noProof/>
          </w:rPr>
          <w:t>Heading 3</w:t>
        </w:r>
        <w:r>
          <w:rPr>
            <w:noProof/>
            <w:webHidden/>
          </w:rPr>
          <w:tab/>
        </w:r>
        <w:r>
          <w:rPr>
            <w:noProof/>
            <w:webHidden/>
          </w:rPr>
          <w:fldChar w:fldCharType="begin"/>
        </w:r>
        <w:r>
          <w:rPr>
            <w:noProof/>
            <w:webHidden/>
          </w:rPr>
          <w:instrText xml:space="preserve"> PAGEREF _Toc22058912 \h </w:instrText>
        </w:r>
        <w:r>
          <w:rPr>
            <w:noProof/>
            <w:webHidden/>
          </w:rPr>
        </w:r>
        <w:r>
          <w:rPr>
            <w:noProof/>
            <w:webHidden/>
          </w:rPr>
          <w:fldChar w:fldCharType="separate"/>
        </w:r>
        <w:r>
          <w:rPr>
            <w:noProof/>
            <w:webHidden/>
          </w:rPr>
          <w:t>12</w:t>
        </w:r>
        <w:r>
          <w:rPr>
            <w:noProof/>
            <w:webHidden/>
          </w:rPr>
          <w:fldChar w:fldCharType="end"/>
        </w:r>
      </w:hyperlink>
    </w:p>
    <w:p w:rsidR="009004A2" w:rsidRDefault="009004A2">
      <w:pPr>
        <w:pStyle w:val="TOC3"/>
        <w:rPr>
          <w:rFonts w:asciiTheme="minorHAnsi" w:hAnsiTheme="minorHAnsi"/>
          <w:noProof/>
          <w:lang w:val="en-US"/>
        </w:rPr>
      </w:pPr>
      <w:hyperlink w:anchor="_Toc22058913" w:history="1">
        <w:r w:rsidRPr="00775D8D">
          <w:rPr>
            <w:rStyle w:val="Hyperlink"/>
            <w:noProof/>
          </w:rPr>
          <w:t>2.2.2</w:t>
        </w:r>
        <w:r>
          <w:rPr>
            <w:rFonts w:asciiTheme="minorHAnsi" w:hAnsiTheme="minorHAnsi"/>
            <w:noProof/>
            <w:lang w:val="en-US"/>
          </w:rPr>
          <w:tab/>
        </w:r>
        <w:r w:rsidRPr="00775D8D">
          <w:rPr>
            <w:rStyle w:val="Hyperlink"/>
            <w:noProof/>
          </w:rPr>
          <w:t>Heading 3a</w:t>
        </w:r>
        <w:r>
          <w:rPr>
            <w:noProof/>
            <w:webHidden/>
          </w:rPr>
          <w:tab/>
        </w:r>
        <w:r>
          <w:rPr>
            <w:noProof/>
            <w:webHidden/>
          </w:rPr>
          <w:fldChar w:fldCharType="begin"/>
        </w:r>
        <w:r>
          <w:rPr>
            <w:noProof/>
            <w:webHidden/>
          </w:rPr>
          <w:instrText xml:space="preserve"> PAGEREF _Toc22058913 \h </w:instrText>
        </w:r>
        <w:r>
          <w:rPr>
            <w:noProof/>
            <w:webHidden/>
          </w:rPr>
        </w:r>
        <w:r>
          <w:rPr>
            <w:noProof/>
            <w:webHidden/>
          </w:rPr>
          <w:fldChar w:fldCharType="separate"/>
        </w:r>
        <w:r>
          <w:rPr>
            <w:noProof/>
            <w:webHidden/>
          </w:rPr>
          <w:t>12</w:t>
        </w:r>
        <w:r>
          <w:rPr>
            <w:noProof/>
            <w:webHidden/>
          </w:rPr>
          <w:fldChar w:fldCharType="end"/>
        </w:r>
      </w:hyperlink>
    </w:p>
    <w:p w:rsidR="009004A2" w:rsidRDefault="009004A2">
      <w:pPr>
        <w:pStyle w:val="TOC3"/>
        <w:rPr>
          <w:rFonts w:asciiTheme="minorHAnsi" w:hAnsiTheme="minorHAnsi"/>
          <w:noProof/>
          <w:lang w:val="en-US"/>
        </w:rPr>
      </w:pPr>
      <w:hyperlink w:anchor="_Toc22058914" w:history="1">
        <w:r w:rsidRPr="00775D8D">
          <w:rPr>
            <w:rStyle w:val="Hyperlink"/>
            <w:noProof/>
          </w:rPr>
          <w:t>2.2.3</w:t>
        </w:r>
        <w:r>
          <w:rPr>
            <w:rFonts w:asciiTheme="minorHAnsi" w:hAnsiTheme="minorHAnsi"/>
            <w:noProof/>
            <w:lang w:val="en-US"/>
          </w:rPr>
          <w:tab/>
        </w:r>
        <w:r w:rsidRPr="00775D8D">
          <w:rPr>
            <w:rStyle w:val="Hyperlink"/>
            <w:noProof/>
          </w:rPr>
          <w:t>Heading 3b</w:t>
        </w:r>
        <w:r>
          <w:rPr>
            <w:noProof/>
            <w:webHidden/>
          </w:rPr>
          <w:tab/>
        </w:r>
        <w:r>
          <w:rPr>
            <w:noProof/>
            <w:webHidden/>
          </w:rPr>
          <w:fldChar w:fldCharType="begin"/>
        </w:r>
        <w:r>
          <w:rPr>
            <w:noProof/>
            <w:webHidden/>
          </w:rPr>
          <w:instrText xml:space="preserve"> PAGEREF _Toc22058914 \h </w:instrText>
        </w:r>
        <w:r>
          <w:rPr>
            <w:noProof/>
            <w:webHidden/>
          </w:rPr>
        </w:r>
        <w:r>
          <w:rPr>
            <w:noProof/>
            <w:webHidden/>
          </w:rPr>
          <w:fldChar w:fldCharType="separate"/>
        </w:r>
        <w:r>
          <w:rPr>
            <w:noProof/>
            <w:webHidden/>
          </w:rPr>
          <w:t>14</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5" w:history="1">
        <w:r w:rsidRPr="00775D8D">
          <w:rPr>
            <w:rStyle w:val="Hyperlink"/>
            <w:noProof/>
          </w:rPr>
          <w:t>2.3</w:t>
        </w:r>
        <w:r>
          <w:rPr>
            <w:rFonts w:asciiTheme="minorHAnsi" w:hAnsiTheme="minorHAnsi" w:cstheme="minorBidi"/>
            <w:bCs w:val="0"/>
            <w:noProof/>
            <w:sz w:val="22"/>
            <w:szCs w:val="22"/>
            <w:lang w:val="en-US"/>
          </w:rPr>
          <w:tab/>
        </w:r>
        <w:r w:rsidRPr="00775D8D">
          <w:rPr>
            <w:rStyle w:val="Hyperlink"/>
            <w:noProof/>
          </w:rPr>
          <w:t>Other important styles</w:t>
        </w:r>
        <w:r>
          <w:rPr>
            <w:noProof/>
            <w:webHidden/>
          </w:rPr>
          <w:tab/>
        </w:r>
        <w:r>
          <w:rPr>
            <w:noProof/>
            <w:webHidden/>
          </w:rPr>
          <w:fldChar w:fldCharType="begin"/>
        </w:r>
        <w:r>
          <w:rPr>
            <w:noProof/>
            <w:webHidden/>
          </w:rPr>
          <w:instrText xml:space="preserve"> PAGEREF _Toc22058915 \h </w:instrText>
        </w:r>
        <w:r>
          <w:rPr>
            <w:noProof/>
            <w:webHidden/>
          </w:rPr>
        </w:r>
        <w:r>
          <w:rPr>
            <w:noProof/>
            <w:webHidden/>
          </w:rPr>
          <w:fldChar w:fldCharType="separate"/>
        </w:r>
        <w:r>
          <w:rPr>
            <w:noProof/>
            <w:webHidden/>
          </w:rPr>
          <w:t>14</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6" w:history="1">
        <w:r w:rsidRPr="00775D8D">
          <w:rPr>
            <w:rStyle w:val="Hyperlink"/>
            <w:noProof/>
          </w:rPr>
          <w:t>2.4</w:t>
        </w:r>
        <w:r>
          <w:rPr>
            <w:rFonts w:asciiTheme="minorHAnsi" w:hAnsiTheme="minorHAnsi" w:cstheme="minorBidi"/>
            <w:bCs w:val="0"/>
            <w:noProof/>
            <w:sz w:val="22"/>
            <w:szCs w:val="22"/>
            <w:lang w:val="en-US"/>
          </w:rPr>
          <w:tab/>
        </w:r>
        <w:r w:rsidRPr="00775D8D">
          <w:rPr>
            <w:rStyle w:val="Hyperlink"/>
            <w:noProof/>
          </w:rPr>
          <w:t>Equations</w:t>
        </w:r>
        <w:r>
          <w:rPr>
            <w:noProof/>
            <w:webHidden/>
          </w:rPr>
          <w:tab/>
        </w:r>
        <w:r>
          <w:rPr>
            <w:noProof/>
            <w:webHidden/>
          </w:rPr>
          <w:fldChar w:fldCharType="begin"/>
        </w:r>
        <w:r>
          <w:rPr>
            <w:noProof/>
            <w:webHidden/>
          </w:rPr>
          <w:instrText xml:space="preserve"> PAGEREF _Toc22058916 \h </w:instrText>
        </w:r>
        <w:r>
          <w:rPr>
            <w:noProof/>
            <w:webHidden/>
          </w:rPr>
        </w:r>
        <w:r>
          <w:rPr>
            <w:noProof/>
            <w:webHidden/>
          </w:rPr>
          <w:fldChar w:fldCharType="separate"/>
        </w:r>
        <w:r>
          <w:rPr>
            <w:noProof/>
            <w:webHidden/>
          </w:rPr>
          <w:t>17</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7" w:history="1">
        <w:r w:rsidRPr="00775D8D">
          <w:rPr>
            <w:rStyle w:val="Hyperlink"/>
            <w:noProof/>
          </w:rPr>
          <w:t>2.5</w:t>
        </w:r>
        <w:r>
          <w:rPr>
            <w:rFonts w:asciiTheme="minorHAnsi" w:hAnsiTheme="minorHAnsi" w:cstheme="minorBidi"/>
            <w:bCs w:val="0"/>
            <w:noProof/>
            <w:sz w:val="22"/>
            <w:szCs w:val="22"/>
            <w:lang w:val="en-US"/>
          </w:rPr>
          <w:tab/>
        </w:r>
        <w:r w:rsidRPr="00775D8D">
          <w:rPr>
            <w:rStyle w:val="Hyperlink"/>
            <w:noProof/>
          </w:rPr>
          <w:t>Quote</w:t>
        </w:r>
        <w:r>
          <w:rPr>
            <w:noProof/>
            <w:webHidden/>
          </w:rPr>
          <w:tab/>
        </w:r>
        <w:r>
          <w:rPr>
            <w:noProof/>
            <w:webHidden/>
          </w:rPr>
          <w:fldChar w:fldCharType="begin"/>
        </w:r>
        <w:r>
          <w:rPr>
            <w:noProof/>
            <w:webHidden/>
          </w:rPr>
          <w:instrText xml:space="preserve"> PAGEREF _Toc22058917 \h </w:instrText>
        </w:r>
        <w:r>
          <w:rPr>
            <w:noProof/>
            <w:webHidden/>
          </w:rPr>
        </w:r>
        <w:r>
          <w:rPr>
            <w:noProof/>
            <w:webHidden/>
          </w:rPr>
          <w:fldChar w:fldCharType="separate"/>
        </w:r>
        <w:r>
          <w:rPr>
            <w:noProof/>
            <w:webHidden/>
          </w:rPr>
          <w:t>17</w:t>
        </w:r>
        <w:r>
          <w:rPr>
            <w:noProof/>
            <w:webHidden/>
          </w:rPr>
          <w:fldChar w:fldCharType="end"/>
        </w:r>
      </w:hyperlink>
    </w:p>
    <w:p w:rsidR="009004A2" w:rsidRDefault="009004A2">
      <w:pPr>
        <w:pStyle w:val="TOC1"/>
        <w:tabs>
          <w:tab w:val="left" w:pos="2234"/>
        </w:tabs>
        <w:rPr>
          <w:rFonts w:asciiTheme="minorHAnsi" w:hAnsiTheme="minorHAnsi"/>
          <w:b w:val="0"/>
          <w:bCs w:val="0"/>
          <w:sz w:val="22"/>
          <w:lang w:val="en-US"/>
        </w:rPr>
      </w:pPr>
      <w:hyperlink w:anchor="_Toc22058918" w:history="1">
        <w:r w:rsidRPr="00775D8D">
          <w:rPr>
            <w:rStyle w:val="Hyperlink"/>
          </w:rPr>
          <w:t>CHAPTER 3</w:t>
        </w:r>
        <w:r>
          <w:rPr>
            <w:rFonts w:asciiTheme="minorHAnsi" w:hAnsiTheme="minorHAnsi"/>
            <w:b w:val="0"/>
            <w:bCs w:val="0"/>
            <w:sz w:val="22"/>
            <w:lang w:val="en-US"/>
          </w:rPr>
          <w:tab/>
        </w:r>
        <w:r w:rsidRPr="00775D8D">
          <w:rPr>
            <w:rStyle w:val="Hyperlink"/>
          </w:rPr>
          <w:t>MATERIALS AND METHODOLOGY</w:t>
        </w:r>
        <w:r>
          <w:rPr>
            <w:webHidden/>
          </w:rPr>
          <w:tab/>
        </w:r>
        <w:r>
          <w:rPr>
            <w:webHidden/>
          </w:rPr>
          <w:fldChar w:fldCharType="begin"/>
        </w:r>
        <w:r>
          <w:rPr>
            <w:webHidden/>
          </w:rPr>
          <w:instrText xml:space="preserve"> PAGEREF _Toc22058918 \h </w:instrText>
        </w:r>
        <w:r>
          <w:rPr>
            <w:webHidden/>
          </w:rPr>
        </w:r>
        <w:r>
          <w:rPr>
            <w:webHidden/>
          </w:rPr>
          <w:fldChar w:fldCharType="separate"/>
        </w:r>
        <w:r>
          <w:rPr>
            <w:webHidden/>
          </w:rPr>
          <w:t>19</w:t>
        </w:r>
        <w:r>
          <w:rPr>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19" w:history="1">
        <w:r w:rsidRPr="00775D8D">
          <w:rPr>
            <w:rStyle w:val="Hyperlink"/>
            <w:noProof/>
          </w:rPr>
          <w:t>3.1</w:t>
        </w:r>
        <w:r>
          <w:rPr>
            <w:rFonts w:asciiTheme="minorHAnsi" w:hAnsiTheme="minorHAnsi" w:cstheme="minorBidi"/>
            <w:bCs w:val="0"/>
            <w:noProof/>
            <w:sz w:val="22"/>
            <w:szCs w:val="22"/>
            <w:lang w:val="en-US"/>
          </w:rPr>
          <w:tab/>
        </w:r>
        <w:r w:rsidRPr="00775D8D">
          <w:rPr>
            <w:rStyle w:val="Hyperlink"/>
            <w:noProof/>
          </w:rPr>
          <w:t>Introduction</w:t>
        </w:r>
        <w:r>
          <w:rPr>
            <w:noProof/>
            <w:webHidden/>
          </w:rPr>
          <w:tab/>
        </w:r>
        <w:r>
          <w:rPr>
            <w:noProof/>
            <w:webHidden/>
          </w:rPr>
          <w:fldChar w:fldCharType="begin"/>
        </w:r>
        <w:r>
          <w:rPr>
            <w:noProof/>
            <w:webHidden/>
          </w:rPr>
          <w:instrText xml:space="preserve"> PAGEREF _Toc22058919 \h </w:instrText>
        </w:r>
        <w:r>
          <w:rPr>
            <w:noProof/>
            <w:webHidden/>
          </w:rPr>
        </w:r>
        <w:r>
          <w:rPr>
            <w:noProof/>
            <w:webHidden/>
          </w:rPr>
          <w:fldChar w:fldCharType="separate"/>
        </w:r>
        <w:r>
          <w:rPr>
            <w:noProof/>
            <w:webHidden/>
          </w:rPr>
          <w:t>19</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0" w:history="1">
        <w:r w:rsidRPr="00775D8D">
          <w:rPr>
            <w:rStyle w:val="Hyperlink"/>
            <w:noProof/>
          </w:rPr>
          <w:t>3.2</w:t>
        </w:r>
        <w:r>
          <w:rPr>
            <w:rFonts w:asciiTheme="minorHAnsi" w:hAnsiTheme="minorHAnsi" w:cstheme="minorBidi"/>
            <w:bCs w:val="0"/>
            <w:noProof/>
            <w:sz w:val="22"/>
            <w:szCs w:val="22"/>
            <w:lang w:val="en-US"/>
          </w:rPr>
          <w:tab/>
        </w:r>
        <w:r w:rsidRPr="00775D8D">
          <w:rPr>
            <w:rStyle w:val="Hyperlink"/>
            <w:noProof/>
          </w:rPr>
          <w:t>Heading 1</w:t>
        </w:r>
        <w:r>
          <w:rPr>
            <w:noProof/>
            <w:webHidden/>
          </w:rPr>
          <w:tab/>
        </w:r>
        <w:r>
          <w:rPr>
            <w:noProof/>
            <w:webHidden/>
          </w:rPr>
          <w:fldChar w:fldCharType="begin"/>
        </w:r>
        <w:r>
          <w:rPr>
            <w:noProof/>
            <w:webHidden/>
          </w:rPr>
          <w:instrText xml:space="preserve"> PAGEREF _Toc22058920 \h </w:instrText>
        </w:r>
        <w:r>
          <w:rPr>
            <w:noProof/>
            <w:webHidden/>
          </w:rPr>
        </w:r>
        <w:r>
          <w:rPr>
            <w:noProof/>
            <w:webHidden/>
          </w:rPr>
          <w:fldChar w:fldCharType="separate"/>
        </w:r>
        <w:r>
          <w:rPr>
            <w:noProof/>
            <w:webHidden/>
          </w:rPr>
          <w:t>19</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1" w:history="1">
        <w:r w:rsidRPr="00775D8D">
          <w:rPr>
            <w:rStyle w:val="Hyperlink"/>
            <w:noProof/>
          </w:rPr>
          <w:t>3.3</w:t>
        </w:r>
        <w:r>
          <w:rPr>
            <w:rFonts w:asciiTheme="minorHAnsi" w:hAnsiTheme="minorHAnsi" w:cstheme="minorBidi"/>
            <w:bCs w:val="0"/>
            <w:noProof/>
            <w:sz w:val="22"/>
            <w:szCs w:val="22"/>
            <w:lang w:val="en-US"/>
          </w:rPr>
          <w:tab/>
        </w:r>
        <w:r w:rsidRPr="00775D8D">
          <w:rPr>
            <w:rStyle w:val="Hyperlink"/>
            <w:noProof/>
          </w:rPr>
          <w:t>Heading 2</w:t>
        </w:r>
        <w:r>
          <w:rPr>
            <w:noProof/>
            <w:webHidden/>
          </w:rPr>
          <w:tab/>
        </w:r>
        <w:r>
          <w:rPr>
            <w:noProof/>
            <w:webHidden/>
          </w:rPr>
          <w:fldChar w:fldCharType="begin"/>
        </w:r>
        <w:r>
          <w:rPr>
            <w:noProof/>
            <w:webHidden/>
          </w:rPr>
          <w:instrText xml:space="preserve"> PAGEREF _Toc22058921 \h </w:instrText>
        </w:r>
        <w:r>
          <w:rPr>
            <w:noProof/>
            <w:webHidden/>
          </w:rPr>
        </w:r>
        <w:r>
          <w:rPr>
            <w:noProof/>
            <w:webHidden/>
          </w:rPr>
          <w:fldChar w:fldCharType="separate"/>
        </w:r>
        <w:r>
          <w:rPr>
            <w:noProof/>
            <w:webHidden/>
          </w:rPr>
          <w:t>19</w:t>
        </w:r>
        <w:r>
          <w:rPr>
            <w:noProof/>
            <w:webHidden/>
          </w:rPr>
          <w:fldChar w:fldCharType="end"/>
        </w:r>
      </w:hyperlink>
    </w:p>
    <w:p w:rsidR="009004A2" w:rsidRDefault="009004A2">
      <w:pPr>
        <w:pStyle w:val="TOC3"/>
        <w:rPr>
          <w:rFonts w:asciiTheme="minorHAnsi" w:hAnsiTheme="minorHAnsi"/>
          <w:noProof/>
          <w:lang w:val="en-US"/>
        </w:rPr>
      </w:pPr>
      <w:hyperlink w:anchor="_Toc22058922" w:history="1">
        <w:r w:rsidRPr="00775D8D">
          <w:rPr>
            <w:rStyle w:val="Hyperlink"/>
            <w:noProof/>
          </w:rPr>
          <w:t>3.3.1</w:t>
        </w:r>
        <w:r>
          <w:rPr>
            <w:rFonts w:asciiTheme="minorHAnsi" w:hAnsiTheme="minorHAnsi"/>
            <w:noProof/>
            <w:lang w:val="en-US"/>
          </w:rPr>
          <w:tab/>
        </w:r>
        <w:r w:rsidRPr="00775D8D">
          <w:rPr>
            <w:rStyle w:val="Hyperlink"/>
            <w:noProof/>
          </w:rPr>
          <w:t>Heading 3a</w:t>
        </w:r>
        <w:r>
          <w:rPr>
            <w:noProof/>
            <w:webHidden/>
          </w:rPr>
          <w:tab/>
        </w:r>
        <w:r>
          <w:rPr>
            <w:noProof/>
            <w:webHidden/>
          </w:rPr>
          <w:fldChar w:fldCharType="begin"/>
        </w:r>
        <w:r>
          <w:rPr>
            <w:noProof/>
            <w:webHidden/>
          </w:rPr>
          <w:instrText xml:space="preserve"> PAGEREF _Toc22058922 \h </w:instrText>
        </w:r>
        <w:r>
          <w:rPr>
            <w:noProof/>
            <w:webHidden/>
          </w:rPr>
        </w:r>
        <w:r>
          <w:rPr>
            <w:noProof/>
            <w:webHidden/>
          </w:rPr>
          <w:fldChar w:fldCharType="separate"/>
        </w:r>
        <w:r>
          <w:rPr>
            <w:noProof/>
            <w:webHidden/>
          </w:rPr>
          <w:t>19</w:t>
        </w:r>
        <w:r>
          <w:rPr>
            <w:noProof/>
            <w:webHidden/>
          </w:rPr>
          <w:fldChar w:fldCharType="end"/>
        </w:r>
      </w:hyperlink>
    </w:p>
    <w:p w:rsidR="009004A2" w:rsidRDefault="009004A2">
      <w:pPr>
        <w:pStyle w:val="TOC3"/>
        <w:rPr>
          <w:rFonts w:asciiTheme="minorHAnsi" w:hAnsiTheme="minorHAnsi"/>
          <w:noProof/>
          <w:lang w:val="en-US"/>
        </w:rPr>
      </w:pPr>
      <w:hyperlink w:anchor="_Toc22058923" w:history="1">
        <w:r w:rsidRPr="00775D8D">
          <w:rPr>
            <w:rStyle w:val="Hyperlink"/>
            <w:noProof/>
          </w:rPr>
          <w:t>3.3.2</w:t>
        </w:r>
        <w:r>
          <w:rPr>
            <w:rFonts w:asciiTheme="minorHAnsi" w:hAnsiTheme="minorHAnsi"/>
            <w:noProof/>
            <w:lang w:val="en-US"/>
          </w:rPr>
          <w:tab/>
        </w:r>
        <w:r w:rsidRPr="00775D8D">
          <w:rPr>
            <w:rStyle w:val="Hyperlink"/>
            <w:noProof/>
          </w:rPr>
          <w:t>Heading 3b</w:t>
        </w:r>
        <w:r>
          <w:rPr>
            <w:noProof/>
            <w:webHidden/>
          </w:rPr>
          <w:tab/>
        </w:r>
        <w:r>
          <w:rPr>
            <w:noProof/>
            <w:webHidden/>
          </w:rPr>
          <w:fldChar w:fldCharType="begin"/>
        </w:r>
        <w:r>
          <w:rPr>
            <w:noProof/>
            <w:webHidden/>
          </w:rPr>
          <w:instrText xml:space="preserve"> PAGEREF _Toc22058923 \h </w:instrText>
        </w:r>
        <w:r>
          <w:rPr>
            <w:noProof/>
            <w:webHidden/>
          </w:rPr>
        </w:r>
        <w:r>
          <w:rPr>
            <w:noProof/>
            <w:webHidden/>
          </w:rPr>
          <w:fldChar w:fldCharType="separate"/>
        </w:r>
        <w:r>
          <w:rPr>
            <w:noProof/>
            <w:webHidden/>
          </w:rPr>
          <w:t>20</w:t>
        </w:r>
        <w:r>
          <w:rPr>
            <w:noProof/>
            <w:webHidden/>
          </w:rPr>
          <w:fldChar w:fldCharType="end"/>
        </w:r>
      </w:hyperlink>
    </w:p>
    <w:p w:rsidR="009004A2" w:rsidRDefault="009004A2">
      <w:pPr>
        <w:pStyle w:val="TOC3"/>
        <w:rPr>
          <w:rFonts w:asciiTheme="minorHAnsi" w:hAnsiTheme="minorHAnsi"/>
          <w:noProof/>
          <w:lang w:val="en-US"/>
        </w:rPr>
      </w:pPr>
      <w:hyperlink w:anchor="_Toc22058924" w:history="1">
        <w:r w:rsidRPr="00775D8D">
          <w:rPr>
            <w:rStyle w:val="Hyperlink"/>
            <w:noProof/>
          </w:rPr>
          <w:t>3.3.3</w:t>
        </w:r>
        <w:r>
          <w:rPr>
            <w:rFonts w:asciiTheme="minorHAnsi" w:hAnsiTheme="minorHAnsi"/>
            <w:noProof/>
            <w:lang w:val="en-US"/>
          </w:rPr>
          <w:tab/>
        </w:r>
        <w:r w:rsidRPr="00775D8D">
          <w:rPr>
            <w:rStyle w:val="Hyperlink"/>
            <w:noProof/>
          </w:rPr>
          <w:t>Heading 3c</w:t>
        </w:r>
        <w:r>
          <w:rPr>
            <w:noProof/>
            <w:webHidden/>
          </w:rPr>
          <w:tab/>
        </w:r>
        <w:r>
          <w:rPr>
            <w:noProof/>
            <w:webHidden/>
          </w:rPr>
          <w:fldChar w:fldCharType="begin"/>
        </w:r>
        <w:r>
          <w:rPr>
            <w:noProof/>
            <w:webHidden/>
          </w:rPr>
          <w:instrText xml:space="preserve"> PAGEREF _Toc22058924 \h </w:instrText>
        </w:r>
        <w:r>
          <w:rPr>
            <w:noProof/>
            <w:webHidden/>
          </w:rPr>
        </w:r>
        <w:r>
          <w:rPr>
            <w:noProof/>
            <w:webHidden/>
          </w:rPr>
          <w:fldChar w:fldCharType="separate"/>
        </w:r>
        <w:r>
          <w:rPr>
            <w:noProof/>
            <w:webHidden/>
          </w:rPr>
          <w:t>20</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5" w:history="1">
        <w:r w:rsidRPr="00775D8D">
          <w:rPr>
            <w:rStyle w:val="Hyperlink"/>
            <w:noProof/>
          </w:rPr>
          <w:t>3.4</w:t>
        </w:r>
        <w:r>
          <w:rPr>
            <w:rFonts w:asciiTheme="minorHAnsi" w:hAnsiTheme="minorHAnsi" w:cstheme="minorBidi"/>
            <w:bCs w:val="0"/>
            <w:noProof/>
            <w:sz w:val="22"/>
            <w:szCs w:val="22"/>
            <w:lang w:val="en-US"/>
          </w:rPr>
          <w:tab/>
        </w:r>
        <w:r w:rsidRPr="00775D8D">
          <w:rPr>
            <w:rStyle w:val="Hyperlink"/>
            <w:noProof/>
          </w:rPr>
          <w:t>Other important styles</w:t>
        </w:r>
        <w:r>
          <w:rPr>
            <w:noProof/>
            <w:webHidden/>
          </w:rPr>
          <w:tab/>
        </w:r>
        <w:r>
          <w:rPr>
            <w:noProof/>
            <w:webHidden/>
          </w:rPr>
          <w:fldChar w:fldCharType="begin"/>
        </w:r>
        <w:r>
          <w:rPr>
            <w:noProof/>
            <w:webHidden/>
          </w:rPr>
          <w:instrText xml:space="preserve"> PAGEREF _Toc22058925 \h </w:instrText>
        </w:r>
        <w:r>
          <w:rPr>
            <w:noProof/>
            <w:webHidden/>
          </w:rPr>
        </w:r>
        <w:r>
          <w:rPr>
            <w:noProof/>
            <w:webHidden/>
          </w:rPr>
          <w:fldChar w:fldCharType="separate"/>
        </w:r>
        <w:r>
          <w:rPr>
            <w:noProof/>
            <w:webHidden/>
          </w:rPr>
          <w:t>20</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6" w:history="1">
        <w:r w:rsidRPr="00775D8D">
          <w:rPr>
            <w:rStyle w:val="Hyperlink"/>
            <w:noProof/>
          </w:rPr>
          <w:t>3.5</w:t>
        </w:r>
        <w:r>
          <w:rPr>
            <w:rFonts w:asciiTheme="minorHAnsi" w:hAnsiTheme="minorHAnsi" w:cstheme="minorBidi"/>
            <w:bCs w:val="0"/>
            <w:noProof/>
            <w:sz w:val="22"/>
            <w:szCs w:val="22"/>
            <w:lang w:val="en-US"/>
          </w:rPr>
          <w:tab/>
        </w:r>
        <w:r w:rsidRPr="00775D8D">
          <w:rPr>
            <w:rStyle w:val="Hyperlink"/>
            <w:noProof/>
          </w:rPr>
          <w:t>Equations</w:t>
        </w:r>
        <w:r>
          <w:rPr>
            <w:noProof/>
            <w:webHidden/>
          </w:rPr>
          <w:tab/>
        </w:r>
        <w:r>
          <w:rPr>
            <w:noProof/>
            <w:webHidden/>
          </w:rPr>
          <w:fldChar w:fldCharType="begin"/>
        </w:r>
        <w:r>
          <w:rPr>
            <w:noProof/>
            <w:webHidden/>
          </w:rPr>
          <w:instrText xml:space="preserve"> PAGEREF _Toc22058926 \h </w:instrText>
        </w:r>
        <w:r>
          <w:rPr>
            <w:noProof/>
            <w:webHidden/>
          </w:rPr>
        </w:r>
        <w:r>
          <w:rPr>
            <w:noProof/>
            <w:webHidden/>
          </w:rPr>
          <w:fldChar w:fldCharType="separate"/>
        </w:r>
        <w:r>
          <w:rPr>
            <w:noProof/>
            <w:webHidden/>
          </w:rPr>
          <w:t>20</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7" w:history="1">
        <w:r w:rsidRPr="00775D8D">
          <w:rPr>
            <w:rStyle w:val="Hyperlink"/>
            <w:noProof/>
          </w:rPr>
          <w:t>3.6</w:t>
        </w:r>
        <w:r>
          <w:rPr>
            <w:rFonts w:asciiTheme="minorHAnsi" w:hAnsiTheme="minorHAnsi" w:cstheme="minorBidi"/>
            <w:bCs w:val="0"/>
            <w:noProof/>
            <w:sz w:val="22"/>
            <w:szCs w:val="22"/>
            <w:lang w:val="en-US"/>
          </w:rPr>
          <w:tab/>
        </w:r>
        <w:r w:rsidRPr="00775D8D">
          <w:rPr>
            <w:rStyle w:val="Hyperlink"/>
            <w:noProof/>
          </w:rPr>
          <w:t>Quote</w:t>
        </w:r>
        <w:r>
          <w:rPr>
            <w:noProof/>
            <w:webHidden/>
          </w:rPr>
          <w:tab/>
        </w:r>
        <w:r>
          <w:rPr>
            <w:noProof/>
            <w:webHidden/>
          </w:rPr>
          <w:fldChar w:fldCharType="begin"/>
        </w:r>
        <w:r>
          <w:rPr>
            <w:noProof/>
            <w:webHidden/>
          </w:rPr>
          <w:instrText xml:space="preserve"> PAGEREF _Toc22058927 \h </w:instrText>
        </w:r>
        <w:r>
          <w:rPr>
            <w:noProof/>
            <w:webHidden/>
          </w:rPr>
        </w:r>
        <w:r>
          <w:rPr>
            <w:noProof/>
            <w:webHidden/>
          </w:rPr>
          <w:fldChar w:fldCharType="separate"/>
        </w:r>
        <w:r>
          <w:rPr>
            <w:noProof/>
            <w:webHidden/>
          </w:rPr>
          <w:t>21</w:t>
        </w:r>
        <w:r>
          <w:rPr>
            <w:noProof/>
            <w:webHidden/>
          </w:rPr>
          <w:fldChar w:fldCharType="end"/>
        </w:r>
      </w:hyperlink>
    </w:p>
    <w:p w:rsidR="009004A2" w:rsidRDefault="009004A2">
      <w:pPr>
        <w:pStyle w:val="TOC1"/>
        <w:tabs>
          <w:tab w:val="left" w:pos="2234"/>
        </w:tabs>
        <w:rPr>
          <w:rFonts w:asciiTheme="minorHAnsi" w:hAnsiTheme="minorHAnsi"/>
          <w:b w:val="0"/>
          <w:bCs w:val="0"/>
          <w:sz w:val="22"/>
          <w:lang w:val="en-US"/>
        </w:rPr>
      </w:pPr>
      <w:hyperlink w:anchor="_Toc22058928" w:history="1">
        <w:r w:rsidRPr="00775D8D">
          <w:rPr>
            <w:rStyle w:val="Hyperlink"/>
          </w:rPr>
          <w:t>CHAPTER 4</w:t>
        </w:r>
        <w:r>
          <w:rPr>
            <w:rFonts w:asciiTheme="minorHAnsi" w:hAnsiTheme="minorHAnsi"/>
            <w:b w:val="0"/>
            <w:bCs w:val="0"/>
            <w:sz w:val="22"/>
            <w:lang w:val="en-US"/>
          </w:rPr>
          <w:tab/>
        </w:r>
        <w:r w:rsidRPr="00775D8D">
          <w:rPr>
            <w:rStyle w:val="Hyperlink"/>
          </w:rPr>
          <w:t>RESULT AND DISCUSSION</w:t>
        </w:r>
        <w:r>
          <w:rPr>
            <w:webHidden/>
          </w:rPr>
          <w:tab/>
        </w:r>
        <w:r>
          <w:rPr>
            <w:webHidden/>
          </w:rPr>
          <w:fldChar w:fldCharType="begin"/>
        </w:r>
        <w:r>
          <w:rPr>
            <w:webHidden/>
          </w:rPr>
          <w:instrText xml:space="preserve"> PAGEREF _Toc22058928 \h </w:instrText>
        </w:r>
        <w:r>
          <w:rPr>
            <w:webHidden/>
          </w:rPr>
        </w:r>
        <w:r>
          <w:rPr>
            <w:webHidden/>
          </w:rPr>
          <w:fldChar w:fldCharType="separate"/>
        </w:r>
        <w:r>
          <w:rPr>
            <w:webHidden/>
          </w:rPr>
          <w:t>22</w:t>
        </w:r>
        <w:r>
          <w:rPr>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29" w:history="1">
        <w:r w:rsidRPr="00775D8D">
          <w:rPr>
            <w:rStyle w:val="Hyperlink"/>
            <w:noProof/>
          </w:rPr>
          <w:t>4.1</w:t>
        </w:r>
        <w:r>
          <w:rPr>
            <w:rFonts w:asciiTheme="minorHAnsi" w:hAnsiTheme="minorHAnsi" w:cstheme="minorBidi"/>
            <w:bCs w:val="0"/>
            <w:noProof/>
            <w:sz w:val="22"/>
            <w:szCs w:val="22"/>
            <w:lang w:val="en-US"/>
          </w:rPr>
          <w:tab/>
        </w:r>
        <w:r w:rsidRPr="00775D8D">
          <w:rPr>
            <w:rStyle w:val="Hyperlink"/>
            <w:noProof/>
          </w:rPr>
          <w:t>Introduction</w:t>
        </w:r>
        <w:r>
          <w:rPr>
            <w:noProof/>
            <w:webHidden/>
          </w:rPr>
          <w:tab/>
        </w:r>
        <w:r>
          <w:rPr>
            <w:noProof/>
            <w:webHidden/>
          </w:rPr>
          <w:fldChar w:fldCharType="begin"/>
        </w:r>
        <w:r>
          <w:rPr>
            <w:noProof/>
            <w:webHidden/>
          </w:rPr>
          <w:instrText xml:space="preserve"> PAGEREF _Toc22058929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30" w:history="1">
        <w:r w:rsidRPr="00775D8D">
          <w:rPr>
            <w:rStyle w:val="Hyperlink"/>
            <w:noProof/>
          </w:rPr>
          <w:t>4.2</w:t>
        </w:r>
        <w:r>
          <w:rPr>
            <w:rFonts w:asciiTheme="minorHAnsi" w:hAnsiTheme="minorHAnsi" w:cstheme="minorBidi"/>
            <w:bCs w:val="0"/>
            <w:noProof/>
            <w:sz w:val="22"/>
            <w:szCs w:val="22"/>
            <w:lang w:val="en-US"/>
          </w:rPr>
          <w:tab/>
        </w:r>
        <w:r w:rsidRPr="00775D8D">
          <w:rPr>
            <w:rStyle w:val="Hyperlink"/>
            <w:noProof/>
          </w:rPr>
          <w:t>Data pre-processing</w:t>
        </w:r>
        <w:r>
          <w:rPr>
            <w:noProof/>
            <w:webHidden/>
          </w:rPr>
          <w:tab/>
        </w:r>
        <w:r>
          <w:rPr>
            <w:noProof/>
            <w:webHidden/>
          </w:rPr>
          <w:fldChar w:fldCharType="begin"/>
        </w:r>
        <w:r>
          <w:rPr>
            <w:noProof/>
            <w:webHidden/>
          </w:rPr>
          <w:instrText xml:space="preserve"> PAGEREF _Toc22058930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1" w:history="1">
        <w:r w:rsidRPr="00775D8D">
          <w:rPr>
            <w:rStyle w:val="Hyperlink"/>
            <w:noProof/>
          </w:rPr>
          <w:t>4.2.1</w:t>
        </w:r>
        <w:r>
          <w:rPr>
            <w:rFonts w:asciiTheme="minorHAnsi" w:hAnsiTheme="minorHAnsi"/>
            <w:noProof/>
            <w:lang w:val="en-US"/>
          </w:rPr>
          <w:tab/>
        </w:r>
        <w:r w:rsidRPr="00775D8D">
          <w:rPr>
            <w:rStyle w:val="Hyperlink"/>
            <w:noProof/>
          </w:rPr>
          <w:t>Individual transformation</w:t>
        </w:r>
        <w:r>
          <w:rPr>
            <w:noProof/>
            <w:webHidden/>
          </w:rPr>
          <w:tab/>
        </w:r>
        <w:r>
          <w:rPr>
            <w:noProof/>
            <w:webHidden/>
          </w:rPr>
          <w:fldChar w:fldCharType="begin"/>
        </w:r>
        <w:r>
          <w:rPr>
            <w:noProof/>
            <w:webHidden/>
          </w:rPr>
          <w:instrText xml:space="preserve"> PAGEREF _Toc22058931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2" w:history="1">
        <w:r w:rsidRPr="00775D8D">
          <w:rPr>
            <w:rStyle w:val="Hyperlink"/>
            <w:noProof/>
          </w:rPr>
          <w:t>4.2.2</w:t>
        </w:r>
        <w:r>
          <w:rPr>
            <w:rFonts w:asciiTheme="minorHAnsi" w:hAnsiTheme="minorHAnsi"/>
            <w:noProof/>
            <w:lang w:val="en-US"/>
          </w:rPr>
          <w:tab/>
        </w:r>
        <w:r w:rsidRPr="00775D8D">
          <w:rPr>
            <w:rStyle w:val="Hyperlink"/>
            <w:noProof/>
          </w:rPr>
          <w:t>Row scaling</w:t>
        </w:r>
        <w:r>
          <w:rPr>
            <w:noProof/>
            <w:webHidden/>
          </w:rPr>
          <w:tab/>
        </w:r>
        <w:r>
          <w:rPr>
            <w:noProof/>
            <w:webHidden/>
          </w:rPr>
          <w:fldChar w:fldCharType="begin"/>
        </w:r>
        <w:r>
          <w:rPr>
            <w:noProof/>
            <w:webHidden/>
          </w:rPr>
          <w:instrText xml:space="preserve"> PAGEREF _Toc22058932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3" w:history="1">
        <w:r w:rsidRPr="00775D8D">
          <w:rPr>
            <w:rStyle w:val="Hyperlink"/>
            <w:noProof/>
          </w:rPr>
          <w:t>4.2.3</w:t>
        </w:r>
        <w:r>
          <w:rPr>
            <w:rFonts w:asciiTheme="minorHAnsi" w:hAnsiTheme="minorHAnsi"/>
            <w:noProof/>
            <w:lang w:val="en-US"/>
          </w:rPr>
          <w:tab/>
        </w:r>
        <w:r w:rsidRPr="00775D8D">
          <w:rPr>
            <w:rStyle w:val="Hyperlink"/>
            <w:noProof/>
          </w:rPr>
          <w:t>Column scaling</w:t>
        </w:r>
        <w:r>
          <w:rPr>
            <w:noProof/>
            <w:webHidden/>
          </w:rPr>
          <w:tab/>
        </w:r>
        <w:r>
          <w:rPr>
            <w:noProof/>
            <w:webHidden/>
          </w:rPr>
          <w:fldChar w:fldCharType="begin"/>
        </w:r>
        <w:r>
          <w:rPr>
            <w:noProof/>
            <w:webHidden/>
          </w:rPr>
          <w:instrText xml:space="preserve"> PAGEREF _Toc22058933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4" w:history="1">
        <w:r w:rsidRPr="00775D8D">
          <w:rPr>
            <w:rStyle w:val="Hyperlink"/>
            <w:noProof/>
          </w:rPr>
          <w:t>4.2.4</w:t>
        </w:r>
        <w:r>
          <w:rPr>
            <w:rFonts w:asciiTheme="minorHAnsi" w:hAnsiTheme="minorHAnsi"/>
            <w:noProof/>
            <w:lang w:val="en-US"/>
          </w:rPr>
          <w:tab/>
        </w:r>
        <w:r w:rsidRPr="00775D8D">
          <w:rPr>
            <w:rStyle w:val="Hyperlink"/>
            <w:noProof/>
          </w:rPr>
          <w:t>Mean centring</w:t>
        </w:r>
        <w:r>
          <w:rPr>
            <w:noProof/>
            <w:webHidden/>
          </w:rPr>
          <w:tab/>
        </w:r>
        <w:r>
          <w:rPr>
            <w:noProof/>
            <w:webHidden/>
          </w:rPr>
          <w:fldChar w:fldCharType="begin"/>
        </w:r>
        <w:r>
          <w:rPr>
            <w:noProof/>
            <w:webHidden/>
          </w:rPr>
          <w:instrText xml:space="preserve"> PAGEREF _Toc22058934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5" w:history="1">
        <w:r w:rsidRPr="00775D8D">
          <w:rPr>
            <w:rStyle w:val="Hyperlink"/>
            <w:noProof/>
          </w:rPr>
          <w:t>4.2.5</w:t>
        </w:r>
        <w:r>
          <w:rPr>
            <w:rFonts w:asciiTheme="minorHAnsi" w:hAnsiTheme="minorHAnsi"/>
            <w:noProof/>
            <w:lang w:val="en-US"/>
          </w:rPr>
          <w:tab/>
        </w:r>
        <w:r w:rsidRPr="00775D8D">
          <w:rPr>
            <w:rStyle w:val="Hyperlink"/>
            <w:noProof/>
          </w:rPr>
          <w:t>Standardisation</w:t>
        </w:r>
        <w:r>
          <w:rPr>
            <w:noProof/>
            <w:webHidden/>
          </w:rPr>
          <w:tab/>
        </w:r>
        <w:r>
          <w:rPr>
            <w:noProof/>
            <w:webHidden/>
          </w:rPr>
          <w:fldChar w:fldCharType="begin"/>
        </w:r>
        <w:r>
          <w:rPr>
            <w:noProof/>
            <w:webHidden/>
          </w:rPr>
          <w:instrText xml:space="preserve"> PAGEREF _Toc22058935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36" w:history="1">
        <w:r w:rsidRPr="00775D8D">
          <w:rPr>
            <w:rStyle w:val="Hyperlink"/>
            <w:noProof/>
          </w:rPr>
          <w:t>4.3</w:t>
        </w:r>
        <w:r>
          <w:rPr>
            <w:rFonts w:asciiTheme="minorHAnsi" w:hAnsiTheme="minorHAnsi" w:cstheme="minorBidi"/>
            <w:bCs w:val="0"/>
            <w:noProof/>
            <w:sz w:val="22"/>
            <w:szCs w:val="22"/>
            <w:lang w:val="en-US"/>
          </w:rPr>
          <w:tab/>
        </w:r>
        <w:r w:rsidRPr="00775D8D">
          <w:rPr>
            <w:rStyle w:val="Hyperlink"/>
            <w:noProof/>
          </w:rPr>
          <w:t>Exploratory data analysis</w:t>
        </w:r>
        <w:r>
          <w:rPr>
            <w:noProof/>
            <w:webHidden/>
          </w:rPr>
          <w:tab/>
        </w:r>
        <w:r>
          <w:rPr>
            <w:noProof/>
            <w:webHidden/>
          </w:rPr>
          <w:fldChar w:fldCharType="begin"/>
        </w:r>
        <w:r>
          <w:rPr>
            <w:noProof/>
            <w:webHidden/>
          </w:rPr>
          <w:instrText xml:space="preserve"> PAGEREF _Toc22058936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37" w:history="1">
        <w:r w:rsidRPr="00775D8D">
          <w:rPr>
            <w:rStyle w:val="Hyperlink"/>
            <w:noProof/>
          </w:rPr>
          <w:t>4.4</w:t>
        </w:r>
        <w:r>
          <w:rPr>
            <w:rFonts w:asciiTheme="minorHAnsi" w:hAnsiTheme="minorHAnsi" w:cstheme="minorBidi"/>
            <w:bCs w:val="0"/>
            <w:noProof/>
            <w:sz w:val="22"/>
            <w:szCs w:val="22"/>
            <w:lang w:val="en-US"/>
          </w:rPr>
          <w:tab/>
        </w:r>
        <w:r w:rsidRPr="00775D8D">
          <w:rPr>
            <w:rStyle w:val="Hyperlink"/>
            <w:noProof/>
          </w:rPr>
          <w:t>Variable selection</w:t>
        </w:r>
        <w:r>
          <w:rPr>
            <w:noProof/>
            <w:webHidden/>
          </w:rPr>
          <w:tab/>
        </w:r>
        <w:r>
          <w:rPr>
            <w:noProof/>
            <w:webHidden/>
          </w:rPr>
          <w:fldChar w:fldCharType="begin"/>
        </w:r>
        <w:r>
          <w:rPr>
            <w:noProof/>
            <w:webHidden/>
          </w:rPr>
          <w:instrText xml:space="preserve"> PAGEREF _Toc22058937 \h </w:instrText>
        </w:r>
        <w:r>
          <w:rPr>
            <w:noProof/>
            <w:webHidden/>
          </w:rPr>
        </w:r>
        <w:r>
          <w:rPr>
            <w:noProof/>
            <w:webHidden/>
          </w:rPr>
          <w:fldChar w:fldCharType="separate"/>
        </w:r>
        <w:r>
          <w:rPr>
            <w:noProof/>
            <w:webHidden/>
          </w:rPr>
          <w:t>22</w:t>
        </w:r>
        <w:r>
          <w:rPr>
            <w:noProof/>
            <w:webHidden/>
          </w:rPr>
          <w:fldChar w:fldCharType="end"/>
        </w:r>
      </w:hyperlink>
    </w:p>
    <w:p w:rsidR="009004A2" w:rsidRDefault="009004A2">
      <w:pPr>
        <w:pStyle w:val="TOC3"/>
        <w:rPr>
          <w:rFonts w:asciiTheme="minorHAnsi" w:hAnsiTheme="minorHAnsi"/>
          <w:noProof/>
          <w:lang w:val="en-US"/>
        </w:rPr>
      </w:pPr>
      <w:hyperlink w:anchor="_Toc22058938" w:history="1">
        <w:r w:rsidRPr="00775D8D">
          <w:rPr>
            <w:rStyle w:val="Hyperlink"/>
            <w:noProof/>
          </w:rPr>
          <w:t>4.4.1</w:t>
        </w:r>
        <w:r>
          <w:rPr>
            <w:rFonts w:asciiTheme="minorHAnsi" w:hAnsiTheme="minorHAnsi"/>
            <w:noProof/>
            <w:lang w:val="en-US"/>
          </w:rPr>
          <w:tab/>
        </w:r>
        <w:r w:rsidRPr="00775D8D">
          <w:rPr>
            <w:rStyle w:val="Hyperlink"/>
            <w:noProof/>
          </w:rPr>
          <w:t>Multiblock methods in chemometrics</w:t>
        </w:r>
        <w:r>
          <w:rPr>
            <w:noProof/>
            <w:webHidden/>
          </w:rPr>
          <w:tab/>
        </w:r>
        <w:r>
          <w:rPr>
            <w:noProof/>
            <w:webHidden/>
          </w:rPr>
          <w:fldChar w:fldCharType="begin"/>
        </w:r>
        <w:r>
          <w:rPr>
            <w:noProof/>
            <w:webHidden/>
          </w:rPr>
          <w:instrText xml:space="preserve"> PAGEREF _Toc22058938 \h </w:instrText>
        </w:r>
        <w:r>
          <w:rPr>
            <w:noProof/>
            <w:webHidden/>
          </w:rPr>
        </w:r>
        <w:r>
          <w:rPr>
            <w:noProof/>
            <w:webHidden/>
          </w:rPr>
          <w:fldChar w:fldCharType="separate"/>
        </w:r>
        <w:r>
          <w:rPr>
            <w:noProof/>
            <w:webHidden/>
          </w:rPr>
          <w:t>23</w:t>
        </w:r>
        <w:r>
          <w:rPr>
            <w:noProof/>
            <w:webHidden/>
          </w:rPr>
          <w:fldChar w:fldCharType="end"/>
        </w:r>
      </w:hyperlink>
    </w:p>
    <w:p w:rsidR="009004A2" w:rsidRDefault="009004A2">
      <w:pPr>
        <w:pStyle w:val="TOC3"/>
        <w:rPr>
          <w:rFonts w:asciiTheme="minorHAnsi" w:hAnsiTheme="minorHAnsi"/>
          <w:noProof/>
          <w:lang w:val="en-US"/>
        </w:rPr>
      </w:pPr>
      <w:hyperlink w:anchor="_Toc22058939" w:history="1">
        <w:r w:rsidRPr="00775D8D">
          <w:rPr>
            <w:rStyle w:val="Hyperlink"/>
            <w:noProof/>
          </w:rPr>
          <w:t>4.4.2</w:t>
        </w:r>
        <w:r>
          <w:rPr>
            <w:rFonts w:asciiTheme="minorHAnsi" w:hAnsiTheme="minorHAnsi"/>
            <w:noProof/>
            <w:lang w:val="en-US"/>
          </w:rPr>
          <w:tab/>
        </w:r>
        <w:r w:rsidRPr="00775D8D">
          <w:rPr>
            <w:rStyle w:val="Hyperlink"/>
            <w:noProof/>
          </w:rPr>
          <w:t>Multiblock similarity measures</w:t>
        </w:r>
        <w:r>
          <w:rPr>
            <w:noProof/>
            <w:webHidden/>
          </w:rPr>
          <w:tab/>
        </w:r>
        <w:r>
          <w:rPr>
            <w:noProof/>
            <w:webHidden/>
          </w:rPr>
          <w:fldChar w:fldCharType="begin"/>
        </w:r>
        <w:r>
          <w:rPr>
            <w:noProof/>
            <w:webHidden/>
          </w:rPr>
          <w:instrText xml:space="preserve"> PAGEREF _Toc22058939 \h </w:instrText>
        </w:r>
        <w:r>
          <w:rPr>
            <w:noProof/>
            <w:webHidden/>
          </w:rPr>
        </w:r>
        <w:r>
          <w:rPr>
            <w:noProof/>
            <w:webHidden/>
          </w:rPr>
          <w:fldChar w:fldCharType="separate"/>
        </w:r>
        <w:r>
          <w:rPr>
            <w:noProof/>
            <w:webHidden/>
          </w:rPr>
          <w:t>23</w:t>
        </w:r>
        <w:r>
          <w:rPr>
            <w:noProof/>
            <w:webHidden/>
          </w:rPr>
          <w:fldChar w:fldCharType="end"/>
        </w:r>
      </w:hyperlink>
    </w:p>
    <w:p w:rsidR="009004A2" w:rsidRDefault="009004A2">
      <w:pPr>
        <w:pStyle w:val="TOC1"/>
        <w:tabs>
          <w:tab w:val="left" w:pos="2234"/>
        </w:tabs>
        <w:rPr>
          <w:rFonts w:asciiTheme="minorHAnsi" w:hAnsiTheme="minorHAnsi"/>
          <w:b w:val="0"/>
          <w:bCs w:val="0"/>
          <w:sz w:val="22"/>
          <w:lang w:val="en-US"/>
        </w:rPr>
      </w:pPr>
      <w:hyperlink w:anchor="_Toc22058940" w:history="1">
        <w:r w:rsidRPr="00775D8D">
          <w:rPr>
            <w:rStyle w:val="Hyperlink"/>
          </w:rPr>
          <w:t>CHAPTER 5</w:t>
        </w:r>
        <w:r>
          <w:rPr>
            <w:rFonts w:asciiTheme="minorHAnsi" w:hAnsiTheme="minorHAnsi"/>
            <w:b w:val="0"/>
            <w:bCs w:val="0"/>
            <w:sz w:val="22"/>
            <w:lang w:val="en-US"/>
          </w:rPr>
          <w:tab/>
        </w:r>
        <w:r w:rsidRPr="00775D8D">
          <w:rPr>
            <w:rStyle w:val="Hyperlink"/>
          </w:rPr>
          <w:t>CONCLUSION AND RECOMMENDATIONS FOR FUTURE WORK</w:t>
        </w:r>
        <w:r>
          <w:rPr>
            <w:webHidden/>
          </w:rPr>
          <w:tab/>
        </w:r>
        <w:r>
          <w:rPr>
            <w:webHidden/>
          </w:rPr>
          <w:fldChar w:fldCharType="begin"/>
        </w:r>
        <w:r>
          <w:rPr>
            <w:webHidden/>
          </w:rPr>
          <w:instrText xml:space="preserve"> PAGEREF _Toc22058940 \h </w:instrText>
        </w:r>
        <w:r>
          <w:rPr>
            <w:webHidden/>
          </w:rPr>
        </w:r>
        <w:r>
          <w:rPr>
            <w:webHidden/>
          </w:rPr>
          <w:fldChar w:fldCharType="separate"/>
        </w:r>
        <w:r>
          <w:rPr>
            <w:webHidden/>
          </w:rPr>
          <w:t>24</w:t>
        </w:r>
        <w:r>
          <w:rPr>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41" w:history="1">
        <w:r w:rsidRPr="00775D8D">
          <w:rPr>
            <w:rStyle w:val="Hyperlink"/>
            <w:noProof/>
          </w:rPr>
          <w:t>5.1</w:t>
        </w:r>
        <w:r>
          <w:rPr>
            <w:rFonts w:asciiTheme="minorHAnsi" w:hAnsiTheme="minorHAnsi" w:cstheme="minorBidi"/>
            <w:bCs w:val="0"/>
            <w:noProof/>
            <w:sz w:val="22"/>
            <w:szCs w:val="22"/>
            <w:lang w:val="en-US"/>
          </w:rPr>
          <w:tab/>
        </w:r>
        <w:r w:rsidRPr="00775D8D">
          <w:rPr>
            <w:rStyle w:val="Hyperlink"/>
            <w:noProof/>
          </w:rPr>
          <w:t>Introduction</w:t>
        </w:r>
        <w:r>
          <w:rPr>
            <w:noProof/>
            <w:webHidden/>
          </w:rPr>
          <w:tab/>
        </w:r>
        <w:r>
          <w:rPr>
            <w:noProof/>
            <w:webHidden/>
          </w:rPr>
          <w:fldChar w:fldCharType="begin"/>
        </w:r>
        <w:r>
          <w:rPr>
            <w:noProof/>
            <w:webHidden/>
          </w:rPr>
          <w:instrText xml:space="preserve"> PAGEREF _Toc22058941 \h </w:instrText>
        </w:r>
        <w:r>
          <w:rPr>
            <w:noProof/>
            <w:webHidden/>
          </w:rPr>
        </w:r>
        <w:r>
          <w:rPr>
            <w:noProof/>
            <w:webHidden/>
          </w:rPr>
          <w:fldChar w:fldCharType="separate"/>
        </w:r>
        <w:r>
          <w:rPr>
            <w:noProof/>
            <w:webHidden/>
          </w:rPr>
          <w:t>24</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42" w:history="1">
        <w:r w:rsidRPr="00775D8D">
          <w:rPr>
            <w:rStyle w:val="Hyperlink"/>
            <w:noProof/>
          </w:rPr>
          <w:t>5.2</w:t>
        </w:r>
        <w:r>
          <w:rPr>
            <w:rFonts w:asciiTheme="minorHAnsi" w:hAnsiTheme="minorHAnsi" w:cstheme="minorBidi"/>
            <w:bCs w:val="0"/>
            <w:noProof/>
            <w:sz w:val="22"/>
            <w:szCs w:val="22"/>
            <w:lang w:val="en-US"/>
          </w:rPr>
          <w:tab/>
        </w:r>
        <w:r w:rsidRPr="00775D8D">
          <w:rPr>
            <w:rStyle w:val="Hyperlink"/>
            <w:noProof/>
          </w:rPr>
          <w:t>Regression methods</w:t>
        </w:r>
        <w:r>
          <w:rPr>
            <w:noProof/>
            <w:webHidden/>
          </w:rPr>
          <w:tab/>
        </w:r>
        <w:r>
          <w:rPr>
            <w:noProof/>
            <w:webHidden/>
          </w:rPr>
          <w:fldChar w:fldCharType="begin"/>
        </w:r>
        <w:r>
          <w:rPr>
            <w:noProof/>
            <w:webHidden/>
          </w:rPr>
          <w:instrText xml:space="preserve"> PAGEREF _Toc22058942 \h </w:instrText>
        </w:r>
        <w:r>
          <w:rPr>
            <w:noProof/>
            <w:webHidden/>
          </w:rPr>
        </w:r>
        <w:r>
          <w:rPr>
            <w:noProof/>
            <w:webHidden/>
          </w:rPr>
          <w:fldChar w:fldCharType="separate"/>
        </w:r>
        <w:r>
          <w:rPr>
            <w:noProof/>
            <w:webHidden/>
          </w:rPr>
          <w:t>24</w:t>
        </w:r>
        <w:r>
          <w:rPr>
            <w:noProof/>
            <w:webHidden/>
          </w:rPr>
          <w:fldChar w:fldCharType="end"/>
        </w:r>
      </w:hyperlink>
    </w:p>
    <w:p w:rsidR="009004A2" w:rsidRDefault="009004A2">
      <w:pPr>
        <w:pStyle w:val="TOC2"/>
        <w:rPr>
          <w:rFonts w:asciiTheme="minorHAnsi" w:hAnsiTheme="minorHAnsi" w:cstheme="minorBidi"/>
          <w:bCs w:val="0"/>
          <w:noProof/>
          <w:sz w:val="22"/>
          <w:szCs w:val="22"/>
          <w:lang w:val="en-US"/>
        </w:rPr>
      </w:pPr>
      <w:hyperlink w:anchor="_Toc22058943" w:history="1">
        <w:r w:rsidRPr="00775D8D">
          <w:rPr>
            <w:rStyle w:val="Hyperlink"/>
            <w:noProof/>
          </w:rPr>
          <w:t>5.3</w:t>
        </w:r>
        <w:r>
          <w:rPr>
            <w:rFonts w:asciiTheme="minorHAnsi" w:hAnsiTheme="minorHAnsi" w:cstheme="minorBidi"/>
            <w:bCs w:val="0"/>
            <w:noProof/>
            <w:sz w:val="22"/>
            <w:szCs w:val="22"/>
            <w:lang w:val="en-US"/>
          </w:rPr>
          <w:tab/>
        </w:r>
        <w:r w:rsidRPr="00775D8D">
          <w:rPr>
            <w:rStyle w:val="Hyperlink"/>
            <w:noProof/>
          </w:rPr>
          <w:t>Principal Component Analysis</w:t>
        </w:r>
        <w:r>
          <w:rPr>
            <w:noProof/>
            <w:webHidden/>
          </w:rPr>
          <w:tab/>
        </w:r>
        <w:r>
          <w:rPr>
            <w:noProof/>
            <w:webHidden/>
          </w:rPr>
          <w:fldChar w:fldCharType="begin"/>
        </w:r>
        <w:r>
          <w:rPr>
            <w:noProof/>
            <w:webHidden/>
          </w:rPr>
          <w:instrText xml:space="preserve"> PAGEREF _Toc22058943 \h </w:instrText>
        </w:r>
        <w:r>
          <w:rPr>
            <w:noProof/>
            <w:webHidden/>
          </w:rPr>
        </w:r>
        <w:r>
          <w:rPr>
            <w:noProof/>
            <w:webHidden/>
          </w:rPr>
          <w:fldChar w:fldCharType="separate"/>
        </w:r>
        <w:r>
          <w:rPr>
            <w:noProof/>
            <w:webHidden/>
          </w:rPr>
          <w:t>24</w:t>
        </w:r>
        <w:r>
          <w:rPr>
            <w:noProof/>
            <w:webHidden/>
          </w:rPr>
          <w:fldChar w:fldCharType="end"/>
        </w:r>
      </w:hyperlink>
    </w:p>
    <w:p w:rsidR="009004A2" w:rsidRDefault="009004A2">
      <w:pPr>
        <w:pStyle w:val="TOC1"/>
        <w:rPr>
          <w:rFonts w:asciiTheme="minorHAnsi" w:hAnsiTheme="minorHAnsi"/>
          <w:b w:val="0"/>
          <w:bCs w:val="0"/>
          <w:sz w:val="22"/>
          <w:lang w:val="en-US"/>
        </w:rPr>
      </w:pPr>
      <w:hyperlink w:anchor="_Toc22058944" w:history="1">
        <w:r w:rsidRPr="00775D8D">
          <w:rPr>
            <w:rStyle w:val="Hyperlink"/>
          </w:rPr>
          <w:t>REFERENCES</w:t>
        </w:r>
        <w:r>
          <w:rPr>
            <w:webHidden/>
          </w:rPr>
          <w:tab/>
        </w:r>
        <w:r>
          <w:rPr>
            <w:webHidden/>
          </w:rPr>
          <w:fldChar w:fldCharType="begin"/>
        </w:r>
        <w:r>
          <w:rPr>
            <w:webHidden/>
          </w:rPr>
          <w:instrText xml:space="preserve"> PAGEREF _Toc22058944 \h </w:instrText>
        </w:r>
        <w:r>
          <w:rPr>
            <w:webHidden/>
          </w:rPr>
        </w:r>
        <w:r>
          <w:rPr>
            <w:webHidden/>
          </w:rPr>
          <w:fldChar w:fldCharType="separate"/>
        </w:r>
        <w:r>
          <w:rPr>
            <w:webHidden/>
          </w:rPr>
          <w:t>27</w:t>
        </w:r>
        <w:r>
          <w:rPr>
            <w:webHidden/>
          </w:rPr>
          <w:fldChar w:fldCharType="end"/>
        </w:r>
      </w:hyperlink>
    </w:p>
    <w:p w:rsidR="009004A2" w:rsidRDefault="009004A2">
      <w:pPr>
        <w:pStyle w:val="TOC1"/>
        <w:rPr>
          <w:rFonts w:asciiTheme="minorHAnsi" w:hAnsiTheme="minorHAnsi"/>
          <w:b w:val="0"/>
          <w:bCs w:val="0"/>
          <w:sz w:val="22"/>
          <w:lang w:val="en-US"/>
        </w:rPr>
      </w:pPr>
      <w:hyperlink w:anchor="_Toc22058945" w:history="1">
        <w:r w:rsidRPr="00775D8D">
          <w:rPr>
            <w:rStyle w:val="Hyperlink"/>
          </w:rPr>
          <w:t>APPENDIX A SAMPLE APPENDIX 1</w:t>
        </w:r>
        <w:r>
          <w:rPr>
            <w:webHidden/>
          </w:rPr>
          <w:tab/>
        </w:r>
        <w:r>
          <w:rPr>
            <w:webHidden/>
          </w:rPr>
          <w:fldChar w:fldCharType="begin"/>
        </w:r>
        <w:r>
          <w:rPr>
            <w:webHidden/>
          </w:rPr>
          <w:instrText xml:space="preserve"> PAGEREF _Toc22058945 \h </w:instrText>
        </w:r>
        <w:r>
          <w:rPr>
            <w:webHidden/>
          </w:rPr>
        </w:r>
        <w:r>
          <w:rPr>
            <w:webHidden/>
          </w:rPr>
          <w:fldChar w:fldCharType="separate"/>
        </w:r>
        <w:r>
          <w:rPr>
            <w:webHidden/>
          </w:rPr>
          <w:t>28</w:t>
        </w:r>
        <w:r>
          <w:rPr>
            <w:webHidden/>
          </w:rPr>
          <w:fldChar w:fldCharType="end"/>
        </w:r>
      </w:hyperlink>
    </w:p>
    <w:p w:rsidR="009004A2" w:rsidRDefault="009004A2">
      <w:pPr>
        <w:pStyle w:val="TOC1"/>
        <w:rPr>
          <w:rFonts w:asciiTheme="minorHAnsi" w:hAnsiTheme="minorHAnsi"/>
          <w:b w:val="0"/>
          <w:bCs w:val="0"/>
          <w:sz w:val="22"/>
          <w:lang w:val="en-US"/>
        </w:rPr>
      </w:pPr>
      <w:hyperlink w:anchor="_Toc22058946" w:history="1">
        <w:r w:rsidRPr="00775D8D">
          <w:rPr>
            <w:rStyle w:val="Hyperlink"/>
          </w:rPr>
          <w:t>APPENDIX B SAMPLE APPENDIX 2</w:t>
        </w:r>
        <w:r>
          <w:rPr>
            <w:webHidden/>
          </w:rPr>
          <w:tab/>
        </w:r>
        <w:r>
          <w:rPr>
            <w:webHidden/>
          </w:rPr>
          <w:fldChar w:fldCharType="begin"/>
        </w:r>
        <w:r>
          <w:rPr>
            <w:webHidden/>
          </w:rPr>
          <w:instrText xml:space="preserve"> PAGEREF _Toc22058946 \h </w:instrText>
        </w:r>
        <w:r>
          <w:rPr>
            <w:webHidden/>
          </w:rPr>
        </w:r>
        <w:r>
          <w:rPr>
            <w:webHidden/>
          </w:rPr>
          <w:fldChar w:fldCharType="separate"/>
        </w:r>
        <w:r>
          <w:rPr>
            <w:webHidden/>
          </w:rPr>
          <w:t>29</w:t>
        </w:r>
        <w:r>
          <w:rPr>
            <w:webHidden/>
          </w:rPr>
          <w:fldChar w:fldCharType="end"/>
        </w:r>
      </w:hyperlink>
    </w:p>
    <w:p w:rsidR="00995C22" w:rsidRPr="00725ECF" w:rsidRDefault="001D3A90" w:rsidP="00995C22">
      <w:pPr>
        <w:rPr>
          <w:lang w:val="en-US"/>
        </w:rPr>
      </w:pPr>
      <w:r>
        <w:rPr>
          <w:lang w:val="en-US"/>
        </w:rPr>
        <w:fldChar w:fldCharType="end"/>
      </w:r>
    </w:p>
    <w:p w:rsidR="00995C22" w:rsidRPr="00A833E2" w:rsidRDefault="00995C22" w:rsidP="00995C22">
      <w:pPr>
        <w:rPr>
          <w:lang w:val="en-US"/>
        </w:rPr>
      </w:pPr>
    </w:p>
    <w:p w:rsidR="00995C22" w:rsidRDefault="00995C22" w:rsidP="003D34CC">
      <w:pPr>
        <w:pStyle w:val="TITLEATROMANPAGES"/>
        <w:spacing w:after="480"/>
      </w:pPr>
      <w:bookmarkStart w:id="9" w:name="_Toc510682704"/>
      <w:bookmarkStart w:id="10" w:name="_Toc22058893"/>
      <w:r>
        <w:lastRenderedPageBreak/>
        <w:t>LIST OF TABLES</w:t>
      </w:r>
      <w:bookmarkEnd w:id="9"/>
      <w:bookmarkEnd w:id="10"/>
    </w:p>
    <w:p w:rsidR="009004A2" w:rsidRDefault="00995C22">
      <w:pPr>
        <w:pStyle w:val="TableofFigures"/>
        <w:rPr>
          <w:rFonts w:asciiTheme="minorHAnsi" w:hAnsiTheme="minorHAnsi"/>
          <w:sz w:val="22"/>
          <w:lang w:val="en-US"/>
        </w:rPr>
      </w:pPr>
      <w:r>
        <w:rPr>
          <w:lang w:val="en-US"/>
        </w:rPr>
        <w:fldChar w:fldCharType="begin"/>
      </w:r>
      <w:r>
        <w:rPr>
          <w:lang w:val="en-US"/>
        </w:rPr>
        <w:instrText xml:space="preserve"> TOC \h \z \c "</w:instrText>
      </w:r>
      <w:r w:rsidR="00196272">
        <w:rPr>
          <w:lang w:val="en-US"/>
        </w:rPr>
        <w:instrText>Table</w:instrText>
      </w:r>
      <w:r>
        <w:rPr>
          <w:lang w:val="en-US"/>
        </w:rPr>
        <w:instrText xml:space="preserve">" </w:instrText>
      </w:r>
      <w:r>
        <w:rPr>
          <w:lang w:val="en-US"/>
        </w:rPr>
        <w:fldChar w:fldCharType="separate"/>
      </w:r>
      <w:hyperlink w:anchor="_Toc22058881" w:history="1">
        <w:r w:rsidR="009004A2" w:rsidRPr="00293A45">
          <w:rPr>
            <w:rStyle w:val="Hyperlink"/>
          </w:rPr>
          <w:t>Table 1.1</w:t>
        </w:r>
        <w:r w:rsidR="009004A2">
          <w:rPr>
            <w:rFonts w:asciiTheme="minorHAnsi" w:hAnsiTheme="minorHAnsi"/>
            <w:sz w:val="22"/>
            <w:lang w:val="en-US"/>
          </w:rPr>
          <w:tab/>
        </w:r>
        <w:r w:rsidR="009004A2" w:rsidRPr="00293A45">
          <w:rPr>
            <w:rStyle w:val="Hyperlink"/>
            <w:lang w:val="en-US"/>
          </w:rPr>
          <w:t>Base and supplementary units in SI system.</w:t>
        </w:r>
        <w:r w:rsidR="009004A2">
          <w:rPr>
            <w:webHidden/>
          </w:rPr>
          <w:tab/>
        </w:r>
        <w:r w:rsidR="009004A2">
          <w:rPr>
            <w:webHidden/>
          </w:rPr>
          <w:fldChar w:fldCharType="begin"/>
        </w:r>
        <w:r w:rsidR="009004A2">
          <w:rPr>
            <w:webHidden/>
          </w:rPr>
          <w:instrText xml:space="preserve"> PAGEREF _Toc22058881 \h </w:instrText>
        </w:r>
        <w:r w:rsidR="009004A2">
          <w:rPr>
            <w:webHidden/>
          </w:rPr>
        </w:r>
        <w:r w:rsidR="009004A2">
          <w:rPr>
            <w:webHidden/>
          </w:rPr>
          <w:fldChar w:fldCharType="separate"/>
        </w:r>
        <w:r w:rsidR="009004A2">
          <w:rPr>
            <w:webHidden/>
          </w:rPr>
          <w:t>8</w:t>
        </w:r>
        <w:r w:rsidR="009004A2">
          <w:rPr>
            <w:webHidden/>
          </w:rPr>
          <w:fldChar w:fldCharType="end"/>
        </w:r>
      </w:hyperlink>
    </w:p>
    <w:p w:rsidR="009004A2" w:rsidRDefault="009004A2">
      <w:pPr>
        <w:pStyle w:val="TableofFigures"/>
        <w:rPr>
          <w:rFonts w:asciiTheme="minorHAnsi" w:hAnsiTheme="minorHAnsi"/>
          <w:sz w:val="22"/>
          <w:lang w:val="en-US"/>
        </w:rPr>
      </w:pPr>
      <w:hyperlink w:anchor="_Toc22058882" w:history="1">
        <w:r w:rsidRPr="00293A45">
          <w:rPr>
            <w:rStyle w:val="Hyperlink"/>
          </w:rPr>
          <w:t>Table 1.2</w:t>
        </w:r>
        <w:r>
          <w:rPr>
            <w:rFonts w:asciiTheme="minorHAnsi" w:hAnsiTheme="minorHAnsi"/>
            <w:sz w:val="22"/>
            <w:lang w:val="en-US"/>
          </w:rPr>
          <w:tab/>
        </w:r>
        <w:r w:rsidRPr="00293A45">
          <w:rPr>
            <w:rStyle w:val="Hyperlink"/>
          </w:rPr>
          <w:t>Derived SI units approved by the International General Conference on Weights and Measures (CGPM).</w:t>
        </w:r>
        <w:r>
          <w:rPr>
            <w:webHidden/>
          </w:rPr>
          <w:tab/>
        </w:r>
        <w:r>
          <w:rPr>
            <w:webHidden/>
          </w:rPr>
          <w:fldChar w:fldCharType="begin"/>
        </w:r>
        <w:r>
          <w:rPr>
            <w:webHidden/>
          </w:rPr>
          <w:instrText xml:space="preserve"> PAGEREF _Toc22058882 \h </w:instrText>
        </w:r>
        <w:r>
          <w:rPr>
            <w:webHidden/>
          </w:rPr>
        </w:r>
        <w:r>
          <w:rPr>
            <w:webHidden/>
          </w:rPr>
          <w:fldChar w:fldCharType="separate"/>
        </w:r>
        <w:r>
          <w:rPr>
            <w:webHidden/>
          </w:rPr>
          <w:t>9</w:t>
        </w:r>
        <w:r>
          <w:rPr>
            <w:webHidden/>
          </w:rPr>
          <w:fldChar w:fldCharType="end"/>
        </w:r>
      </w:hyperlink>
    </w:p>
    <w:p w:rsidR="009004A2" w:rsidRDefault="009004A2">
      <w:pPr>
        <w:pStyle w:val="TableofFigures"/>
        <w:rPr>
          <w:rFonts w:asciiTheme="minorHAnsi" w:hAnsiTheme="minorHAnsi"/>
          <w:sz w:val="22"/>
          <w:lang w:val="en-US"/>
        </w:rPr>
      </w:pPr>
      <w:hyperlink w:anchor="_Toc22058883" w:history="1">
        <w:r w:rsidRPr="00293A45">
          <w:rPr>
            <w:rStyle w:val="Hyperlink"/>
          </w:rPr>
          <w:t>Table 1.3</w:t>
        </w:r>
        <w:r>
          <w:rPr>
            <w:rFonts w:asciiTheme="minorHAnsi" w:hAnsiTheme="minorHAnsi"/>
            <w:sz w:val="22"/>
            <w:lang w:val="en-US"/>
          </w:rPr>
          <w:tab/>
        </w:r>
        <w:r w:rsidRPr="00293A45">
          <w:rPr>
            <w:rStyle w:val="Hyperlink"/>
          </w:rPr>
          <w:t>Derived SI units approved by the International General Conference on Weights and Measures (CGPM).</w:t>
        </w:r>
        <w:r>
          <w:rPr>
            <w:webHidden/>
          </w:rPr>
          <w:tab/>
        </w:r>
        <w:r>
          <w:rPr>
            <w:webHidden/>
          </w:rPr>
          <w:fldChar w:fldCharType="begin"/>
        </w:r>
        <w:r>
          <w:rPr>
            <w:webHidden/>
          </w:rPr>
          <w:instrText xml:space="preserve"> PAGEREF _Toc22058883 \h </w:instrText>
        </w:r>
        <w:r>
          <w:rPr>
            <w:webHidden/>
          </w:rPr>
        </w:r>
        <w:r>
          <w:rPr>
            <w:webHidden/>
          </w:rPr>
          <w:fldChar w:fldCharType="separate"/>
        </w:r>
        <w:r>
          <w:rPr>
            <w:webHidden/>
          </w:rPr>
          <w:t>10</w:t>
        </w:r>
        <w:r>
          <w:rPr>
            <w:webHidden/>
          </w:rPr>
          <w:fldChar w:fldCharType="end"/>
        </w:r>
      </w:hyperlink>
    </w:p>
    <w:p w:rsidR="009004A2" w:rsidRDefault="009004A2">
      <w:pPr>
        <w:pStyle w:val="TableofFigures"/>
        <w:rPr>
          <w:rFonts w:asciiTheme="minorHAnsi" w:hAnsiTheme="minorHAnsi"/>
          <w:sz w:val="22"/>
          <w:lang w:val="en-US"/>
        </w:rPr>
      </w:pPr>
      <w:hyperlink w:anchor="_Toc22058884" w:history="1">
        <w:r w:rsidRPr="00293A45">
          <w:rPr>
            <w:rStyle w:val="Hyperlink"/>
          </w:rPr>
          <w:t>Table 1.4</w:t>
        </w:r>
        <w:r>
          <w:rPr>
            <w:rFonts w:asciiTheme="minorHAnsi" w:hAnsiTheme="minorHAnsi"/>
            <w:sz w:val="22"/>
            <w:lang w:val="en-US"/>
          </w:rPr>
          <w:tab/>
        </w:r>
        <w:r w:rsidRPr="00293A45">
          <w:rPr>
            <w:rStyle w:val="Hyperlink"/>
          </w:rPr>
          <w:t>Sample of new table .</w:t>
        </w:r>
        <w:r>
          <w:rPr>
            <w:webHidden/>
          </w:rPr>
          <w:tab/>
        </w:r>
        <w:r>
          <w:rPr>
            <w:webHidden/>
          </w:rPr>
          <w:fldChar w:fldCharType="begin"/>
        </w:r>
        <w:r>
          <w:rPr>
            <w:webHidden/>
          </w:rPr>
          <w:instrText xml:space="preserve"> PAGEREF _Toc22058884 \h </w:instrText>
        </w:r>
        <w:r>
          <w:rPr>
            <w:webHidden/>
          </w:rPr>
        </w:r>
        <w:r>
          <w:rPr>
            <w:webHidden/>
          </w:rPr>
          <w:fldChar w:fldCharType="separate"/>
        </w:r>
        <w:r>
          <w:rPr>
            <w:webHidden/>
          </w:rPr>
          <w:t>11</w:t>
        </w:r>
        <w:r>
          <w:rPr>
            <w:webHidden/>
          </w:rPr>
          <w:fldChar w:fldCharType="end"/>
        </w:r>
      </w:hyperlink>
    </w:p>
    <w:p w:rsidR="009004A2" w:rsidRDefault="009004A2">
      <w:pPr>
        <w:pStyle w:val="TableofFigures"/>
        <w:rPr>
          <w:rFonts w:asciiTheme="minorHAnsi" w:hAnsiTheme="minorHAnsi"/>
          <w:sz w:val="22"/>
          <w:lang w:val="en-US"/>
        </w:rPr>
      </w:pPr>
      <w:hyperlink w:anchor="_Toc22058885" w:history="1">
        <w:r w:rsidRPr="00293A45">
          <w:rPr>
            <w:rStyle w:val="Hyperlink"/>
          </w:rPr>
          <w:t>Table 2.1</w:t>
        </w:r>
        <w:r>
          <w:rPr>
            <w:rFonts w:asciiTheme="minorHAnsi" w:hAnsiTheme="minorHAnsi"/>
            <w:sz w:val="22"/>
            <w:lang w:val="en-US"/>
          </w:rPr>
          <w:tab/>
        </w:r>
        <w:r w:rsidRPr="00293A45">
          <w:rPr>
            <w:rStyle w:val="Hyperlink"/>
          </w:rPr>
          <w:t>Title</w:t>
        </w:r>
        <w:r>
          <w:rPr>
            <w:webHidden/>
          </w:rPr>
          <w:tab/>
        </w:r>
        <w:r>
          <w:rPr>
            <w:webHidden/>
          </w:rPr>
          <w:fldChar w:fldCharType="begin"/>
        </w:r>
        <w:r>
          <w:rPr>
            <w:webHidden/>
          </w:rPr>
          <w:instrText xml:space="preserve"> PAGEREF _Toc22058885 \h </w:instrText>
        </w:r>
        <w:r>
          <w:rPr>
            <w:webHidden/>
          </w:rPr>
        </w:r>
        <w:r>
          <w:rPr>
            <w:webHidden/>
          </w:rPr>
          <w:fldChar w:fldCharType="separate"/>
        </w:r>
        <w:r>
          <w:rPr>
            <w:webHidden/>
          </w:rPr>
          <w:t>16</w:t>
        </w:r>
        <w:r>
          <w:rPr>
            <w:webHidden/>
          </w:rPr>
          <w:fldChar w:fldCharType="end"/>
        </w:r>
      </w:hyperlink>
    </w:p>
    <w:p w:rsidR="009004A2" w:rsidRDefault="009004A2">
      <w:pPr>
        <w:pStyle w:val="TableofFigures"/>
        <w:rPr>
          <w:rFonts w:asciiTheme="minorHAnsi" w:hAnsiTheme="minorHAnsi"/>
          <w:sz w:val="22"/>
          <w:lang w:val="en-US"/>
        </w:rPr>
      </w:pPr>
      <w:hyperlink w:anchor="_Toc22058886" w:history="1">
        <w:r w:rsidRPr="00293A45">
          <w:rPr>
            <w:rStyle w:val="Hyperlink"/>
          </w:rPr>
          <w:t>Table 2.2</w:t>
        </w:r>
        <w:r>
          <w:rPr>
            <w:rFonts w:asciiTheme="minorHAnsi" w:hAnsiTheme="minorHAnsi"/>
            <w:sz w:val="22"/>
            <w:lang w:val="en-US"/>
          </w:rPr>
          <w:tab/>
        </w:r>
        <w:r w:rsidRPr="00293A45">
          <w:rPr>
            <w:rStyle w:val="Hyperlink"/>
          </w:rPr>
          <w:t xml:space="preserve">Sample table The text in paragraph can be formatted using </w:t>
        </w:r>
        <w:r w:rsidRPr="00293A45">
          <w:rPr>
            <w:rStyle w:val="Hyperlink"/>
            <w:i/>
          </w:rPr>
          <w:t>Table text</w:t>
        </w:r>
        <w:r w:rsidRPr="00293A45">
          <w:rPr>
            <w:rStyle w:val="Hyperlink"/>
          </w:rPr>
          <w:t xml:space="preserve"> style. On the other hand, the style for table’s caption is called </w:t>
        </w:r>
        <w:r w:rsidRPr="00293A45">
          <w:rPr>
            <w:rStyle w:val="Hyperlink"/>
            <w:i/>
          </w:rPr>
          <w:t>Caption for Table UNITEN</w:t>
        </w:r>
        <w:r>
          <w:rPr>
            <w:webHidden/>
          </w:rPr>
          <w:tab/>
        </w:r>
        <w:r>
          <w:rPr>
            <w:webHidden/>
          </w:rPr>
          <w:fldChar w:fldCharType="begin"/>
        </w:r>
        <w:r>
          <w:rPr>
            <w:webHidden/>
          </w:rPr>
          <w:instrText xml:space="preserve"> PAGEREF _Toc22058886 \h </w:instrText>
        </w:r>
        <w:r>
          <w:rPr>
            <w:webHidden/>
          </w:rPr>
        </w:r>
        <w:r>
          <w:rPr>
            <w:webHidden/>
          </w:rPr>
          <w:fldChar w:fldCharType="separate"/>
        </w:r>
        <w:r>
          <w:rPr>
            <w:webHidden/>
          </w:rPr>
          <w:t>18</w:t>
        </w:r>
        <w:r>
          <w:rPr>
            <w:webHidden/>
          </w:rPr>
          <w:fldChar w:fldCharType="end"/>
        </w:r>
      </w:hyperlink>
    </w:p>
    <w:p w:rsidR="009004A2" w:rsidRDefault="009004A2">
      <w:pPr>
        <w:pStyle w:val="TableofFigures"/>
        <w:rPr>
          <w:rFonts w:asciiTheme="minorHAnsi" w:hAnsiTheme="minorHAnsi"/>
          <w:sz w:val="22"/>
          <w:lang w:val="en-US"/>
        </w:rPr>
      </w:pPr>
      <w:hyperlink w:anchor="_Toc22058887" w:history="1">
        <w:r w:rsidRPr="00293A45">
          <w:rPr>
            <w:rStyle w:val="Hyperlink"/>
          </w:rPr>
          <w:t>Table 3.1</w:t>
        </w:r>
        <w:r>
          <w:rPr>
            <w:rFonts w:asciiTheme="minorHAnsi" w:hAnsiTheme="minorHAnsi"/>
            <w:sz w:val="22"/>
            <w:lang w:val="en-US"/>
          </w:rPr>
          <w:tab/>
        </w:r>
        <w:r w:rsidRPr="00293A45">
          <w:rPr>
            <w:rStyle w:val="Hyperlink"/>
          </w:rPr>
          <w:t>Sample table</w:t>
        </w:r>
        <w:r>
          <w:rPr>
            <w:webHidden/>
          </w:rPr>
          <w:tab/>
        </w:r>
        <w:r>
          <w:rPr>
            <w:webHidden/>
          </w:rPr>
          <w:fldChar w:fldCharType="begin"/>
        </w:r>
        <w:r>
          <w:rPr>
            <w:webHidden/>
          </w:rPr>
          <w:instrText xml:space="preserve"> PAGEREF _Toc22058887 \h </w:instrText>
        </w:r>
        <w:r>
          <w:rPr>
            <w:webHidden/>
          </w:rPr>
        </w:r>
        <w:r>
          <w:rPr>
            <w:webHidden/>
          </w:rPr>
          <w:fldChar w:fldCharType="separate"/>
        </w:r>
        <w:r>
          <w:rPr>
            <w:webHidden/>
          </w:rPr>
          <w:t>21</w:t>
        </w:r>
        <w:r>
          <w:rPr>
            <w:webHidden/>
          </w:rPr>
          <w:fldChar w:fldCharType="end"/>
        </w:r>
      </w:hyperlink>
    </w:p>
    <w:p w:rsidR="00995C22" w:rsidRDefault="00995C22" w:rsidP="00995C22">
      <w:pPr>
        <w:rPr>
          <w:lang w:val="en-US"/>
        </w:rPr>
      </w:pPr>
      <w:r>
        <w:rPr>
          <w:lang w:val="en-US"/>
        </w:rPr>
        <w:fldChar w:fldCharType="end"/>
      </w:r>
    </w:p>
    <w:p w:rsidR="000840E7" w:rsidRDefault="000840E7"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995C22">
      <w:pPr>
        <w:rPr>
          <w:lang w:val="en-US"/>
        </w:rPr>
      </w:pPr>
    </w:p>
    <w:p w:rsidR="00654DD4" w:rsidRDefault="00654DD4" w:rsidP="00850A8F">
      <w:r>
        <w:br w:type="page"/>
      </w:r>
    </w:p>
    <w:p w:rsidR="00995C22" w:rsidRDefault="00995C22" w:rsidP="003D34CC">
      <w:pPr>
        <w:pStyle w:val="TITLEATROMANPAGES"/>
        <w:spacing w:after="480"/>
      </w:pPr>
      <w:bookmarkStart w:id="11" w:name="_Toc510682705"/>
      <w:bookmarkStart w:id="12" w:name="_Toc22058894"/>
      <w:r>
        <w:lastRenderedPageBreak/>
        <w:t xml:space="preserve">LIST OF </w:t>
      </w:r>
      <w:r w:rsidRPr="00C8145A">
        <w:t>FIGURES</w:t>
      </w:r>
      <w:bookmarkEnd w:id="11"/>
      <w:bookmarkEnd w:id="12"/>
    </w:p>
    <w:bookmarkStart w:id="13" w:name="_GoBack"/>
    <w:bookmarkEnd w:id="13"/>
    <w:p w:rsidR="009004A2" w:rsidRDefault="00995C22">
      <w:pPr>
        <w:pStyle w:val="TableofFigures"/>
        <w:rPr>
          <w:rFonts w:asciiTheme="minorHAnsi" w:hAnsiTheme="minorHAnsi"/>
          <w:sz w:val="22"/>
          <w:lang w:val="en-US"/>
        </w:rPr>
      </w:pPr>
      <w:r w:rsidRPr="00CD43E8">
        <w:fldChar w:fldCharType="begin"/>
      </w:r>
      <w:r w:rsidRPr="00CD43E8">
        <w:instrText xml:space="preserve"> TOC \h \z \c "Figure" </w:instrText>
      </w:r>
      <w:r w:rsidRPr="00CD43E8">
        <w:fldChar w:fldCharType="separate"/>
      </w:r>
      <w:hyperlink w:anchor="_Toc22058947" w:history="1">
        <w:r w:rsidR="009004A2" w:rsidRPr="00EA79F7">
          <w:rPr>
            <w:rStyle w:val="Hyperlink"/>
          </w:rPr>
          <w:t>Figure 1.1</w:t>
        </w:r>
        <w:r w:rsidR="009004A2">
          <w:rPr>
            <w:rFonts w:asciiTheme="minorHAnsi" w:hAnsiTheme="minorHAnsi"/>
            <w:sz w:val="22"/>
            <w:lang w:val="en-US"/>
          </w:rPr>
          <w:tab/>
        </w:r>
        <w:r w:rsidR="009004A2" w:rsidRPr="00EA79F7">
          <w:rPr>
            <w:rStyle w:val="Hyperlink"/>
          </w:rPr>
          <w:t xml:space="preserve"> MZJ Ideas on formatting</w:t>
        </w:r>
        <w:r w:rsidR="009004A2">
          <w:rPr>
            <w:webHidden/>
          </w:rPr>
          <w:tab/>
        </w:r>
        <w:r w:rsidR="009004A2">
          <w:rPr>
            <w:webHidden/>
          </w:rPr>
          <w:fldChar w:fldCharType="begin"/>
        </w:r>
        <w:r w:rsidR="009004A2">
          <w:rPr>
            <w:webHidden/>
          </w:rPr>
          <w:instrText xml:space="preserve"> PAGEREF _Toc22058947 \h </w:instrText>
        </w:r>
        <w:r w:rsidR="009004A2">
          <w:rPr>
            <w:webHidden/>
          </w:rPr>
        </w:r>
        <w:r w:rsidR="009004A2">
          <w:rPr>
            <w:webHidden/>
          </w:rPr>
          <w:fldChar w:fldCharType="separate"/>
        </w:r>
        <w:r w:rsidR="009004A2">
          <w:rPr>
            <w:webHidden/>
          </w:rPr>
          <w:t>1</w:t>
        </w:r>
        <w:r w:rsidR="009004A2">
          <w:rPr>
            <w:webHidden/>
          </w:rPr>
          <w:fldChar w:fldCharType="end"/>
        </w:r>
      </w:hyperlink>
    </w:p>
    <w:p w:rsidR="009004A2" w:rsidRDefault="009004A2">
      <w:pPr>
        <w:pStyle w:val="TableofFigures"/>
        <w:rPr>
          <w:rFonts w:asciiTheme="minorHAnsi" w:hAnsiTheme="minorHAnsi"/>
          <w:sz w:val="22"/>
          <w:lang w:val="en-US"/>
        </w:rPr>
      </w:pPr>
      <w:hyperlink w:anchor="_Toc22058948" w:history="1">
        <w:r w:rsidRPr="00EA79F7">
          <w:rPr>
            <w:rStyle w:val="Hyperlink"/>
          </w:rPr>
          <w:t>Figure 1.2</w:t>
        </w:r>
        <w:r>
          <w:rPr>
            <w:rFonts w:asciiTheme="minorHAnsi" w:hAnsiTheme="minorHAnsi"/>
            <w:sz w:val="22"/>
            <w:lang w:val="en-US"/>
          </w:rPr>
          <w:tab/>
        </w:r>
        <w:r w:rsidRPr="00EA79F7">
          <w:rPr>
            <w:rStyle w:val="Hyperlink"/>
          </w:rPr>
          <w:t>Enabling the Developer Tab</w:t>
        </w:r>
        <w:r>
          <w:rPr>
            <w:webHidden/>
          </w:rPr>
          <w:tab/>
        </w:r>
        <w:r>
          <w:rPr>
            <w:webHidden/>
          </w:rPr>
          <w:fldChar w:fldCharType="begin"/>
        </w:r>
        <w:r>
          <w:rPr>
            <w:webHidden/>
          </w:rPr>
          <w:instrText xml:space="preserve"> PAGEREF _Toc22058948 \h </w:instrText>
        </w:r>
        <w:r>
          <w:rPr>
            <w:webHidden/>
          </w:rPr>
        </w:r>
        <w:r>
          <w:rPr>
            <w:webHidden/>
          </w:rPr>
          <w:fldChar w:fldCharType="separate"/>
        </w:r>
        <w:r>
          <w:rPr>
            <w:webHidden/>
          </w:rPr>
          <w:t>2</w:t>
        </w:r>
        <w:r>
          <w:rPr>
            <w:webHidden/>
          </w:rPr>
          <w:fldChar w:fldCharType="end"/>
        </w:r>
      </w:hyperlink>
    </w:p>
    <w:p w:rsidR="009004A2" w:rsidRDefault="009004A2">
      <w:pPr>
        <w:pStyle w:val="TableofFigures"/>
        <w:rPr>
          <w:rFonts w:asciiTheme="minorHAnsi" w:hAnsiTheme="minorHAnsi"/>
          <w:sz w:val="22"/>
          <w:lang w:val="en-US"/>
        </w:rPr>
      </w:pPr>
      <w:hyperlink w:anchor="_Toc22058949" w:history="1">
        <w:r w:rsidRPr="00EA79F7">
          <w:rPr>
            <w:rStyle w:val="Hyperlink"/>
          </w:rPr>
          <w:t>Figure 1.3</w:t>
        </w:r>
        <w:r>
          <w:rPr>
            <w:rFonts w:asciiTheme="minorHAnsi" w:hAnsiTheme="minorHAnsi"/>
            <w:sz w:val="22"/>
            <w:lang w:val="en-US"/>
          </w:rPr>
          <w:tab/>
        </w:r>
        <w:r w:rsidRPr="00EA79F7">
          <w:rPr>
            <w:rStyle w:val="Hyperlink"/>
          </w:rPr>
          <w:t>Navigation Pane</w:t>
        </w:r>
        <w:r>
          <w:rPr>
            <w:webHidden/>
          </w:rPr>
          <w:tab/>
        </w:r>
        <w:r>
          <w:rPr>
            <w:webHidden/>
          </w:rPr>
          <w:fldChar w:fldCharType="begin"/>
        </w:r>
        <w:r>
          <w:rPr>
            <w:webHidden/>
          </w:rPr>
          <w:instrText xml:space="preserve"> PAGEREF _Toc22058949 \h </w:instrText>
        </w:r>
        <w:r>
          <w:rPr>
            <w:webHidden/>
          </w:rPr>
        </w:r>
        <w:r>
          <w:rPr>
            <w:webHidden/>
          </w:rPr>
          <w:fldChar w:fldCharType="separate"/>
        </w:r>
        <w:r>
          <w:rPr>
            <w:webHidden/>
          </w:rPr>
          <w:t>2</w:t>
        </w:r>
        <w:r>
          <w:rPr>
            <w:webHidden/>
          </w:rPr>
          <w:fldChar w:fldCharType="end"/>
        </w:r>
      </w:hyperlink>
    </w:p>
    <w:p w:rsidR="009004A2" w:rsidRDefault="009004A2">
      <w:pPr>
        <w:pStyle w:val="TableofFigures"/>
        <w:rPr>
          <w:rFonts w:asciiTheme="minorHAnsi" w:hAnsiTheme="minorHAnsi"/>
          <w:sz w:val="22"/>
          <w:lang w:val="en-US"/>
        </w:rPr>
      </w:pPr>
      <w:hyperlink w:anchor="_Toc22058950" w:history="1">
        <w:r w:rsidRPr="00EA79F7">
          <w:rPr>
            <w:rStyle w:val="Hyperlink"/>
          </w:rPr>
          <w:t>Figure 1.4</w:t>
        </w:r>
        <w:r>
          <w:rPr>
            <w:rFonts w:asciiTheme="minorHAnsi" w:hAnsiTheme="minorHAnsi"/>
            <w:sz w:val="22"/>
            <w:lang w:val="en-US"/>
          </w:rPr>
          <w:tab/>
        </w:r>
        <w:r w:rsidRPr="00EA79F7">
          <w:rPr>
            <w:rStyle w:val="Hyperlink"/>
          </w:rPr>
          <w:t>Style Pane</w:t>
        </w:r>
        <w:r>
          <w:rPr>
            <w:webHidden/>
          </w:rPr>
          <w:tab/>
        </w:r>
        <w:r>
          <w:rPr>
            <w:webHidden/>
          </w:rPr>
          <w:fldChar w:fldCharType="begin"/>
        </w:r>
        <w:r>
          <w:rPr>
            <w:webHidden/>
          </w:rPr>
          <w:instrText xml:space="preserve"> PAGEREF _Toc22058950 \h </w:instrText>
        </w:r>
        <w:r>
          <w:rPr>
            <w:webHidden/>
          </w:rPr>
        </w:r>
        <w:r>
          <w:rPr>
            <w:webHidden/>
          </w:rPr>
          <w:fldChar w:fldCharType="separate"/>
        </w:r>
        <w:r>
          <w:rPr>
            <w:webHidden/>
          </w:rPr>
          <w:t>3</w:t>
        </w:r>
        <w:r>
          <w:rPr>
            <w:webHidden/>
          </w:rPr>
          <w:fldChar w:fldCharType="end"/>
        </w:r>
      </w:hyperlink>
    </w:p>
    <w:p w:rsidR="009004A2" w:rsidRDefault="009004A2">
      <w:pPr>
        <w:pStyle w:val="TableofFigures"/>
        <w:rPr>
          <w:rFonts w:asciiTheme="minorHAnsi" w:hAnsiTheme="minorHAnsi"/>
          <w:sz w:val="22"/>
          <w:lang w:val="en-US"/>
        </w:rPr>
      </w:pPr>
      <w:hyperlink w:anchor="_Toc22058951" w:history="1">
        <w:r w:rsidRPr="00EA79F7">
          <w:rPr>
            <w:rStyle w:val="Hyperlink"/>
          </w:rPr>
          <w:t>Figure 1.5</w:t>
        </w:r>
        <w:r>
          <w:rPr>
            <w:rFonts w:asciiTheme="minorHAnsi" w:hAnsiTheme="minorHAnsi"/>
            <w:sz w:val="22"/>
            <w:lang w:val="en-US"/>
          </w:rPr>
          <w:tab/>
        </w:r>
        <w:r w:rsidRPr="00EA79F7">
          <w:rPr>
            <w:rStyle w:val="Hyperlink"/>
          </w:rPr>
          <w:t>Z Layout</w:t>
        </w:r>
        <w:r>
          <w:rPr>
            <w:webHidden/>
          </w:rPr>
          <w:tab/>
        </w:r>
        <w:r>
          <w:rPr>
            <w:webHidden/>
          </w:rPr>
          <w:fldChar w:fldCharType="begin"/>
        </w:r>
        <w:r>
          <w:rPr>
            <w:webHidden/>
          </w:rPr>
          <w:instrText xml:space="preserve"> PAGEREF _Toc22058951 \h </w:instrText>
        </w:r>
        <w:r>
          <w:rPr>
            <w:webHidden/>
          </w:rPr>
        </w:r>
        <w:r>
          <w:rPr>
            <w:webHidden/>
          </w:rPr>
          <w:fldChar w:fldCharType="separate"/>
        </w:r>
        <w:r>
          <w:rPr>
            <w:webHidden/>
          </w:rPr>
          <w:t>5</w:t>
        </w:r>
        <w:r>
          <w:rPr>
            <w:webHidden/>
          </w:rPr>
          <w:fldChar w:fldCharType="end"/>
        </w:r>
      </w:hyperlink>
    </w:p>
    <w:p w:rsidR="009004A2" w:rsidRDefault="009004A2">
      <w:pPr>
        <w:pStyle w:val="TableofFigures"/>
        <w:rPr>
          <w:rFonts w:asciiTheme="minorHAnsi" w:hAnsiTheme="minorHAnsi"/>
          <w:sz w:val="22"/>
          <w:lang w:val="en-US"/>
        </w:rPr>
      </w:pPr>
      <w:hyperlink w:anchor="_Toc22058952" w:history="1">
        <w:r w:rsidRPr="00EA79F7">
          <w:rPr>
            <w:rStyle w:val="Hyperlink"/>
          </w:rPr>
          <w:t>Figure 1.6</w:t>
        </w:r>
        <w:r>
          <w:rPr>
            <w:rFonts w:asciiTheme="minorHAnsi" w:hAnsiTheme="minorHAnsi"/>
            <w:sz w:val="22"/>
            <w:lang w:val="en-US"/>
          </w:rPr>
          <w:tab/>
        </w:r>
        <w:r w:rsidRPr="00EA79F7">
          <w:rPr>
            <w:rStyle w:val="Hyperlink"/>
          </w:rPr>
          <w:t>One dotx for many docx</w:t>
        </w:r>
        <w:r>
          <w:rPr>
            <w:webHidden/>
          </w:rPr>
          <w:tab/>
        </w:r>
        <w:r>
          <w:rPr>
            <w:webHidden/>
          </w:rPr>
          <w:fldChar w:fldCharType="begin"/>
        </w:r>
        <w:r>
          <w:rPr>
            <w:webHidden/>
          </w:rPr>
          <w:instrText xml:space="preserve"> PAGEREF _Toc22058952 \h </w:instrText>
        </w:r>
        <w:r>
          <w:rPr>
            <w:webHidden/>
          </w:rPr>
        </w:r>
        <w:r>
          <w:rPr>
            <w:webHidden/>
          </w:rPr>
          <w:fldChar w:fldCharType="separate"/>
        </w:r>
        <w:r>
          <w:rPr>
            <w:webHidden/>
          </w:rPr>
          <w:t>6</w:t>
        </w:r>
        <w:r>
          <w:rPr>
            <w:webHidden/>
          </w:rPr>
          <w:fldChar w:fldCharType="end"/>
        </w:r>
      </w:hyperlink>
    </w:p>
    <w:p w:rsidR="009004A2" w:rsidRDefault="009004A2">
      <w:pPr>
        <w:pStyle w:val="TableofFigures"/>
        <w:rPr>
          <w:rFonts w:asciiTheme="minorHAnsi" w:hAnsiTheme="minorHAnsi"/>
          <w:sz w:val="22"/>
          <w:lang w:val="en-US"/>
        </w:rPr>
      </w:pPr>
      <w:hyperlink w:anchor="_Toc22058953" w:history="1">
        <w:r w:rsidRPr="00EA79F7">
          <w:rPr>
            <w:rStyle w:val="Hyperlink"/>
          </w:rPr>
          <w:t>Figure 1.7</w:t>
        </w:r>
        <w:r>
          <w:rPr>
            <w:rFonts w:asciiTheme="minorHAnsi" w:hAnsiTheme="minorHAnsi"/>
            <w:sz w:val="22"/>
            <w:lang w:val="en-US"/>
          </w:rPr>
          <w:tab/>
        </w:r>
        <w:r w:rsidRPr="00EA79F7">
          <w:rPr>
            <w:rStyle w:val="Hyperlink"/>
          </w:rPr>
          <w:t>Enabling Styles Pane</w:t>
        </w:r>
        <w:r>
          <w:rPr>
            <w:webHidden/>
          </w:rPr>
          <w:tab/>
        </w:r>
        <w:r>
          <w:rPr>
            <w:webHidden/>
          </w:rPr>
          <w:fldChar w:fldCharType="begin"/>
        </w:r>
        <w:r>
          <w:rPr>
            <w:webHidden/>
          </w:rPr>
          <w:instrText xml:space="preserve"> PAGEREF _Toc22058953 \h </w:instrText>
        </w:r>
        <w:r>
          <w:rPr>
            <w:webHidden/>
          </w:rPr>
        </w:r>
        <w:r>
          <w:rPr>
            <w:webHidden/>
          </w:rPr>
          <w:fldChar w:fldCharType="separate"/>
        </w:r>
        <w:r>
          <w:rPr>
            <w:webHidden/>
          </w:rPr>
          <w:t>7</w:t>
        </w:r>
        <w:r>
          <w:rPr>
            <w:webHidden/>
          </w:rPr>
          <w:fldChar w:fldCharType="end"/>
        </w:r>
      </w:hyperlink>
    </w:p>
    <w:p w:rsidR="009004A2" w:rsidRDefault="009004A2">
      <w:pPr>
        <w:pStyle w:val="TableofFigures"/>
        <w:rPr>
          <w:rFonts w:asciiTheme="minorHAnsi" w:hAnsiTheme="minorHAnsi"/>
          <w:sz w:val="22"/>
          <w:lang w:val="en-US"/>
        </w:rPr>
      </w:pPr>
      <w:hyperlink w:anchor="_Toc22058954" w:history="1">
        <w:r w:rsidRPr="00EA79F7">
          <w:rPr>
            <w:rStyle w:val="Hyperlink"/>
          </w:rPr>
          <w:t>Figure 1.8</w:t>
        </w:r>
        <w:r>
          <w:rPr>
            <w:rFonts w:asciiTheme="minorHAnsi" w:hAnsiTheme="minorHAnsi"/>
            <w:sz w:val="22"/>
            <w:lang w:val="en-US"/>
          </w:rPr>
          <w:tab/>
        </w:r>
        <w:r w:rsidRPr="00EA79F7">
          <w:rPr>
            <w:rStyle w:val="Hyperlink"/>
          </w:rPr>
          <w:t>Syles Pane on right side of the window</w:t>
        </w:r>
        <w:r>
          <w:rPr>
            <w:webHidden/>
          </w:rPr>
          <w:tab/>
        </w:r>
        <w:r>
          <w:rPr>
            <w:webHidden/>
          </w:rPr>
          <w:fldChar w:fldCharType="begin"/>
        </w:r>
        <w:r>
          <w:rPr>
            <w:webHidden/>
          </w:rPr>
          <w:instrText xml:space="preserve"> PAGEREF _Toc22058954 \h </w:instrText>
        </w:r>
        <w:r>
          <w:rPr>
            <w:webHidden/>
          </w:rPr>
        </w:r>
        <w:r>
          <w:rPr>
            <w:webHidden/>
          </w:rPr>
          <w:fldChar w:fldCharType="separate"/>
        </w:r>
        <w:r>
          <w:rPr>
            <w:webHidden/>
          </w:rPr>
          <w:t>8</w:t>
        </w:r>
        <w:r>
          <w:rPr>
            <w:webHidden/>
          </w:rPr>
          <w:fldChar w:fldCharType="end"/>
        </w:r>
      </w:hyperlink>
    </w:p>
    <w:p w:rsidR="009004A2" w:rsidRDefault="009004A2">
      <w:pPr>
        <w:pStyle w:val="TableofFigures"/>
        <w:rPr>
          <w:rFonts w:asciiTheme="minorHAnsi" w:hAnsiTheme="minorHAnsi"/>
          <w:sz w:val="22"/>
          <w:lang w:val="en-US"/>
        </w:rPr>
      </w:pPr>
      <w:hyperlink w:anchor="_Toc22058955" w:history="1">
        <w:r w:rsidRPr="00EA79F7">
          <w:rPr>
            <w:rStyle w:val="Hyperlink"/>
            <w:rFonts w:eastAsia="Times New Roman"/>
            <w:lang w:eastAsia="en-GB"/>
          </w:rPr>
          <w:t xml:space="preserve">Figure 2.1 </w:t>
        </w:r>
        <w:r>
          <w:rPr>
            <w:rFonts w:asciiTheme="minorHAnsi" w:hAnsiTheme="minorHAnsi"/>
            <w:sz w:val="22"/>
            <w:lang w:val="en-US"/>
          </w:rPr>
          <w:tab/>
        </w:r>
        <w:r w:rsidRPr="00EA79F7">
          <w:rPr>
            <w:rStyle w:val="Hyperlink"/>
            <w:rFonts w:eastAsia="Times New Roman"/>
            <w:lang w:eastAsia="en-GB"/>
          </w:rPr>
          <w:t>The RMSE plot for PLS and PCR models by using all descriptors on the three data split methods.</w:t>
        </w:r>
        <w:r>
          <w:rPr>
            <w:webHidden/>
          </w:rPr>
          <w:tab/>
        </w:r>
        <w:r>
          <w:rPr>
            <w:webHidden/>
          </w:rPr>
          <w:fldChar w:fldCharType="begin"/>
        </w:r>
        <w:r>
          <w:rPr>
            <w:webHidden/>
          </w:rPr>
          <w:instrText xml:space="preserve"> PAGEREF _Toc22058955 \h </w:instrText>
        </w:r>
        <w:r>
          <w:rPr>
            <w:webHidden/>
          </w:rPr>
        </w:r>
        <w:r>
          <w:rPr>
            <w:webHidden/>
          </w:rPr>
          <w:fldChar w:fldCharType="separate"/>
        </w:r>
        <w:r>
          <w:rPr>
            <w:webHidden/>
          </w:rPr>
          <w:t>13</w:t>
        </w:r>
        <w:r>
          <w:rPr>
            <w:webHidden/>
          </w:rPr>
          <w:fldChar w:fldCharType="end"/>
        </w:r>
      </w:hyperlink>
    </w:p>
    <w:p w:rsidR="009004A2" w:rsidRDefault="009004A2">
      <w:pPr>
        <w:pStyle w:val="TableofFigures"/>
        <w:rPr>
          <w:rFonts w:asciiTheme="minorHAnsi" w:hAnsiTheme="minorHAnsi"/>
          <w:sz w:val="22"/>
          <w:lang w:val="en-US"/>
        </w:rPr>
      </w:pPr>
      <w:hyperlink w:anchor="_Toc22058956" w:history="1">
        <w:r w:rsidRPr="00EA79F7">
          <w:rPr>
            <w:rStyle w:val="Hyperlink"/>
          </w:rPr>
          <w:t>Figure 2.2</w:t>
        </w:r>
        <w:r>
          <w:rPr>
            <w:rFonts w:asciiTheme="minorHAnsi" w:hAnsiTheme="minorHAnsi"/>
            <w:sz w:val="22"/>
            <w:lang w:val="en-US"/>
          </w:rPr>
          <w:tab/>
        </w:r>
        <w:r w:rsidRPr="00EA79F7">
          <w:rPr>
            <w:rStyle w:val="Hyperlink"/>
          </w:rPr>
          <w:t>The atomic packing of a non-dense (random packing) materials.</w:t>
        </w:r>
        <w:r>
          <w:rPr>
            <w:webHidden/>
          </w:rPr>
          <w:tab/>
        </w:r>
        <w:r>
          <w:rPr>
            <w:webHidden/>
          </w:rPr>
          <w:fldChar w:fldCharType="begin"/>
        </w:r>
        <w:r>
          <w:rPr>
            <w:webHidden/>
          </w:rPr>
          <w:instrText xml:space="preserve"> PAGEREF _Toc22058956 \h </w:instrText>
        </w:r>
        <w:r>
          <w:rPr>
            <w:webHidden/>
          </w:rPr>
        </w:r>
        <w:r>
          <w:rPr>
            <w:webHidden/>
          </w:rPr>
          <w:fldChar w:fldCharType="separate"/>
        </w:r>
        <w:r>
          <w:rPr>
            <w:webHidden/>
          </w:rPr>
          <w:t>14</w:t>
        </w:r>
        <w:r>
          <w:rPr>
            <w:webHidden/>
          </w:rPr>
          <w:fldChar w:fldCharType="end"/>
        </w:r>
      </w:hyperlink>
    </w:p>
    <w:p w:rsidR="009004A2" w:rsidRDefault="009004A2">
      <w:pPr>
        <w:pStyle w:val="TableofFigures"/>
        <w:rPr>
          <w:rFonts w:asciiTheme="minorHAnsi" w:hAnsiTheme="minorHAnsi"/>
          <w:sz w:val="22"/>
          <w:lang w:val="en-US"/>
        </w:rPr>
      </w:pPr>
      <w:hyperlink w:anchor="_Toc22058957" w:history="1">
        <w:r w:rsidRPr="00EA79F7">
          <w:rPr>
            <w:rStyle w:val="Hyperlink"/>
          </w:rPr>
          <w:t xml:space="preserve">Figure 3.1 </w:t>
        </w:r>
        <w:r>
          <w:rPr>
            <w:rFonts w:asciiTheme="minorHAnsi" w:hAnsiTheme="minorHAnsi"/>
            <w:sz w:val="22"/>
            <w:lang w:val="en-US"/>
          </w:rPr>
          <w:tab/>
        </w:r>
        <w:r w:rsidRPr="00EA79F7">
          <w:rPr>
            <w:rStyle w:val="Hyperlink"/>
          </w:rPr>
          <w:t>Pore size distribution (PSD) of mesoporous materials.</w:t>
        </w:r>
        <w:r>
          <w:rPr>
            <w:webHidden/>
          </w:rPr>
          <w:tab/>
        </w:r>
        <w:r>
          <w:rPr>
            <w:webHidden/>
          </w:rPr>
          <w:fldChar w:fldCharType="begin"/>
        </w:r>
        <w:r>
          <w:rPr>
            <w:webHidden/>
          </w:rPr>
          <w:instrText xml:space="preserve"> PAGEREF _Toc22058957 \h </w:instrText>
        </w:r>
        <w:r>
          <w:rPr>
            <w:webHidden/>
          </w:rPr>
        </w:r>
        <w:r>
          <w:rPr>
            <w:webHidden/>
          </w:rPr>
          <w:fldChar w:fldCharType="separate"/>
        </w:r>
        <w:r>
          <w:rPr>
            <w:webHidden/>
          </w:rPr>
          <w:t>19</w:t>
        </w:r>
        <w:r>
          <w:rPr>
            <w:webHidden/>
          </w:rPr>
          <w:fldChar w:fldCharType="end"/>
        </w:r>
      </w:hyperlink>
    </w:p>
    <w:p w:rsidR="007F24CA" w:rsidRDefault="00995C22" w:rsidP="003D34CC">
      <w:pPr>
        <w:pStyle w:val="TITLEATROMANPAGES"/>
        <w:spacing w:after="480"/>
      </w:pPr>
      <w:r w:rsidRPr="00CD43E8">
        <w:lastRenderedPageBreak/>
        <w:fldChar w:fldCharType="end"/>
      </w:r>
      <w:bookmarkStart w:id="14" w:name="_Toc510682706"/>
      <w:bookmarkStart w:id="15" w:name="_Toc22058895"/>
      <w:r w:rsidR="007F24CA">
        <w:t xml:space="preserve">LIST OF </w:t>
      </w:r>
      <w:r w:rsidR="007F24CA" w:rsidRPr="0028494A">
        <w:t>SYMBOLS</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61"/>
      </w:tblGrid>
      <w:tr w:rsidR="007F24CA" w:rsidTr="000F61B9">
        <w:tc>
          <w:tcPr>
            <w:tcW w:w="1368" w:type="dxa"/>
          </w:tcPr>
          <w:p w:rsidR="007F24CA" w:rsidRPr="009004A2" w:rsidRDefault="007F24CA" w:rsidP="007C0161">
            <w:pPr>
              <w:pStyle w:val="SymbolsAbbreviationGlossaries"/>
              <w:rPr>
                <w:sz w:val="24"/>
              </w:rPr>
            </w:pPr>
            <w:r w:rsidRPr="009004A2">
              <w:rPr>
                <w:sz w:val="24"/>
              </w:rPr>
              <w:t>A</w:t>
            </w:r>
          </w:p>
        </w:tc>
        <w:tc>
          <w:tcPr>
            <w:tcW w:w="7200" w:type="dxa"/>
          </w:tcPr>
          <w:p w:rsidR="007F24CA" w:rsidRPr="009004A2" w:rsidRDefault="007F24CA" w:rsidP="007C0161">
            <w:pPr>
              <w:pStyle w:val="SymbolsAbbreviationGlossaries"/>
              <w:rPr>
                <w:sz w:val="24"/>
              </w:rPr>
            </w:pPr>
            <w:r w:rsidRPr="009004A2">
              <w:rPr>
                <w:sz w:val="24"/>
              </w:rPr>
              <w:t>Number of PLS or PCA components in the model</w:t>
            </w:r>
          </w:p>
        </w:tc>
      </w:tr>
      <w:tr w:rsidR="007F24CA" w:rsidTr="000F61B9">
        <w:tc>
          <w:tcPr>
            <w:tcW w:w="1368" w:type="dxa"/>
          </w:tcPr>
          <w:p w:rsidR="007F24CA" w:rsidRPr="009004A2" w:rsidRDefault="007F24CA" w:rsidP="007C0161">
            <w:pPr>
              <w:pStyle w:val="SymbolsAbbreviationGlossaries"/>
              <w:rPr>
                <w:sz w:val="24"/>
              </w:rPr>
            </w:pPr>
            <w:r w:rsidRPr="009004A2">
              <w:rPr>
                <w:sz w:val="24"/>
              </w:rPr>
              <w:t>a</w:t>
            </w:r>
          </w:p>
        </w:tc>
        <w:tc>
          <w:tcPr>
            <w:tcW w:w="7200" w:type="dxa"/>
          </w:tcPr>
          <w:p w:rsidR="007F24CA" w:rsidRPr="009004A2" w:rsidRDefault="007F24CA" w:rsidP="007C0161">
            <w:pPr>
              <w:pStyle w:val="SymbolsAbbreviationGlossaries"/>
              <w:rPr>
                <w:sz w:val="24"/>
              </w:rPr>
            </w:pPr>
            <w:r w:rsidRPr="009004A2">
              <w:rPr>
                <w:sz w:val="24"/>
              </w:rPr>
              <w:t>Number of the PLS or PCA component</w:t>
            </w:r>
          </w:p>
        </w:tc>
      </w:tr>
      <w:tr w:rsidR="007F24CA" w:rsidTr="000F61B9">
        <w:tc>
          <w:tcPr>
            <w:tcW w:w="1368" w:type="dxa"/>
          </w:tcPr>
          <w:p w:rsidR="007F24CA" w:rsidRPr="009004A2" w:rsidRDefault="007F24CA" w:rsidP="007C0161">
            <w:pPr>
              <w:pStyle w:val="SymbolsAbbreviationGlossaries"/>
              <w:rPr>
                <w:sz w:val="24"/>
              </w:rPr>
            </w:pPr>
            <w:r w:rsidRPr="009004A2">
              <w:rPr>
                <w:sz w:val="24"/>
              </w:rPr>
              <w:t>b</w:t>
            </w:r>
          </w:p>
        </w:tc>
        <w:tc>
          <w:tcPr>
            <w:tcW w:w="7200" w:type="dxa"/>
          </w:tcPr>
          <w:p w:rsidR="007F24CA" w:rsidRPr="009004A2" w:rsidRDefault="007F24CA" w:rsidP="007C0161">
            <w:pPr>
              <w:pStyle w:val="SymbolsAbbreviationGlossaries"/>
              <w:rPr>
                <w:sz w:val="24"/>
              </w:rPr>
            </w:pPr>
            <w:r w:rsidRPr="009004A2">
              <w:rPr>
                <w:sz w:val="24"/>
              </w:rPr>
              <w:t xml:space="preserve">PLS regression coefficient </w:t>
            </w:r>
          </w:p>
        </w:tc>
      </w:tr>
      <w:tr w:rsidR="007F24CA" w:rsidTr="000F61B9">
        <w:tc>
          <w:tcPr>
            <w:tcW w:w="1368" w:type="dxa"/>
          </w:tcPr>
          <w:p w:rsidR="007F24CA" w:rsidRPr="009004A2" w:rsidRDefault="007F24CA" w:rsidP="007C0161">
            <w:pPr>
              <w:pStyle w:val="SymbolsAbbreviationGlossaries"/>
              <w:rPr>
                <w:sz w:val="24"/>
              </w:rPr>
            </w:pPr>
            <w:r w:rsidRPr="009004A2">
              <w:rPr>
                <w:sz w:val="24"/>
              </w:rPr>
              <w:t>b</w:t>
            </w:r>
          </w:p>
        </w:tc>
        <w:tc>
          <w:tcPr>
            <w:tcW w:w="7200" w:type="dxa"/>
          </w:tcPr>
          <w:p w:rsidR="007F24CA" w:rsidRPr="009004A2" w:rsidRDefault="007F24CA" w:rsidP="007C0161">
            <w:pPr>
              <w:pStyle w:val="SymbolsAbbreviationGlossaries"/>
              <w:rPr>
                <w:sz w:val="24"/>
              </w:rPr>
            </w:pPr>
            <w:r w:rsidRPr="009004A2">
              <w:rPr>
                <w:sz w:val="24"/>
              </w:rPr>
              <w:t>Number of blocks (b=1,2,3.....,K)</w:t>
            </w:r>
          </w:p>
        </w:tc>
      </w:tr>
      <w:tr w:rsidR="007F24CA" w:rsidTr="000F61B9">
        <w:tc>
          <w:tcPr>
            <w:tcW w:w="1368" w:type="dxa"/>
          </w:tcPr>
          <w:p w:rsidR="007F24CA" w:rsidRPr="009004A2" w:rsidRDefault="007F24CA" w:rsidP="007C0161">
            <w:pPr>
              <w:pStyle w:val="SymbolsAbbreviationGlossaries"/>
              <w:rPr>
                <w:sz w:val="24"/>
              </w:rPr>
            </w:pPr>
            <w:r w:rsidRPr="009004A2">
              <w:rPr>
                <w:sz w:val="24"/>
              </w:rPr>
              <w:t>C</w:t>
            </w:r>
          </w:p>
        </w:tc>
        <w:tc>
          <w:tcPr>
            <w:tcW w:w="7200" w:type="dxa"/>
          </w:tcPr>
          <w:p w:rsidR="007F24CA" w:rsidRPr="009004A2" w:rsidRDefault="007F24CA" w:rsidP="007C0161">
            <w:pPr>
              <w:pStyle w:val="SymbolsAbbreviationGlossaries"/>
              <w:rPr>
                <w:sz w:val="24"/>
              </w:rPr>
            </w:pPr>
            <w:r w:rsidRPr="009004A2">
              <w:rPr>
                <w:sz w:val="24"/>
              </w:rPr>
              <w:t>Coarse APM block</w:t>
            </w:r>
          </w:p>
        </w:tc>
      </w:tr>
      <w:tr w:rsidR="007F24CA" w:rsidTr="000F61B9">
        <w:tc>
          <w:tcPr>
            <w:tcW w:w="1368" w:type="dxa"/>
          </w:tcPr>
          <w:p w:rsidR="007F24CA" w:rsidRPr="009004A2" w:rsidRDefault="007F24CA" w:rsidP="007C0161">
            <w:pPr>
              <w:pStyle w:val="SymbolsAbbreviationGlossaries"/>
              <w:rPr>
                <w:b/>
                <w:sz w:val="24"/>
              </w:rPr>
            </w:pPr>
            <w:r w:rsidRPr="009004A2">
              <w:rPr>
                <w:sz w:val="24"/>
              </w:rPr>
              <w:object w:dxaOrig="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8.7pt" o:ole="">
                  <v:imagedata r:id="rId9" o:title=""/>
                </v:shape>
                <o:OLEObject Type="Embed" ProgID="Equation.3" ShapeID="_x0000_i1025" DrawAspect="Content" ObjectID="_1632671640" r:id="rId10"/>
              </w:object>
            </w:r>
          </w:p>
        </w:tc>
        <w:tc>
          <w:tcPr>
            <w:tcW w:w="7200" w:type="dxa"/>
          </w:tcPr>
          <w:p w:rsidR="007F24CA" w:rsidRPr="009004A2" w:rsidRDefault="007F24CA" w:rsidP="007C0161">
            <w:pPr>
              <w:pStyle w:val="SymbolsAbbreviationGlossaries"/>
              <w:rPr>
                <w:sz w:val="24"/>
              </w:rPr>
            </w:pPr>
            <w:r w:rsidRPr="009004A2">
              <w:rPr>
                <w:sz w:val="24"/>
              </w:rPr>
              <w:t>Pooled covariance matrix for the two classes</w:t>
            </w: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r w:rsidR="007F24CA" w:rsidTr="000F61B9">
        <w:tc>
          <w:tcPr>
            <w:tcW w:w="1368" w:type="dxa"/>
          </w:tcPr>
          <w:p w:rsidR="007F24CA" w:rsidRDefault="007F24CA" w:rsidP="007C0161">
            <w:pPr>
              <w:pStyle w:val="SymbolsAbbreviationGlossaries"/>
            </w:pPr>
          </w:p>
        </w:tc>
        <w:tc>
          <w:tcPr>
            <w:tcW w:w="7200" w:type="dxa"/>
          </w:tcPr>
          <w:p w:rsidR="007F24CA" w:rsidRDefault="007F24CA" w:rsidP="007C0161">
            <w:pPr>
              <w:pStyle w:val="SymbolsAbbreviationGlossaries"/>
            </w:pPr>
          </w:p>
        </w:tc>
      </w:tr>
    </w:tbl>
    <w:p w:rsidR="007F24CA" w:rsidRDefault="007F24CA" w:rsidP="007F24CA">
      <w:pPr>
        <w:rPr>
          <w:lang w:val="en-US"/>
        </w:rPr>
      </w:pPr>
    </w:p>
    <w:p w:rsidR="00995C22" w:rsidRDefault="00995C22" w:rsidP="003D34CC">
      <w:pPr>
        <w:pStyle w:val="TITLEATROMANPAGES"/>
        <w:spacing w:after="480"/>
      </w:pPr>
      <w:bookmarkStart w:id="16" w:name="_Toc510682707"/>
      <w:bookmarkStart w:id="17" w:name="_Toc22058896"/>
      <w:r w:rsidRPr="007823AD">
        <w:lastRenderedPageBreak/>
        <w:t>LIST</w:t>
      </w:r>
      <w:r>
        <w:t xml:space="preserve"> OF </w:t>
      </w:r>
      <w:r w:rsidRPr="0028494A">
        <w:t>ABBREVIATIONS</w:t>
      </w:r>
      <w:bookmarkEnd w:id="16"/>
      <w:bookmarkEnd w:id="17"/>
    </w:p>
    <w:tbl>
      <w:tblPr>
        <w:tblW w:w="8374" w:type="dxa"/>
        <w:tblInd w:w="98" w:type="dxa"/>
        <w:tblLook w:val="04A0" w:firstRow="1" w:lastRow="0" w:firstColumn="1" w:lastColumn="0" w:noHBand="0" w:noVBand="1"/>
      </w:tblPr>
      <w:tblGrid>
        <w:gridCol w:w="1363"/>
        <w:gridCol w:w="7011"/>
      </w:tblGrid>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APM</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Airborne particulate matter</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BBB</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blood-brain barrier</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BMU</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Best Matching Unit</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CMB</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Calibri"/>
                <w:sz w:val="24"/>
                <w:lang w:eastAsia="en-GB"/>
              </w:rPr>
              <w:t>Chemical Mass Balance</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CPCA</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Consensus PCA</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CSI</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Class Separation Indices</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CSM</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Class Sample Matrix</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CSV</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Class Sample Vector</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CWM</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Class Weight Matrix</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CWV</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Class Weight Vector</w:t>
            </w:r>
          </w:p>
        </w:tc>
      </w:tr>
      <w:tr w:rsidR="00995C22" w:rsidRPr="006B042F" w:rsidTr="00D56840">
        <w:trPr>
          <w:trHeight w:val="402"/>
        </w:trPr>
        <w:tc>
          <w:tcPr>
            <w:tcW w:w="1363"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 New Roman"/>
                <w:sz w:val="24"/>
                <w:lang w:eastAsia="en-GB"/>
              </w:rPr>
              <w:t>EDC</w:t>
            </w:r>
          </w:p>
        </w:tc>
        <w:tc>
          <w:tcPr>
            <w:tcW w:w="7011" w:type="dxa"/>
            <w:shd w:val="clear" w:color="auto" w:fill="auto"/>
            <w:hideMark/>
          </w:tcPr>
          <w:p w:rsidR="00995C22" w:rsidRPr="009004A2" w:rsidRDefault="00995C22" w:rsidP="007C0161">
            <w:pPr>
              <w:pStyle w:val="SymbolsAbbreviationGlossaries"/>
              <w:rPr>
                <w:rFonts w:eastAsia="Times New Roman"/>
                <w:sz w:val="24"/>
                <w:lang w:eastAsia="en-GB"/>
              </w:rPr>
            </w:pPr>
            <w:r w:rsidRPr="009004A2">
              <w:rPr>
                <w:rFonts w:eastAsia="TimesNewRoman"/>
                <w:sz w:val="24"/>
                <w:lang w:eastAsia="en-GB"/>
              </w:rPr>
              <w:t xml:space="preserve">Euclidean Distance to </w:t>
            </w:r>
            <w:proofErr w:type="spellStart"/>
            <w:r w:rsidRPr="009004A2">
              <w:rPr>
                <w:rFonts w:eastAsia="TimesNewRoman"/>
                <w:sz w:val="24"/>
                <w:lang w:eastAsia="en-GB"/>
              </w:rPr>
              <w:t>Centriods</w:t>
            </w:r>
            <w:proofErr w:type="spellEnd"/>
          </w:p>
        </w:tc>
      </w:tr>
    </w:tbl>
    <w:p w:rsidR="00D029A4" w:rsidRDefault="00D029A4" w:rsidP="00D029A4">
      <w:pPr>
        <w:pStyle w:val="TITLEATROMANPAGES"/>
        <w:spacing w:after="480"/>
      </w:pPr>
      <w:bookmarkStart w:id="18" w:name="_Toc510682708"/>
      <w:bookmarkStart w:id="19" w:name="_Toc22058897"/>
      <w:r>
        <w:lastRenderedPageBreak/>
        <w:t>LIST OF GLOSSARIES</w:t>
      </w:r>
      <w:bookmarkEnd w:id="19"/>
    </w:p>
    <w:tbl>
      <w:tblPr>
        <w:tblW w:w="8374" w:type="dxa"/>
        <w:tblInd w:w="98" w:type="dxa"/>
        <w:tblLook w:val="04A0" w:firstRow="1" w:lastRow="0" w:firstColumn="1" w:lastColumn="0" w:noHBand="0" w:noVBand="1"/>
      </w:tblPr>
      <w:tblGrid>
        <w:gridCol w:w="1363"/>
        <w:gridCol w:w="7011"/>
      </w:tblGrid>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APM</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Airborne particulate matter</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BBB</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blood-brain barrier</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BMU</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Best Matching Unit</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CMB</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Calibri"/>
                <w:sz w:val="24"/>
                <w:lang w:eastAsia="en-GB"/>
              </w:rPr>
              <w:t>Chemical Mass Balance</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CPCA</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Consensus PCA</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CSI</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Class Separation Indices</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CSM</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Class Sample Matrix</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CSV</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Class Sample Vector</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CWM</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Class Weight Matrix</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CWV</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Class Weight Vector</w:t>
            </w:r>
          </w:p>
        </w:tc>
      </w:tr>
      <w:tr w:rsidR="00BF08A2" w:rsidRPr="006B042F" w:rsidTr="00D52DF3">
        <w:trPr>
          <w:trHeight w:val="402"/>
        </w:trPr>
        <w:tc>
          <w:tcPr>
            <w:tcW w:w="1363"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 New Roman"/>
                <w:sz w:val="24"/>
                <w:lang w:eastAsia="en-GB"/>
              </w:rPr>
              <w:t>EDC</w:t>
            </w:r>
          </w:p>
        </w:tc>
        <w:tc>
          <w:tcPr>
            <w:tcW w:w="7011" w:type="dxa"/>
            <w:shd w:val="clear" w:color="auto" w:fill="auto"/>
            <w:hideMark/>
          </w:tcPr>
          <w:p w:rsidR="00BF08A2" w:rsidRPr="009004A2" w:rsidRDefault="00BF08A2" w:rsidP="00D52DF3">
            <w:pPr>
              <w:pStyle w:val="SymbolsAbbreviationGlossaries"/>
              <w:rPr>
                <w:rFonts w:eastAsia="Times New Roman"/>
                <w:sz w:val="24"/>
                <w:lang w:eastAsia="en-GB"/>
              </w:rPr>
            </w:pPr>
            <w:r w:rsidRPr="009004A2">
              <w:rPr>
                <w:rFonts w:eastAsia="TimesNewRoman"/>
                <w:sz w:val="24"/>
                <w:lang w:eastAsia="en-GB"/>
              </w:rPr>
              <w:t xml:space="preserve">Euclidean Distance to </w:t>
            </w:r>
            <w:proofErr w:type="spellStart"/>
            <w:r w:rsidRPr="009004A2">
              <w:rPr>
                <w:rFonts w:eastAsia="TimesNewRoman"/>
                <w:sz w:val="24"/>
                <w:lang w:eastAsia="en-GB"/>
              </w:rPr>
              <w:t>Centriods</w:t>
            </w:r>
            <w:proofErr w:type="spellEnd"/>
          </w:p>
        </w:tc>
      </w:tr>
    </w:tbl>
    <w:p w:rsidR="00D029A4" w:rsidRDefault="00D029A4" w:rsidP="00D029A4">
      <w:pPr>
        <w:pStyle w:val="ListofPublications"/>
      </w:pPr>
    </w:p>
    <w:p w:rsidR="00D029A4" w:rsidRDefault="00D029A4" w:rsidP="00D029A4">
      <w:pPr>
        <w:pStyle w:val="ListofPublications"/>
      </w:pPr>
    </w:p>
    <w:p w:rsidR="00D029A4" w:rsidRDefault="00D029A4" w:rsidP="00D029A4">
      <w:pPr>
        <w:pStyle w:val="ListofPublications"/>
      </w:pPr>
    </w:p>
    <w:p w:rsidR="00D029A4" w:rsidRDefault="00D029A4" w:rsidP="00D029A4">
      <w:pPr>
        <w:pStyle w:val="ListofPublications"/>
      </w:pPr>
    </w:p>
    <w:p w:rsidR="00D029A4" w:rsidRDefault="00D029A4" w:rsidP="00D029A4">
      <w:pPr>
        <w:pStyle w:val="ListofPublications"/>
      </w:pPr>
    </w:p>
    <w:p w:rsidR="00995C22" w:rsidRPr="005C77A5" w:rsidRDefault="00A11AF8" w:rsidP="003D34CC">
      <w:pPr>
        <w:pStyle w:val="TITLEATROMANPAGES"/>
        <w:spacing w:after="480"/>
      </w:pPr>
      <w:bookmarkStart w:id="20" w:name="_Toc22058898"/>
      <w:r>
        <w:lastRenderedPageBreak/>
        <w:t>LIST OF PUBLICATION</w:t>
      </w:r>
      <w:r w:rsidR="007F24CA">
        <w:t>S</w:t>
      </w:r>
      <w:bookmarkEnd w:id="18"/>
      <w:bookmarkEnd w:id="20"/>
    </w:p>
    <w:p w:rsidR="00BA1AFE" w:rsidRPr="009004A2" w:rsidRDefault="00BA1AFE" w:rsidP="00BA1AFE">
      <w:pPr>
        <w:pStyle w:val="ListofPublications"/>
        <w:numPr>
          <w:ilvl w:val="0"/>
          <w:numId w:val="7"/>
        </w:numPr>
        <w:ind w:hanging="720"/>
        <w:rPr>
          <w:sz w:val="24"/>
        </w:rPr>
      </w:pPr>
      <w:r w:rsidRPr="009004A2">
        <w:rPr>
          <w:sz w:val="24"/>
        </w:rPr>
        <w:t xml:space="preserve">Sim, S.F., T.Y. Ling, S. Lau, and M.Z. Jaafar, A novel computer-aided multivariate water quality index. Environ </w:t>
      </w:r>
      <w:proofErr w:type="spellStart"/>
      <w:r w:rsidRPr="009004A2">
        <w:rPr>
          <w:sz w:val="24"/>
        </w:rPr>
        <w:t>Monit</w:t>
      </w:r>
      <w:proofErr w:type="spellEnd"/>
      <w:r w:rsidRPr="009004A2">
        <w:rPr>
          <w:sz w:val="24"/>
        </w:rPr>
        <w:t xml:space="preserve"> Assess, 2015. 187(4): p. 181.</w:t>
      </w:r>
    </w:p>
    <w:p w:rsidR="00BA1AFE" w:rsidRPr="009004A2" w:rsidRDefault="00BA1AFE" w:rsidP="00BA1AFE">
      <w:pPr>
        <w:pStyle w:val="ListofPublications"/>
        <w:numPr>
          <w:ilvl w:val="0"/>
          <w:numId w:val="7"/>
        </w:numPr>
        <w:ind w:hanging="720"/>
        <w:rPr>
          <w:sz w:val="24"/>
        </w:rPr>
      </w:pPr>
      <w:proofErr w:type="spellStart"/>
      <w:r w:rsidRPr="009004A2">
        <w:rPr>
          <w:sz w:val="24"/>
        </w:rPr>
        <w:t>Yatim</w:t>
      </w:r>
      <w:proofErr w:type="spellEnd"/>
      <w:r w:rsidRPr="009004A2">
        <w:rPr>
          <w:sz w:val="24"/>
        </w:rPr>
        <w:t xml:space="preserve">, N.N.M., Z.M. Zain, M.Z. Jaafar, Z. Md Yusof, A.R. </w:t>
      </w:r>
      <w:proofErr w:type="spellStart"/>
      <w:r w:rsidRPr="009004A2">
        <w:rPr>
          <w:sz w:val="24"/>
        </w:rPr>
        <w:t>Laili</w:t>
      </w:r>
      <w:proofErr w:type="spellEnd"/>
      <w:r w:rsidRPr="009004A2">
        <w:rPr>
          <w:sz w:val="24"/>
        </w:rPr>
        <w:t xml:space="preserve">, M.H. </w:t>
      </w:r>
      <w:proofErr w:type="spellStart"/>
      <w:r w:rsidRPr="009004A2">
        <w:rPr>
          <w:sz w:val="24"/>
        </w:rPr>
        <w:t>Laili</w:t>
      </w:r>
      <w:proofErr w:type="spellEnd"/>
      <w:r w:rsidRPr="009004A2">
        <w:rPr>
          <w:sz w:val="24"/>
        </w:rPr>
        <w:t xml:space="preserve">, and M.H. </w:t>
      </w:r>
      <w:proofErr w:type="spellStart"/>
      <w:r w:rsidRPr="009004A2">
        <w:rPr>
          <w:sz w:val="24"/>
        </w:rPr>
        <w:t>Hisham</w:t>
      </w:r>
      <w:proofErr w:type="spellEnd"/>
      <w:r w:rsidRPr="009004A2">
        <w:rPr>
          <w:sz w:val="24"/>
        </w:rPr>
        <w:t xml:space="preserve">. Noninvasive glucose level determination using diffuse reflectance near infrared spectroscopy and </w:t>
      </w:r>
      <w:proofErr w:type="spellStart"/>
      <w:r w:rsidRPr="009004A2">
        <w:rPr>
          <w:sz w:val="24"/>
        </w:rPr>
        <w:t>chemometrics</w:t>
      </w:r>
      <w:proofErr w:type="spellEnd"/>
      <w:r w:rsidRPr="009004A2">
        <w:rPr>
          <w:sz w:val="24"/>
        </w:rPr>
        <w:t xml:space="preserve"> analysis based on in vitro sample and human skin. </w:t>
      </w:r>
      <w:proofErr w:type="gramStart"/>
      <w:r w:rsidRPr="009004A2">
        <w:rPr>
          <w:sz w:val="24"/>
        </w:rPr>
        <w:t>in</w:t>
      </w:r>
      <w:proofErr w:type="gramEnd"/>
      <w:r w:rsidRPr="009004A2">
        <w:rPr>
          <w:sz w:val="24"/>
        </w:rPr>
        <w:t xml:space="preserve"> Systems, Process and Control (ICSPC), 2014 IEEE Conference on. 2014.</w:t>
      </w:r>
    </w:p>
    <w:p w:rsidR="00BA1AFE" w:rsidRPr="009004A2" w:rsidRDefault="00BA1AFE" w:rsidP="00BA1AFE">
      <w:pPr>
        <w:pStyle w:val="ListofPublications"/>
        <w:numPr>
          <w:ilvl w:val="0"/>
          <w:numId w:val="7"/>
        </w:numPr>
        <w:ind w:hanging="720"/>
        <w:rPr>
          <w:sz w:val="24"/>
        </w:rPr>
      </w:pPr>
      <w:proofErr w:type="spellStart"/>
      <w:r w:rsidRPr="009004A2">
        <w:rPr>
          <w:sz w:val="24"/>
        </w:rPr>
        <w:t>Rasaruddin</w:t>
      </w:r>
      <w:proofErr w:type="spellEnd"/>
      <w:r w:rsidRPr="009004A2">
        <w:rPr>
          <w:sz w:val="24"/>
        </w:rPr>
        <w:t xml:space="preserve">, N.F., M.E.N.M. </w:t>
      </w:r>
      <w:proofErr w:type="spellStart"/>
      <w:r w:rsidRPr="009004A2">
        <w:rPr>
          <w:sz w:val="24"/>
        </w:rPr>
        <w:t>Ruah</w:t>
      </w:r>
      <w:proofErr w:type="spellEnd"/>
      <w:r w:rsidRPr="009004A2">
        <w:rPr>
          <w:sz w:val="24"/>
        </w:rPr>
        <w:t xml:space="preserve">, M.N. Hasan, and M.Z. Jaafar, Determination of Iodine Value of Palm Oils Using Partial Least Squares Regression-Fourier Transform Infrared Data. </w:t>
      </w:r>
      <w:proofErr w:type="spellStart"/>
      <w:r w:rsidRPr="009004A2">
        <w:rPr>
          <w:sz w:val="24"/>
        </w:rPr>
        <w:t>Jurnal</w:t>
      </w:r>
      <w:proofErr w:type="spellEnd"/>
      <w:r w:rsidRPr="009004A2">
        <w:rPr>
          <w:sz w:val="24"/>
        </w:rPr>
        <w:t xml:space="preserve"> </w:t>
      </w:r>
      <w:proofErr w:type="spellStart"/>
      <w:r w:rsidRPr="009004A2">
        <w:rPr>
          <w:sz w:val="24"/>
        </w:rPr>
        <w:t>Teknologi</w:t>
      </w:r>
      <w:proofErr w:type="spellEnd"/>
      <w:r w:rsidRPr="009004A2">
        <w:rPr>
          <w:sz w:val="24"/>
        </w:rPr>
        <w:t>, 2014. 70(5).</w:t>
      </w:r>
    </w:p>
    <w:p w:rsidR="00BA1AFE" w:rsidRPr="009004A2" w:rsidRDefault="00BA1AFE" w:rsidP="00BA1AFE">
      <w:pPr>
        <w:pStyle w:val="ListofPublications"/>
        <w:numPr>
          <w:ilvl w:val="0"/>
          <w:numId w:val="7"/>
        </w:numPr>
        <w:ind w:hanging="720"/>
        <w:rPr>
          <w:sz w:val="24"/>
        </w:rPr>
      </w:pPr>
      <w:proofErr w:type="spellStart"/>
      <w:r w:rsidRPr="009004A2">
        <w:rPr>
          <w:sz w:val="24"/>
        </w:rPr>
        <w:t>Rasaruddin</w:t>
      </w:r>
      <w:proofErr w:type="spellEnd"/>
      <w:r w:rsidRPr="009004A2">
        <w:rPr>
          <w:sz w:val="24"/>
        </w:rPr>
        <w:t xml:space="preserve">, N.F., M.N. Hasan, M.E.N.M. </w:t>
      </w:r>
      <w:proofErr w:type="spellStart"/>
      <w:r w:rsidRPr="009004A2">
        <w:rPr>
          <w:sz w:val="24"/>
        </w:rPr>
        <w:t>Ruah</w:t>
      </w:r>
      <w:proofErr w:type="spellEnd"/>
      <w:r w:rsidRPr="009004A2">
        <w:rPr>
          <w:sz w:val="24"/>
        </w:rPr>
        <w:t xml:space="preserve">, S.S. Fong, and M.Z. Jaafar. Signal processing strategies in FT-NIR and FTIR spectra of palm oils. </w:t>
      </w:r>
      <w:proofErr w:type="gramStart"/>
      <w:r w:rsidRPr="009004A2">
        <w:rPr>
          <w:sz w:val="24"/>
        </w:rPr>
        <w:t>in</w:t>
      </w:r>
      <w:proofErr w:type="gramEnd"/>
      <w:r w:rsidRPr="009004A2">
        <w:rPr>
          <w:sz w:val="24"/>
        </w:rPr>
        <w:t xml:space="preserve"> Signal Processing &amp; its Applications (CSPA), 2014 IEEE 10th International Colloquium on Signal Processing and its Application 2014. IEEE.</w:t>
      </w:r>
    </w:p>
    <w:p w:rsidR="00BA1AFE" w:rsidRPr="009004A2" w:rsidRDefault="00BA1AFE" w:rsidP="00BA1AFE">
      <w:pPr>
        <w:pStyle w:val="ListofPublications"/>
        <w:numPr>
          <w:ilvl w:val="0"/>
          <w:numId w:val="7"/>
        </w:numPr>
        <w:ind w:hanging="720"/>
        <w:rPr>
          <w:sz w:val="24"/>
        </w:rPr>
      </w:pPr>
      <w:proofErr w:type="spellStart"/>
      <w:r w:rsidRPr="009004A2">
        <w:rPr>
          <w:sz w:val="24"/>
        </w:rPr>
        <w:t>Waheed</w:t>
      </w:r>
      <w:proofErr w:type="spellEnd"/>
      <w:r w:rsidRPr="009004A2">
        <w:rPr>
          <w:sz w:val="24"/>
        </w:rPr>
        <w:t xml:space="preserve">, S., M.Z. Jaafar, N. Siddique, A. </w:t>
      </w:r>
      <w:proofErr w:type="spellStart"/>
      <w:r w:rsidRPr="009004A2">
        <w:rPr>
          <w:sz w:val="24"/>
        </w:rPr>
        <w:t>Markwitz</w:t>
      </w:r>
      <w:proofErr w:type="spellEnd"/>
      <w:r w:rsidRPr="009004A2">
        <w:rPr>
          <w:sz w:val="24"/>
        </w:rPr>
        <w:t xml:space="preserve">, and R.G. Brereton, PIXE analysis of PM2. 5 and PM2. 5–10 for air quality assessment of Islamabad, Pakistan: Application of </w:t>
      </w:r>
      <w:proofErr w:type="spellStart"/>
      <w:r w:rsidRPr="009004A2">
        <w:rPr>
          <w:sz w:val="24"/>
        </w:rPr>
        <w:t>chemometrics</w:t>
      </w:r>
      <w:proofErr w:type="spellEnd"/>
      <w:r w:rsidRPr="009004A2">
        <w:rPr>
          <w:sz w:val="24"/>
        </w:rPr>
        <w:t xml:space="preserve"> for source identification. Journal of Environmental Science and Health, Part A, 2012. 47(13): p. 2016-2027.</w:t>
      </w:r>
    </w:p>
    <w:p w:rsidR="00BA1AFE" w:rsidRPr="009004A2" w:rsidRDefault="00BA1AFE" w:rsidP="00BA1AFE">
      <w:pPr>
        <w:pStyle w:val="ListofPublications"/>
        <w:numPr>
          <w:ilvl w:val="0"/>
          <w:numId w:val="7"/>
        </w:numPr>
        <w:ind w:hanging="720"/>
        <w:rPr>
          <w:sz w:val="24"/>
        </w:rPr>
      </w:pPr>
      <w:proofErr w:type="spellStart"/>
      <w:r w:rsidRPr="009004A2">
        <w:rPr>
          <w:sz w:val="24"/>
        </w:rPr>
        <w:t>Ridzuan</w:t>
      </w:r>
      <w:proofErr w:type="spellEnd"/>
      <w:r w:rsidRPr="009004A2">
        <w:rPr>
          <w:sz w:val="24"/>
        </w:rPr>
        <w:t xml:space="preserve">, M.S.M., M.Z. Jaafar, and M.M. Zain. Quantitative structure-activity relationship (QSAR) modelling of N-aryl derivatives as cholinesterase inhibitors. </w:t>
      </w:r>
      <w:proofErr w:type="gramStart"/>
      <w:r w:rsidRPr="009004A2">
        <w:rPr>
          <w:sz w:val="24"/>
        </w:rPr>
        <w:t>in</w:t>
      </w:r>
      <w:proofErr w:type="gramEnd"/>
      <w:r w:rsidRPr="009004A2">
        <w:rPr>
          <w:sz w:val="24"/>
        </w:rPr>
        <w:t xml:space="preserve"> Humanities, Science and Engineering Research (SHUSER), 2012 IEEE Symposium on. 2012. IEEE.</w:t>
      </w:r>
    </w:p>
    <w:p w:rsidR="00BA1AFE" w:rsidRPr="009004A2" w:rsidRDefault="00BA1AFE" w:rsidP="00BA1AFE">
      <w:pPr>
        <w:pStyle w:val="ListofPublications"/>
        <w:numPr>
          <w:ilvl w:val="0"/>
          <w:numId w:val="7"/>
        </w:numPr>
        <w:ind w:hanging="720"/>
        <w:rPr>
          <w:sz w:val="24"/>
        </w:rPr>
      </w:pPr>
      <w:r w:rsidRPr="009004A2">
        <w:rPr>
          <w:sz w:val="24"/>
        </w:rPr>
        <w:t xml:space="preserve">Jaafar, M.Z., A.H. Khan, S. Adnan, A. </w:t>
      </w:r>
      <w:proofErr w:type="spellStart"/>
      <w:r w:rsidRPr="009004A2">
        <w:rPr>
          <w:sz w:val="24"/>
        </w:rPr>
        <w:t>Markwitz</w:t>
      </w:r>
      <w:proofErr w:type="spellEnd"/>
      <w:r w:rsidRPr="009004A2">
        <w:rPr>
          <w:sz w:val="24"/>
        </w:rPr>
        <w:t xml:space="preserve">, N. Siddique, S. </w:t>
      </w:r>
      <w:proofErr w:type="spellStart"/>
      <w:r w:rsidRPr="009004A2">
        <w:rPr>
          <w:sz w:val="24"/>
        </w:rPr>
        <w:t>Waheed</w:t>
      </w:r>
      <w:proofErr w:type="spellEnd"/>
      <w:r w:rsidRPr="009004A2">
        <w:rPr>
          <w:sz w:val="24"/>
        </w:rPr>
        <w:t xml:space="preserve">, and R.G. Brereton, </w:t>
      </w:r>
      <w:proofErr w:type="spellStart"/>
      <w:r w:rsidRPr="009004A2">
        <w:rPr>
          <w:sz w:val="24"/>
        </w:rPr>
        <w:t>Multiblock</w:t>
      </w:r>
      <w:proofErr w:type="spellEnd"/>
      <w:r w:rsidRPr="009004A2">
        <w:rPr>
          <w:sz w:val="24"/>
        </w:rPr>
        <w:t xml:space="preserve"> analysis of environmental measurements: A case study of using Proton Induced X-ray Emission and meteorology dataset obtained from Islamabad Pakistan. </w:t>
      </w:r>
      <w:proofErr w:type="spellStart"/>
      <w:r w:rsidRPr="009004A2">
        <w:rPr>
          <w:sz w:val="24"/>
        </w:rPr>
        <w:t>Chemometrics</w:t>
      </w:r>
      <w:proofErr w:type="spellEnd"/>
      <w:r w:rsidRPr="009004A2">
        <w:rPr>
          <w:sz w:val="24"/>
        </w:rPr>
        <w:t xml:space="preserve"> and Intelligent Laboratory Systems, 2011. 107(1): p. 31-43.</w:t>
      </w:r>
    </w:p>
    <w:p w:rsidR="00BA1AFE" w:rsidRPr="009004A2" w:rsidRDefault="00BA1AFE" w:rsidP="00BA1AFE">
      <w:pPr>
        <w:pStyle w:val="ListofPublications"/>
        <w:numPr>
          <w:ilvl w:val="0"/>
          <w:numId w:val="7"/>
        </w:numPr>
        <w:ind w:hanging="720"/>
        <w:rPr>
          <w:sz w:val="24"/>
        </w:rPr>
      </w:pPr>
      <w:proofErr w:type="spellStart"/>
      <w:r w:rsidRPr="009004A2">
        <w:rPr>
          <w:sz w:val="24"/>
        </w:rPr>
        <w:t>Saim</w:t>
      </w:r>
      <w:proofErr w:type="spellEnd"/>
      <w:r w:rsidRPr="009004A2">
        <w:rPr>
          <w:sz w:val="24"/>
        </w:rPr>
        <w:t xml:space="preserve">, N., R. Osman, D.R.S.A. </w:t>
      </w:r>
      <w:proofErr w:type="spellStart"/>
      <w:r w:rsidRPr="009004A2">
        <w:rPr>
          <w:sz w:val="24"/>
        </w:rPr>
        <w:t>Spian</w:t>
      </w:r>
      <w:proofErr w:type="spellEnd"/>
      <w:r w:rsidRPr="009004A2">
        <w:rPr>
          <w:sz w:val="24"/>
        </w:rPr>
        <w:t xml:space="preserve">, M.Z. Jaafar, H. </w:t>
      </w:r>
      <w:proofErr w:type="spellStart"/>
      <w:r w:rsidRPr="009004A2">
        <w:rPr>
          <w:sz w:val="24"/>
        </w:rPr>
        <w:t>Juahir</w:t>
      </w:r>
      <w:proofErr w:type="spellEnd"/>
      <w:r w:rsidRPr="009004A2">
        <w:rPr>
          <w:sz w:val="24"/>
        </w:rPr>
        <w:t xml:space="preserve">, M.P. Abdullah, and F. Ab Ghani, </w:t>
      </w:r>
      <w:proofErr w:type="spellStart"/>
      <w:r w:rsidRPr="009004A2">
        <w:rPr>
          <w:sz w:val="24"/>
        </w:rPr>
        <w:t>Chemometric</w:t>
      </w:r>
      <w:proofErr w:type="spellEnd"/>
      <w:r w:rsidRPr="009004A2">
        <w:rPr>
          <w:sz w:val="24"/>
        </w:rPr>
        <w:t xml:space="preserve"> approach to validating </w:t>
      </w:r>
      <w:proofErr w:type="spellStart"/>
      <w:r w:rsidRPr="009004A2">
        <w:rPr>
          <w:sz w:val="24"/>
        </w:rPr>
        <w:t>faecal</w:t>
      </w:r>
      <w:proofErr w:type="spellEnd"/>
      <w:r w:rsidRPr="009004A2">
        <w:rPr>
          <w:sz w:val="24"/>
        </w:rPr>
        <w:t xml:space="preserve"> sterols as source </w:t>
      </w:r>
      <w:r w:rsidRPr="009004A2">
        <w:rPr>
          <w:sz w:val="24"/>
        </w:rPr>
        <w:lastRenderedPageBreak/>
        <w:t xml:space="preserve">tracer for </w:t>
      </w:r>
      <w:proofErr w:type="spellStart"/>
      <w:r w:rsidRPr="009004A2">
        <w:rPr>
          <w:sz w:val="24"/>
        </w:rPr>
        <w:t>faecal</w:t>
      </w:r>
      <w:proofErr w:type="spellEnd"/>
      <w:r w:rsidRPr="009004A2">
        <w:rPr>
          <w:sz w:val="24"/>
        </w:rPr>
        <w:t xml:space="preserve"> contamination in water. Water research, 2009. 43(20): p. 5023-5030.</w:t>
      </w:r>
    </w:p>
    <w:p w:rsidR="007B78BF" w:rsidRDefault="007B78BF" w:rsidP="00DB6394">
      <w:pPr>
        <w:pStyle w:val="ListofPublications"/>
      </w:pPr>
    </w:p>
    <w:p w:rsidR="007B78BF" w:rsidRDefault="007B78BF" w:rsidP="00DB6394">
      <w:pPr>
        <w:pStyle w:val="ListofPublications"/>
      </w:pPr>
    </w:p>
    <w:p w:rsidR="007B78BF" w:rsidRDefault="007B78BF" w:rsidP="00DB6394">
      <w:pPr>
        <w:pStyle w:val="ListofPublications"/>
      </w:pPr>
    </w:p>
    <w:p w:rsidR="00654D24" w:rsidRDefault="00654D24" w:rsidP="007C0161">
      <w:pPr>
        <w:pStyle w:val="ListofPublications"/>
        <w:sectPr w:rsidR="00654D24" w:rsidSect="00654D24">
          <w:pgSz w:w="11906" w:h="16838"/>
          <w:pgMar w:top="1440" w:right="1440" w:bottom="1440" w:left="2155" w:header="709" w:footer="431" w:gutter="0"/>
          <w:pgNumType w:fmt="lowerRoman" w:start="2"/>
          <w:cols w:space="708"/>
          <w:docGrid w:linePitch="360"/>
        </w:sectPr>
      </w:pPr>
    </w:p>
    <w:p w:rsidR="00093825" w:rsidRDefault="00C02B86" w:rsidP="00BA1AFE">
      <w:pPr>
        <w:pStyle w:val="Heading1"/>
      </w:pPr>
      <w:r>
        <w:lastRenderedPageBreak/>
        <w:br/>
      </w:r>
      <w:r>
        <w:br/>
      </w:r>
      <w:bookmarkStart w:id="21" w:name="_Toc22058899"/>
      <w:r w:rsidR="00773C42">
        <w:t>IN</w:t>
      </w:r>
      <w:r w:rsidR="00FF197C">
        <w:t>T</w:t>
      </w:r>
      <w:r w:rsidR="00773C42">
        <w:t>RODUCTION</w:t>
      </w:r>
      <w:bookmarkEnd w:id="21"/>
    </w:p>
    <w:p w:rsidR="00CC0594" w:rsidRDefault="007F24CA" w:rsidP="005D3810">
      <w:pPr>
        <w:pStyle w:val="Heading2"/>
      </w:pPr>
      <w:bookmarkStart w:id="22" w:name="_Toc510682710"/>
      <w:bookmarkStart w:id="23" w:name="_Toc22058900"/>
      <w:r>
        <w:t>UNITEN</w:t>
      </w:r>
      <w:r w:rsidR="00452FD9">
        <w:t xml:space="preserve"> Thesis </w:t>
      </w:r>
      <w:r w:rsidR="00452FD9" w:rsidRPr="00773C42">
        <w:t>Template</w:t>
      </w:r>
      <w:bookmarkEnd w:id="22"/>
      <w:r w:rsidR="001D3A90" w:rsidRPr="00773C42">
        <w:t>2</w:t>
      </w:r>
      <w:bookmarkEnd w:id="23"/>
    </w:p>
    <w:p w:rsidR="00B470DD" w:rsidRDefault="0083280C" w:rsidP="001F6D65">
      <w:pPr>
        <w:pStyle w:val="UNITENParagraph"/>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83280C" w:rsidRDefault="0083280C" w:rsidP="001F6D65">
      <w:pPr>
        <w:pStyle w:val="UNITENParagraph"/>
      </w:pPr>
      <w:r>
        <w:t>To make your document look professionally produced, Word provides header, footer, cover page, and text box designs that complement each other. For example, you can add a matching cover page, header, and sidebar.</w:t>
      </w:r>
    </w:p>
    <w:p w:rsidR="009E16E8" w:rsidRPr="009E16E8" w:rsidRDefault="009E16E8" w:rsidP="009E16E8">
      <w:pPr>
        <w:pStyle w:val="Heading2"/>
      </w:pPr>
      <w:bookmarkStart w:id="24" w:name="_Toc22058901"/>
      <w:r>
        <w:t>MZJ Formatting Method</w:t>
      </w:r>
      <w:bookmarkEnd w:id="24"/>
      <w:r>
        <w:t xml:space="preserve"> </w:t>
      </w:r>
    </w:p>
    <w:p w:rsidR="009E16E8" w:rsidRDefault="009E16E8" w:rsidP="009E16E8">
      <w:pPr>
        <w:pStyle w:val="FigureCenterUNITEN"/>
      </w:pPr>
      <w:r>
        <w:rPr>
          <w:lang w:val="en-US"/>
        </w:rPr>
        <w:drawing>
          <wp:inline distT="0" distB="0" distL="0" distR="0" wp14:anchorId="424E3C7D" wp14:editId="4E736FEF">
            <wp:extent cx="3213100" cy="139128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rotWithShape="1">
                    <a:blip r:embed="rId11" cstate="print">
                      <a:extLst>
                        <a:ext uri="{28A0092B-C50C-407E-A947-70E740481C1C}">
                          <a14:useLocalDpi xmlns:a14="http://schemas.microsoft.com/office/drawing/2010/main" val="0"/>
                        </a:ext>
                      </a:extLst>
                    </a:blip>
                    <a:srcRect b="23025"/>
                    <a:stretch/>
                  </pic:blipFill>
                  <pic:spPr bwMode="auto">
                    <a:xfrm>
                      <a:off x="0" y="0"/>
                      <a:ext cx="3211940" cy="1390785"/>
                    </a:xfrm>
                    <a:prstGeom prst="rect">
                      <a:avLst/>
                    </a:prstGeom>
                    <a:ln>
                      <a:noFill/>
                    </a:ln>
                    <a:extLst>
                      <a:ext uri="{53640926-AAD7-44D8-BBD7-CCE9431645EC}">
                        <a14:shadowObscured xmlns:a14="http://schemas.microsoft.com/office/drawing/2010/main"/>
                      </a:ext>
                    </a:extLst>
                  </pic:spPr>
                </pic:pic>
              </a:graphicData>
            </a:graphic>
          </wp:inline>
        </w:drawing>
      </w:r>
    </w:p>
    <w:p w:rsidR="009E16E8" w:rsidRDefault="009E16E8" w:rsidP="009E16E8">
      <w:pPr>
        <w:pStyle w:val="CaptionforFigureUNITEN"/>
      </w:pPr>
      <w:bookmarkStart w:id="25" w:name="_Toc22058947"/>
      <w:r>
        <w:t xml:space="preserve">Figure </w:t>
      </w:r>
      <w:r>
        <w:fldChar w:fldCharType="begin"/>
      </w:r>
      <w:r>
        <w:instrText xml:space="preserve"> STYLEREF 1 \s </w:instrText>
      </w:r>
      <w:r>
        <w:fldChar w:fldCharType="separate"/>
      </w:r>
      <w:r w:rsidR="00B062A9">
        <w:t>1</w:t>
      </w:r>
      <w:r>
        <w:fldChar w:fldCharType="end"/>
      </w:r>
      <w:r>
        <w:t>.</w:t>
      </w:r>
      <w:r>
        <w:fldChar w:fldCharType="begin"/>
      </w:r>
      <w:r>
        <w:instrText xml:space="preserve"> SEQ Figure \* ARABIC \s 1 </w:instrText>
      </w:r>
      <w:r>
        <w:fldChar w:fldCharType="separate"/>
      </w:r>
      <w:r w:rsidR="00B062A9">
        <w:t>1</w:t>
      </w:r>
      <w:r>
        <w:fldChar w:fldCharType="end"/>
      </w:r>
      <w:r w:rsidR="00B51CE1">
        <w:tab/>
      </w:r>
      <w:r>
        <w:t xml:space="preserve"> MZJ Ideas on formatting</w:t>
      </w:r>
      <w:bookmarkEnd w:id="25"/>
      <w:r>
        <w:t xml:space="preserve"> </w:t>
      </w:r>
    </w:p>
    <w:p w:rsidR="009E16E8" w:rsidRPr="009E16E8" w:rsidRDefault="009E16E8" w:rsidP="009E16E8"/>
    <w:p w:rsidR="00C20143" w:rsidRDefault="00C20143" w:rsidP="001F6D65">
      <w:pPr>
        <w:pStyle w:val="Heading3"/>
        <w:spacing w:after="240"/>
      </w:pPr>
      <w:bookmarkStart w:id="26" w:name="_Toc510682711"/>
      <w:bookmarkStart w:id="27" w:name="_Toc22058902"/>
      <w:r>
        <w:t>Developer Tab</w:t>
      </w:r>
      <w:bookmarkEnd w:id="26"/>
      <w:bookmarkEnd w:id="27"/>
    </w:p>
    <w:p w:rsidR="006E635D" w:rsidRDefault="00C20143" w:rsidP="001F6D65">
      <w:pPr>
        <w:pStyle w:val="UNITENParagraph"/>
      </w:pPr>
      <w:r>
        <w:t>To create a new thesis based on this template, just double click the file. A new document will open in Microsoft Word, normally named Untitled.docx.</w:t>
      </w:r>
      <w:r w:rsidR="006E635D">
        <w:t xml:space="preserve"> You can start put your content in that file without having to worry about the thesis formatting. However, if you want to </w:t>
      </w:r>
      <w:r>
        <w:t xml:space="preserve">apply this </w:t>
      </w:r>
      <w:proofErr w:type="spellStart"/>
      <w:r>
        <w:t>dotx</w:t>
      </w:r>
      <w:proofErr w:type="spellEnd"/>
      <w:r>
        <w:t xml:space="preserve"> template</w:t>
      </w:r>
      <w:r w:rsidR="006E635D">
        <w:t xml:space="preserve"> to your current thesis, you need to enable the Developer Tab option. To do so, please refer to </w:t>
      </w:r>
      <w:r w:rsidR="006E635D">
        <w:fldChar w:fldCharType="begin"/>
      </w:r>
      <w:r w:rsidR="006E635D">
        <w:instrText xml:space="preserve"> REF _Ref461057537 \h </w:instrText>
      </w:r>
      <w:r w:rsidR="00341964">
        <w:instrText xml:space="preserve"> \* MERGEFORMAT </w:instrText>
      </w:r>
      <w:r w:rsidR="006E635D">
        <w:fldChar w:fldCharType="separate"/>
      </w:r>
      <w:r w:rsidR="00B062A9">
        <w:t xml:space="preserve">Figure </w:t>
      </w:r>
      <w:r w:rsidR="00B062A9">
        <w:rPr>
          <w:noProof/>
        </w:rPr>
        <w:t>1.2</w:t>
      </w:r>
      <w:r w:rsidR="006E635D">
        <w:fldChar w:fldCharType="end"/>
      </w:r>
      <w:r w:rsidR="006E635D">
        <w:t>.</w:t>
      </w:r>
    </w:p>
    <w:p w:rsidR="006E635D" w:rsidRPr="00596F28" w:rsidRDefault="006E635D" w:rsidP="00DC4F09">
      <w:pPr>
        <w:pStyle w:val="PictureLocationUNITEN"/>
        <w:spacing w:after="240"/>
      </w:pPr>
      <w:r>
        <w:rPr>
          <w:lang w:val="en-US" w:eastAsia="en-US"/>
        </w:rPr>
        <w:lastRenderedPageBreak/>
        <w:drawing>
          <wp:inline distT="114300" distB="114300" distL="114300" distR="114300" wp14:anchorId="3D9A0C93" wp14:editId="59E13AB1">
            <wp:extent cx="2438382" cy="1800000"/>
            <wp:effectExtent l="0" t="0" r="635" b="0"/>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l="13621" t="14982" r="35714" b="17977"/>
                    <a:stretch>
                      <a:fillRect/>
                    </a:stretch>
                  </pic:blipFill>
                  <pic:spPr>
                    <a:xfrm>
                      <a:off x="0" y="0"/>
                      <a:ext cx="2438382" cy="1800000"/>
                    </a:xfrm>
                    <a:prstGeom prst="rect">
                      <a:avLst/>
                    </a:prstGeom>
                    <a:ln/>
                  </pic:spPr>
                </pic:pic>
              </a:graphicData>
            </a:graphic>
          </wp:inline>
        </w:drawing>
      </w:r>
    </w:p>
    <w:p w:rsidR="006E635D" w:rsidRDefault="006E635D" w:rsidP="00E84170">
      <w:pPr>
        <w:pStyle w:val="CaptionforFigureUNITEN"/>
      </w:pPr>
      <w:bookmarkStart w:id="28" w:name="_Ref461057537"/>
      <w:bookmarkStart w:id="29" w:name="_Toc22058948"/>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2</w:t>
      </w:r>
      <w:r w:rsidR="009E16E8">
        <w:fldChar w:fldCharType="end"/>
      </w:r>
      <w:bookmarkEnd w:id="28"/>
      <w:r w:rsidR="0083280C">
        <w:tab/>
      </w:r>
      <w:r>
        <w:t>Enabling the Developer Tab</w:t>
      </w:r>
      <w:bookmarkEnd w:id="29"/>
    </w:p>
    <w:p w:rsidR="00C20143" w:rsidRPr="00930A0B" w:rsidRDefault="00596F28" w:rsidP="00341964">
      <w:pPr>
        <w:pStyle w:val="Source"/>
      </w:pPr>
      <w:r>
        <w:t xml:space="preserve">Source: </w:t>
      </w:r>
      <w:proofErr w:type="spellStart"/>
      <w:r>
        <w:t>Zuli</w:t>
      </w:r>
      <w:proofErr w:type="spellEnd"/>
      <w:r>
        <w:t xml:space="preserve"> </w:t>
      </w:r>
      <w:r w:rsidR="007955B7">
        <w:t>(</w:t>
      </w:r>
      <w:r>
        <w:t>2016)</w:t>
      </w:r>
      <w:r w:rsidR="00855FF7">
        <w:t xml:space="preserve">. Use style named </w:t>
      </w:r>
      <w:r w:rsidR="00855FF7" w:rsidRPr="00855FF7">
        <w:rPr>
          <w:i/>
        </w:rPr>
        <w:t xml:space="preserve">Caption for text in Figure </w:t>
      </w:r>
      <w:r w:rsidR="007F24CA">
        <w:rPr>
          <w:i/>
        </w:rPr>
        <w:t>UNITEN</w:t>
      </w:r>
      <w:r w:rsidR="00855FF7">
        <w:t xml:space="preserve"> for any text here.</w:t>
      </w:r>
    </w:p>
    <w:p w:rsidR="00C20143" w:rsidRDefault="00C20143" w:rsidP="001F6D65">
      <w:pPr>
        <w:pStyle w:val="Heading3"/>
        <w:spacing w:after="240"/>
      </w:pPr>
      <w:bookmarkStart w:id="30" w:name="_Toc510682712"/>
      <w:bookmarkStart w:id="31" w:name="_Toc22058903"/>
      <w:r>
        <w:t>Navigation Pane</w:t>
      </w:r>
      <w:bookmarkEnd w:id="30"/>
      <w:bookmarkEnd w:id="31"/>
    </w:p>
    <w:p w:rsidR="00C20143" w:rsidRDefault="00C20143" w:rsidP="001F6D65">
      <w:pPr>
        <w:pStyle w:val="UNITENParagraph"/>
      </w:pPr>
      <w:r>
        <w:t xml:space="preserve">Navigation pane is where you can browse through your thesis based on its heading name. To enable it, please refer to </w:t>
      </w:r>
    </w:p>
    <w:p w:rsidR="00331918" w:rsidRDefault="009E16E8" w:rsidP="00DC4F09">
      <w:pPr>
        <w:pStyle w:val="PictureLocationUNITEN"/>
        <w:spacing w:after="240"/>
      </w:pPr>
      <w:bookmarkStart w:id="32" w:name="_Ref461057127"/>
      <w:r>
        <w:rPr>
          <w:lang w:val="en-US" w:eastAsia="en-US"/>
        </w:rPr>
        <w:drawing>
          <wp:inline distT="0" distB="0" distL="0" distR="0" wp14:anchorId="30958998" wp14:editId="73CC5845">
            <wp:extent cx="1393821" cy="23774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93821" cy="2377440"/>
                    </a:xfrm>
                    <a:prstGeom prst="rect">
                      <a:avLst/>
                    </a:prstGeom>
                  </pic:spPr>
                </pic:pic>
              </a:graphicData>
            </a:graphic>
          </wp:inline>
        </w:drawing>
      </w:r>
    </w:p>
    <w:p w:rsidR="00C20143" w:rsidRDefault="00C20143" w:rsidP="00E84170">
      <w:pPr>
        <w:pStyle w:val="CaptionforFigureUNITEN"/>
      </w:pPr>
      <w:bookmarkStart w:id="33" w:name="_Toc22058949"/>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3</w:t>
      </w:r>
      <w:r w:rsidR="009E16E8">
        <w:fldChar w:fldCharType="end"/>
      </w:r>
      <w:bookmarkEnd w:id="32"/>
      <w:r w:rsidR="0083280C">
        <w:tab/>
      </w:r>
      <w:r>
        <w:t>Navigation Pane</w:t>
      </w:r>
      <w:bookmarkEnd w:id="33"/>
    </w:p>
    <w:p w:rsidR="00986F92" w:rsidRDefault="006E635D" w:rsidP="001F6D65">
      <w:pPr>
        <w:pStyle w:val="Heading3"/>
        <w:spacing w:after="240"/>
      </w:pPr>
      <w:bookmarkStart w:id="34" w:name="_Toc510682713"/>
      <w:bookmarkStart w:id="35" w:name="_Toc22058904"/>
      <w:r>
        <w:t>Styles</w:t>
      </w:r>
      <w:r w:rsidR="00D40045">
        <w:t xml:space="preserve"> Pane</w:t>
      </w:r>
      <w:bookmarkEnd w:id="34"/>
      <w:bookmarkEnd w:id="35"/>
    </w:p>
    <w:p w:rsidR="006E635D" w:rsidRDefault="006E635D" w:rsidP="001F6D65">
      <w:pPr>
        <w:pStyle w:val="UNITENParagraph"/>
      </w:pPr>
      <w:r>
        <w:t xml:space="preserve">The basic of applying template is </w:t>
      </w:r>
      <w:r w:rsidR="009B42CD">
        <w:t>using the s</w:t>
      </w:r>
      <w:r>
        <w:t>tyles</w:t>
      </w:r>
      <w:r w:rsidR="009B42CD">
        <w:t xml:space="preserve"> on Style Pane (</w:t>
      </w:r>
      <w:r w:rsidR="009B42CD">
        <w:fldChar w:fldCharType="begin"/>
      </w:r>
      <w:r w:rsidR="009B42CD">
        <w:instrText xml:space="preserve"> REF _Ref526348398 \h </w:instrText>
      </w:r>
      <w:r w:rsidR="009B42CD">
        <w:fldChar w:fldCharType="separate"/>
      </w:r>
      <w:r w:rsidR="00B062A9">
        <w:t xml:space="preserve">Figure </w:t>
      </w:r>
      <w:r w:rsidR="00B062A9">
        <w:rPr>
          <w:noProof/>
        </w:rPr>
        <w:t>1</w:t>
      </w:r>
      <w:r w:rsidR="00B062A9">
        <w:t>.</w:t>
      </w:r>
      <w:r w:rsidR="00B062A9">
        <w:rPr>
          <w:noProof/>
        </w:rPr>
        <w:t>4</w:t>
      </w:r>
      <w:r w:rsidR="009B42CD">
        <w:fldChar w:fldCharType="end"/>
      </w:r>
      <w:r w:rsidR="00B51CE1">
        <w:t>)</w:t>
      </w:r>
      <w:r>
        <w:t xml:space="preserve">. Styles is predefined formatting of text and paragraph. </w:t>
      </w:r>
      <w:r w:rsidR="00C3012B">
        <w:t xml:space="preserve">It is most efficient that you put the Styles pane on the right side of the Microsoft Word working environment by click a small arrow as shown in </w:t>
      </w:r>
      <w:r w:rsidR="00C3012B">
        <w:fldChar w:fldCharType="begin"/>
      </w:r>
      <w:r w:rsidR="00C3012B">
        <w:instrText xml:space="preserve"> REF _Ref461058057 \h </w:instrText>
      </w:r>
      <w:r w:rsidR="00341964">
        <w:instrText xml:space="preserve"> \* MERGEFORMAT </w:instrText>
      </w:r>
      <w:r w:rsidR="00C3012B">
        <w:fldChar w:fldCharType="separate"/>
      </w:r>
      <w:r w:rsidR="00B062A9">
        <w:t xml:space="preserve">Figure </w:t>
      </w:r>
      <w:r w:rsidR="00B062A9">
        <w:rPr>
          <w:noProof/>
        </w:rPr>
        <w:t>1.7</w:t>
      </w:r>
      <w:r w:rsidR="00C3012B">
        <w:fldChar w:fldCharType="end"/>
      </w:r>
      <w:r w:rsidR="00C3012B">
        <w:t>. If your pane is floating, click and hold the windows and put it at the right side of the windows.</w:t>
      </w:r>
    </w:p>
    <w:p w:rsidR="009E16E8" w:rsidRDefault="009E16E8" w:rsidP="009E16E8">
      <w:pPr>
        <w:pStyle w:val="FigureCenterUNITEN"/>
      </w:pPr>
      <w:r>
        <w:rPr>
          <w:lang w:val="en-US"/>
        </w:rPr>
        <w:lastRenderedPageBreak/>
        <w:drawing>
          <wp:inline distT="0" distB="0" distL="0" distR="0" wp14:anchorId="016336EC" wp14:editId="563EA5C5">
            <wp:extent cx="2084009" cy="3291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84009" cy="3291840"/>
                    </a:xfrm>
                    <a:prstGeom prst="rect">
                      <a:avLst/>
                    </a:prstGeom>
                  </pic:spPr>
                </pic:pic>
              </a:graphicData>
            </a:graphic>
          </wp:inline>
        </w:drawing>
      </w:r>
    </w:p>
    <w:p w:rsidR="009E16E8" w:rsidRDefault="009E16E8" w:rsidP="009E16E8">
      <w:pPr>
        <w:pStyle w:val="CaptionforFigureUNITEN"/>
      </w:pPr>
      <w:bookmarkStart w:id="36" w:name="_Ref526348398"/>
      <w:bookmarkStart w:id="37" w:name="_Ref526348394"/>
      <w:bookmarkStart w:id="38" w:name="_Toc22058950"/>
      <w:r>
        <w:t xml:space="preserve">Figure </w:t>
      </w:r>
      <w:r>
        <w:fldChar w:fldCharType="begin"/>
      </w:r>
      <w:r>
        <w:instrText xml:space="preserve"> STYLEREF 1 \s </w:instrText>
      </w:r>
      <w:r>
        <w:fldChar w:fldCharType="separate"/>
      </w:r>
      <w:r w:rsidR="00B062A9">
        <w:t>1</w:t>
      </w:r>
      <w:r>
        <w:fldChar w:fldCharType="end"/>
      </w:r>
      <w:r>
        <w:t>.</w:t>
      </w:r>
      <w:r>
        <w:fldChar w:fldCharType="begin"/>
      </w:r>
      <w:r>
        <w:instrText xml:space="preserve"> SEQ Figure \* ARABIC \s 1 </w:instrText>
      </w:r>
      <w:r>
        <w:fldChar w:fldCharType="separate"/>
      </w:r>
      <w:r w:rsidR="00B062A9">
        <w:t>4</w:t>
      </w:r>
      <w:r>
        <w:fldChar w:fldCharType="end"/>
      </w:r>
      <w:bookmarkEnd w:id="36"/>
      <w:r>
        <w:tab/>
      </w:r>
      <w:r w:rsidR="009B42CD">
        <w:t>Style</w:t>
      </w:r>
      <w:r>
        <w:t xml:space="preserve"> Pane</w:t>
      </w:r>
      <w:bookmarkEnd w:id="37"/>
      <w:bookmarkEnd w:id="38"/>
    </w:p>
    <w:p w:rsidR="00C55531" w:rsidRDefault="004E5D5F" w:rsidP="009B42CD">
      <w:pPr>
        <w:pStyle w:val="Heading4"/>
      </w:pPr>
      <w:r>
        <w:t>Quotation</w:t>
      </w:r>
    </w:p>
    <w:p w:rsidR="004E5D5F" w:rsidRDefault="004E5D5F" w:rsidP="009004A2">
      <w:pPr>
        <w:pStyle w:val="UNITENParagraph"/>
      </w:pPr>
      <w:r>
        <w:t>A quotation which is inserted in a sentence must not be more than 40-words long and must always be written within inverted commas.</w:t>
      </w:r>
    </w:p>
    <w:p w:rsidR="004E5D5F" w:rsidRPr="00710809" w:rsidRDefault="004E5D5F" w:rsidP="004E5D5F">
      <w:pPr>
        <w:pStyle w:val="BodyTextIndent2"/>
        <w:spacing w:line="360" w:lineRule="auto"/>
        <w:ind w:left="0"/>
        <w:jc w:val="both"/>
        <w:rPr>
          <w:szCs w:val="28"/>
        </w:rPr>
      </w:pPr>
      <w:r w:rsidRPr="00710809">
        <w:rPr>
          <w:szCs w:val="28"/>
        </w:rPr>
        <w:t xml:space="preserve">For example, </w:t>
      </w:r>
    </w:p>
    <w:p w:rsidR="004E5D5F" w:rsidRDefault="004E5D5F" w:rsidP="004E5D5F">
      <w:pPr>
        <w:pStyle w:val="BodyTextIndent2"/>
        <w:spacing w:line="360" w:lineRule="auto"/>
        <w:ind w:left="0"/>
        <w:jc w:val="both"/>
        <w:rPr>
          <w:i/>
        </w:rPr>
      </w:pPr>
      <w:r w:rsidRPr="00710809">
        <w:rPr>
          <w:szCs w:val="28"/>
        </w:rPr>
        <w:t>According to [4],</w:t>
      </w:r>
      <w:r>
        <w:rPr>
          <w:i/>
          <w:szCs w:val="28"/>
        </w:rPr>
        <w:t xml:space="preserve"> “</w:t>
      </w:r>
      <w:r w:rsidRPr="00710809">
        <w:rPr>
          <w:i/>
          <w:szCs w:val="28"/>
        </w:rPr>
        <w:t>Ethical axioms are found and tested not very differently from the axioms of science. Truth is what stands the test of experience.</w:t>
      </w:r>
      <w:r>
        <w:rPr>
          <w:i/>
        </w:rPr>
        <w:t>”</w:t>
      </w:r>
    </w:p>
    <w:p w:rsidR="004E5D5F" w:rsidRPr="004E5D5F" w:rsidRDefault="004E5D5F" w:rsidP="004E5D5F">
      <w:pPr>
        <w:pStyle w:val="UNITENParagraph"/>
      </w:pPr>
      <w:r>
        <w:t>For a quotation with more than 40 words, use the following style,</w:t>
      </w:r>
    </w:p>
    <w:p w:rsidR="005D1755" w:rsidRDefault="004E5D5F" w:rsidP="00A26796">
      <w:pPr>
        <w:pStyle w:val="QuotationUNITEN"/>
      </w:pPr>
      <w:r>
        <w:t>“</w:t>
      </w:r>
      <w:r w:rsidR="005D1755">
        <w:t xml:space="preserve">On the Insert tab, the galleries include items that are designed to coordinate with the overall look of your document. You can use these galleries to insert tables, headers, footers, lists, </w:t>
      </w:r>
      <w:r w:rsidR="005D1755" w:rsidRPr="00A26796">
        <w:t>cover</w:t>
      </w:r>
      <w:r w:rsidR="005D1755">
        <w:t xml:space="preserve"> pages, and other document building blocks. When you create pictures, charts, or diagrams, they also coordinate </w:t>
      </w:r>
      <w:r>
        <w:t>with your current document look”</w:t>
      </w:r>
    </w:p>
    <w:p w:rsidR="006E4DD0" w:rsidRPr="006E4DD0" w:rsidRDefault="006E4DD0" w:rsidP="006E4DD0"/>
    <w:p w:rsidR="005D1755" w:rsidRDefault="005D1755" w:rsidP="005D1755">
      <w:pPr>
        <w:pStyle w:val="UNITENParagraph"/>
      </w:pPr>
      <w:r>
        <w:lastRenderedPageBreak/>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4C119C" w:rsidRDefault="004C119C" w:rsidP="00A26796">
      <w:pPr>
        <w:pStyle w:val="QuotationUNITEN"/>
      </w:pPr>
      <w:r>
        <w:t>“</w:t>
      </w:r>
      <w:r w:rsidR="005D1755">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w:t>
      </w:r>
      <w:r>
        <w:t>ntained in your current template”</w:t>
      </w:r>
    </w:p>
    <w:p w:rsidR="0009561A" w:rsidRDefault="0009561A" w:rsidP="00A26796">
      <w:pPr>
        <w:pStyle w:val="QuotationUNITEN"/>
      </w:pPr>
    </w:p>
    <w:p w:rsidR="0009561A" w:rsidRDefault="0009561A" w:rsidP="0009561A">
      <w:pPr>
        <w:pStyle w:val="UNITENParagraph2"/>
      </w:pPr>
    </w:p>
    <w:p w:rsidR="0009561A" w:rsidRDefault="0009561A" w:rsidP="0009561A">
      <w:pPr>
        <w:pStyle w:val="UNITENParagraph"/>
      </w:pPr>
    </w:p>
    <w:p w:rsidR="0009561A" w:rsidRPr="0009561A" w:rsidRDefault="0009561A" w:rsidP="0009561A">
      <w:pPr>
        <w:sectPr w:rsidR="0009561A" w:rsidRPr="0009561A" w:rsidSect="008C3627">
          <w:pgSz w:w="11906" w:h="16838"/>
          <w:pgMar w:top="1440" w:right="1440" w:bottom="1440" w:left="2155" w:header="709" w:footer="431" w:gutter="0"/>
          <w:pgNumType w:start="1"/>
          <w:cols w:space="708"/>
          <w:docGrid w:linePitch="360"/>
        </w:sectPr>
      </w:pPr>
    </w:p>
    <w:p w:rsidR="00C55531" w:rsidRDefault="00C55531" w:rsidP="009E16E8">
      <w:pPr>
        <w:pStyle w:val="FigureCenterUNITEN"/>
      </w:pPr>
      <w:r>
        <w:rPr>
          <w:lang w:val="en-US"/>
        </w:rPr>
        <w:lastRenderedPageBreak/>
        <w:drawing>
          <wp:inline distT="0" distB="0" distL="0" distR="0" wp14:anchorId="3C6A4C96" wp14:editId="5508E983">
            <wp:extent cx="7797800" cy="438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2485" cy="4383335"/>
                    </a:xfrm>
                    <a:prstGeom prst="rect">
                      <a:avLst/>
                    </a:prstGeom>
                  </pic:spPr>
                </pic:pic>
              </a:graphicData>
            </a:graphic>
          </wp:inline>
        </w:drawing>
      </w:r>
    </w:p>
    <w:p w:rsidR="00C55531" w:rsidRDefault="00C55531" w:rsidP="00C55531">
      <w:pPr>
        <w:pStyle w:val="CaptionforFigureUNITEN"/>
      </w:pPr>
      <w:bookmarkStart w:id="39" w:name="_Toc22058951"/>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5</w:t>
      </w:r>
      <w:r w:rsidR="009E16E8">
        <w:fldChar w:fldCharType="end"/>
      </w:r>
      <w:r>
        <w:tab/>
        <w:t>Z Layout</w:t>
      </w:r>
      <w:bookmarkEnd w:id="39"/>
    </w:p>
    <w:p w:rsidR="0009561A" w:rsidRDefault="0009561A" w:rsidP="00C55531"/>
    <w:p w:rsidR="0009561A" w:rsidRDefault="0009561A" w:rsidP="00C55531">
      <w:pPr>
        <w:sectPr w:rsidR="0009561A" w:rsidSect="008D3ACC">
          <w:pgSz w:w="16838" w:h="11906" w:orient="landscape"/>
          <w:pgMar w:top="2155" w:right="1440" w:bottom="1440" w:left="1440" w:header="709" w:footer="431" w:gutter="0"/>
          <w:cols w:space="708"/>
          <w:docGrid w:linePitch="360"/>
        </w:sectPr>
      </w:pPr>
    </w:p>
    <w:p w:rsidR="00C55531" w:rsidRDefault="00C55531" w:rsidP="00C55531">
      <w:r>
        <w:rPr>
          <w:noProof/>
          <w:lang w:val="en-US"/>
        </w:rPr>
        <w:lastRenderedPageBreak/>
        <w:drawing>
          <wp:inline distT="0" distB="0" distL="0" distR="0" wp14:anchorId="51F32A52" wp14:editId="78AB5C8F">
            <wp:extent cx="5277485" cy="2968625"/>
            <wp:effectExtent l="19050" t="19050" r="1841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7485" cy="2968625"/>
                    </a:xfrm>
                    <a:prstGeom prst="rect">
                      <a:avLst/>
                    </a:prstGeom>
                    <a:ln w="19050">
                      <a:solidFill>
                        <a:schemeClr val="tx1"/>
                      </a:solidFill>
                    </a:ln>
                  </pic:spPr>
                </pic:pic>
              </a:graphicData>
            </a:graphic>
          </wp:inline>
        </w:drawing>
      </w:r>
    </w:p>
    <w:p w:rsidR="00C55531" w:rsidRDefault="00C55531" w:rsidP="00C55531">
      <w:pPr>
        <w:pStyle w:val="CaptionforFigureUNITEN"/>
      </w:pPr>
      <w:bookmarkStart w:id="40" w:name="_Toc22058952"/>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6</w:t>
      </w:r>
      <w:r w:rsidR="009E16E8">
        <w:fldChar w:fldCharType="end"/>
      </w:r>
      <w:r>
        <w:tab/>
        <w:t>One dotx for many docx</w:t>
      </w:r>
      <w:bookmarkEnd w:id="40"/>
    </w:p>
    <w:p w:rsidR="001F2C4D" w:rsidRDefault="001F2C4D" w:rsidP="005D3810">
      <w:pPr>
        <w:pStyle w:val="Heading2"/>
      </w:pPr>
      <w:bookmarkStart w:id="41" w:name="_Toc510682714"/>
      <w:bookmarkStart w:id="42" w:name="_Toc22058905"/>
      <w:r>
        <w:t>Video provides a powerful way to help you prove your point.</w:t>
      </w:r>
      <w:bookmarkEnd w:id="41"/>
      <w:bookmarkEnd w:id="42"/>
    </w:p>
    <w:p w:rsidR="002552C3" w:rsidRDefault="002552C3" w:rsidP="001F6D65">
      <w:pPr>
        <w:pStyle w:val="UNITENParagraph"/>
      </w:pPr>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 You can easily change the formatting of selected text in the document text by choosing a look for the selected text from the Quick Styles gallery on the Home tab.</w:t>
      </w:r>
    </w:p>
    <w:p w:rsidR="002552C3" w:rsidRDefault="002552C3" w:rsidP="001F6D65">
      <w:pPr>
        <w:pStyle w:val="UNITENParagraph"/>
      </w:pPr>
      <w:r>
        <w:t>You can also format text directly by using the other controls on the Home tab. Most controls offer a choice of using the look from the current theme or using a format that you specify directly. To change the overall look of your document, choose new Theme elements on the Page Layout tab. To change the looks available in the Quick Style gallery, use the Change Current Quick Style Set command.</w:t>
      </w:r>
    </w:p>
    <w:p w:rsidR="001F2C4D" w:rsidRDefault="001F2C4D" w:rsidP="001F6D65">
      <w:pPr>
        <w:pStyle w:val="Heading3"/>
        <w:spacing w:after="240"/>
      </w:pPr>
      <w:bookmarkStart w:id="43" w:name="_Toc510682715"/>
      <w:bookmarkStart w:id="44" w:name="_Toc22058906"/>
      <w:r>
        <w:t>When you click Online Video, you can paste in the embed code for the video you want to add.</w:t>
      </w:r>
      <w:bookmarkEnd w:id="43"/>
      <w:bookmarkEnd w:id="44"/>
    </w:p>
    <w:p w:rsidR="00C55531" w:rsidRPr="009004A2" w:rsidRDefault="00C55531" w:rsidP="00C55531">
      <w:pPr>
        <w:pStyle w:val="Heading6"/>
        <w:rPr>
          <w:sz w:val="24"/>
        </w:rPr>
      </w:pPr>
      <w:r w:rsidRPr="009004A2">
        <w:rPr>
          <w:sz w:val="24"/>
        </w:rPr>
        <w:t>Data Pre-processing and Exploratory Analysis by using PCA, SOMs and Class Separation Indices.</w:t>
      </w:r>
    </w:p>
    <w:p w:rsidR="00C55531" w:rsidRPr="009004A2" w:rsidRDefault="00C55531" w:rsidP="00C55531">
      <w:pPr>
        <w:pStyle w:val="Heading6"/>
        <w:rPr>
          <w:sz w:val="24"/>
        </w:rPr>
      </w:pPr>
      <w:proofErr w:type="spellStart"/>
      <w:r w:rsidRPr="009004A2">
        <w:rPr>
          <w:sz w:val="24"/>
        </w:rPr>
        <w:lastRenderedPageBreak/>
        <w:t>Multiblock</w:t>
      </w:r>
      <w:proofErr w:type="spellEnd"/>
      <w:r w:rsidRPr="009004A2">
        <w:rPr>
          <w:sz w:val="24"/>
        </w:rPr>
        <w:t xml:space="preserve"> methods and regression analysis of environmental dataset.</w:t>
      </w:r>
    </w:p>
    <w:p w:rsidR="00C55531" w:rsidRPr="009004A2" w:rsidRDefault="00C55531" w:rsidP="00C55531">
      <w:pPr>
        <w:pStyle w:val="Heading6"/>
        <w:rPr>
          <w:sz w:val="24"/>
        </w:rPr>
      </w:pPr>
      <w:r w:rsidRPr="009004A2">
        <w:rPr>
          <w:sz w:val="24"/>
        </w:rPr>
        <w:t>Pattern recognition in QSAR with the application of SOMs and PLSDA.</w:t>
      </w:r>
    </w:p>
    <w:p w:rsidR="00C55531" w:rsidRPr="009004A2" w:rsidRDefault="00C55531" w:rsidP="00C55531">
      <w:pPr>
        <w:pStyle w:val="Heading6"/>
        <w:rPr>
          <w:sz w:val="24"/>
        </w:rPr>
      </w:pPr>
      <w:r w:rsidRPr="009004A2">
        <w:rPr>
          <w:sz w:val="24"/>
        </w:rPr>
        <w:t>Data Splitting Methods for Regressions and Classifications.</w:t>
      </w:r>
    </w:p>
    <w:p w:rsidR="00C55531" w:rsidRPr="00DC0C2F" w:rsidRDefault="00C55531" w:rsidP="00DC0C2F"/>
    <w:p w:rsidR="00C55531" w:rsidRPr="00DC0C2F" w:rsidRDefault="00C55531" w:rsidP="00DC0C2F"/>
    <w:p w:rsidR="001F2C4D" w:rsidRDefault="001F2C4D" w:rsidP="009B42CD">
      <w:pPr>
        <w:pStyle w:val="Heading4"/>
      </w:pPr>
      <w:bookmarkStart w:id="45" w:name="_Toc510682716"/>
      <w:r>
        <w:t>You can also type a keyword to search online for the video that best fits your document.</w:t>
      </w:r>
      <w:bookmarkEnd w:id="45"/>
    </w:p>
    <w:p w:rsidR="001F2C4D" w:rsidRDefault="001F2C4D" w:rsidP="001F6D65">
      <w:pPr>
        <w:pStyle w:val="Heading3"/>
        <w:spacing w:after="240"/>
      </w:pPr>
      <w:bookmarkStart w:id="46" w:name="_Toc22058907"/>
      <w:r>
        <w:t>To make your document look professionally produced, Word provides header, footer, cover page, and text box designs that complement each other.</w:t>
      </w:r>
      <w:bookmarkEnd w:id="46"/>
    </w:p>
    <w:p w:rsidR="001F2C4D" w:rsidRDefault="001F2C4D" w:rsidP="001F6D65">
      <w:pPr>
        <w:pStyle w:val="UNITENParagraph"/>
      </w:pPr>
      <w:r>
        <w:t>For example, you can add a matching cover page, header, and sidebar.</w:t>
      </w:r>
    </w:p>
    <w:p w:rsidR="00C3012B" w:rsidRDefault="00017D3C" w:rsidP="00DC4F09">
      <w:pPr>
        <w:pStyle w:val="PictureLocationUNITEN"/>
        <w:spacing w:after="240"/>
      </w:pPr>
      <w:r>
        <w:rPr>
          <w:lang w:val="en-US" w:eastAsia="en-US"/>
        </w:rPr>
        <mc:AlternateContent>
          <mc:Choice Requires="wps">
            <w:drawing>
              <wp:anchor distT="0" distB="0" distL="114300" distR="114300" simplePos="0" relativeHeight="251664384" behindDoc="0" locked="0" layoutInCell="1" allowOverlap="1" wp14:anchorId="610AD2CF" wp14:editId="77462896">
                <wp:simplePos x="0" y="0"/>
                <wp:positionH relativeFrom="column">
                  <wp:posOffset>1980956</wp:posOffset>
                </wp:positionH>
                <wp:positionV relativeFrom="paragraph">
                  <wp:posOffset>2444213</wp:posOffset>
                </wp:positionV>
                <wp:extent cx="1123950" cy="91586"/>
                <wp:effectExtent l="0" t="0" r="19050" b="22860"/>
                <wp:wrapNone/>
                <wp:docPr id="6" name="Rectangle 6"/>
                <wp:cNvGraphicFramePr/>
                <a:graphic xmlns:a="http://schemas.openxmlformats.org/drawingml/2006/main">
                  <a:graphicData uri="http://schemas.microsoft.com/office/word/2010/wordprocessingShape">
                    <wps:wsp>
                      <wps:cNvSpPr/>
                      <wps:spPr>
                        <a:xfrm>
                          <a:off x="0" y="0"/>
                          <a:ext cx="1123950" cy="915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BE8F" id="Rectangle 6" o:spid="_x0000_s1026" style="position:absolute;margin-left:156pt;margin-top:192.45pt;width:88.5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f5lgIAAIQ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" filled="f" strokecolor="red" strokeweight="2pt"/>
            </w:pict>
          </mc:Fallback>
        </mc:AlternateContent>
      </w:r>
      <w:r>
        <w:rPr>
          <w:lang w:val="en-US" w:eastAsia="en-US"/>
        </w:rPr>
        <mc:AlternateContent>
          <mc:Choice Requires="wps">
            <w:drawing>
              <wp:anchor distT="0" distB="0" distL="114300" distR="114300" simplePos="0" relativeHeight="251662336" behindDoc="0" locked="0" layoutInCell="1" allowOverlap="1" wp14:anchorId="598FF714" wp14:editId="0306AC63">
                <wp:simplePos x="0" y="0"/>
                <wp:positionH relativeFrom="column">
                  <wp:posOffset>2841626</wp:posOffset>
                </wp:positionH>
                <wp:positionV relativeFrom="paragraph">
                  <wp:posOffset>255905</wp:posOffset>
                </wp:positionV>
                <wp:extent cx="171450" cy="1460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1714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CD731" id="Rectangle 7" o:spid="_x0000_s1026" style="position:absolute;margin-left:223.75pt;margin-top:20.15pt;width:13.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" filled="f" strokecolor="red" strokeweight="2pt"/>
            </w:pict>
          </mc:Fallback>
        </mc:AlternateContent>
      </w:r>
      <w:r w:rsidR="00C47CBA" w:rsidRPr="003976D9">
        <w:rPr>
          <w:lang w:val="en-US" w:eastAsia="en-US"/>
        </w:rPr>
        <w:drawing>
          <wp:inline distT="0" distB="0" distL="0" distR="0" wp14:anchorId="320FF794" wp14:editId="2999C9A7">
            <wp:extent cx="1231290" cy="2743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31290" cy="2743200"/>
                    </a:xfrm>
                    <a:prstGeom prst="rect">
                      <a:avLst/>
                    </a:prstGeom>
                  </pic:spPr>
                </pic:pic>
              </a:graphicData>
            </a:graphic>
          </wp:inline>
        </w:drawing>
      </w:r>
    </w:p>
    <w:p w:rsidR="00C3012B" w:rsidRDefault="00C3012B" w:rsidP="00E84170">
      <w:pPr>
        <w:pStyle w:val="CaptionforFigureUNITEN"/>
      </w:pPr>
      <w:bookmarkStart w:id="47" w:name="_Ref461058057"/>
      <w:bookmarkStart w:id="48" w:name="_Toc22058953"/>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7</w:t>
      </w:r>
      <w:r w:rsidR="009E16E8">
        <w:fldChar w:fldCharType="end"/>
      </w:r>
      <w:bookmarkEnd w:id="47"/>
      <w:r w:rsidR="0083280C">
        <w:tab/>
      </w:r>
      <w:r>
        <w:t>Enabling Styles Pane</w:t>
      </w:r>
      <w:bookmarkEnd w:id="48"/>
    </w:p>
    <w:p w:rsidR="00C3012B" w:rsidRDefault="00C3012B" w:rsidP="001F6D65">
      <w:pPr>
        <w:pStyle w:val="UNITENParagraph"/>
      </w:pPr>
      <w:r>
        <w:t xml:space="preserve">Once secured on the right side of the working environment, the Styles Pane should look like </w:t>
      </w:r>
      <w:r>
        <w:fldChar w:fldCharType="begin"/>
      </w:r>
      <w:r>
        <w:instrText xml:space="preserve"> REF _Ref461058297 \h </w:instrText>
      </w:r>
      <w:r w:rsidR="00341964">
        <w:instrText xml:space="preserve"> \* MERGEFORMAT </w:instrText>
      </w:r>
      <w:r>
        <w:fldChar w:fldCharType="separate"/>
      </w:r>
      <w:r w:rsidR="00B062A9">
        <w:t xml:space="preserve">Figure </w:t>
      </w:r>
      <w:r w:rsidR="00B062A9">
        <w:rPr>
          <w:noProof/>
        </w:rPr>
        <w:t>1.8</w:t>
      </w:r>
      <w:r>
        <w:fldChar w:fldCharType="end"/>
      </w:r>
      <w:r>
        <w:t>.</w:t>
      </w:r>
    </w:p>
    <w:p w:rsidR="00C3012B" w:rsidRDefault="003976D9" w:rsidP="00DC4F09">
      <w:pPr>
        <w:pStyle w:val="PictureLocationUNITEN"/>
        <w:spacing w:after="240"/>
      </w:pPr>
      <w:r>
        <w:rPr>
          <w:lang w:val="en-US" w:eastAsia="en-US"/>
        </w:rPr>
        <w:lastRenderedPageBreak/>
        <mc:AlternateContent>
          <mc:Choice Requires="wps">
            <w:drawing>
              <wp:anchor distT="0" distB="0" distL="114300" distR="114300" simplePos="0" relativeHeight="251670528" behindDoc="0" locked="0" layoutInCell="1" allowOverlap="1" wp14:anchorId="0BD9D0D5" wp14:editId="3E2D2198">
                <wp:simplePos x="0" y="0"/>
                <wp:positionH relativeFrom="column">
                  <wp:posOffset>2079625</wp:posOffset>
                </wp:positionH>
                <wp:positionV relativeFrom="paragraph">
                  <wp:posOffset>2352675</wp:posOffset>
                </wp:positionV>
                <wp:extent cx="1123950" cy="91586"/>
                <wp:effectExtent l="0" t="0" r="19050" b="22860"/>
                <wp:wrapNone/>
                <wp:docPr id="10" name="Rectangle 10"/>
                <wp:cNvGraphicFramePr/>
                <a:graphic xmlns:a="http://schemas.openxmlformats.org/drawingml/2006/main">
                  <a:graphicData uri="http://schemas.microsoft.com/office/word/2010/wordprocessingShape">
                    <wps:wsp>
                      <wps:cNvSpPr/>
                      <wps:spPr>
                        <a:xfrm>
                          <a:off x="0" y="0"/>
                          <a:ext cx="1123950" cy="9158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62B8" id="Rectangle 10" o:spid="_x0000_s1026" style="position:absolute;margin-left:163.75pt;margin-top:185.25pt;width:88.5pt;height: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" filled="f" strokecolor="red" strokeweight="2pt"/>
            </w:pict>
          </mc:Fallback>
        </mc:AlternateContent>
      </w:r>
      <w:r w:rsidR="00C3012B">
        <w:rPr>
          <w:lang w:val="en-US" w:eastAsia="en-US"/>
        </w:rPr>
        <w:drawing>
          <wp:inline distT="0" distB="0" distL="0" distR="0" wp14:anchorId="646E901F" wp14:editId="009BCF2E">
            <wp:extent cx="1540421" cy="2743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0421" cy="2743200"/>
                    </a:xfrm>
                    <a:prstGeom prst="rect">
                      <a:avLst/>
                    </a:prstGeom>
                  </pic:spPr>
                </pic:pic>
              </a:graphicData>
            </a:graphic>
          </wp:inline>
        </w:drawing>
      </w:r>
    </w:p>
    <w:p w:rsidR="00C3012B" w:rsidRDefault="00C3012B" w:rsidP="00E84170">
      <w:pPr>
        <w:pStyle w:val="CaptionforFigureUNITEN"/>
      </w:pPr>
      <w:bookmarkStart w:id="49" w:name="_Ref461058297"/>
      <w:bookmarkStart w:id="50" w:name="_Toc22058954"/>
      <w:r>
        <w:t xml:space="preserve">Figure </w:t>
      </w:r>
      <w:r w:rsidR="009E16E8">
        <w:fldChar w:fldCharType="begin"/>
      </w:r>
      <w:r w:rsidR="009E16E8">
        <w:instrText xml:space="preserve"> STYLEREF 1 \s </w:instrText>
      </w:r>
      <w:r w:rsidR="009E16E8">
        <w:fldChar w:fldCharType="separate"/>
      </w:r>
      <w:r w:rsidR="00B062A9">
        <w:t>1</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8</w:t>
      </w:r>
      <w:r w:rsidR="009E16E8">
        <w:fldChar w:fldCharType="end"/>
      </w:r>
      <w:bookmarkEnd w:id="49"/>
      <w:r w:rsidR="0083280C">
        <w:tab/>
      </w:r>
      <w:r>
        <w:t>Syles Pane on right side of the window</w:t>
      </w:r>
      <w:bookmarkEnd w:id="50"/>
    </w:p>
    <w:p w:rsidR="00414FB6" w:rsidRDefault="00A77F3C" w:rsidP="007A3D96">
      <w:pPr>
        <w:pStyle w:val="UNITENParagraph2"/>
      </w:pPr>
      <w:r>
        <w:t xml:space="preserve">This is just a simulation. </w:t>
      </w:r>
      <w:proofErr w:type="spellStart"/>
      <w:r w:rsidR="00414FB6">
        <w:t>Syles</w:t>
      </w:r>
      <w:proofErr w:type="spellEnd"/>
      <w:r w:rsidR="00414FB6">
        <w:t xml:space="preserve"> Pane on right side of the window Once the PC is ready, you can familiarize yourself with the styles in this template. Some of the styles will be explained in Chapter 2</w:t>
      </w:r>
    </w:p>
    <w:p w:rsidR="00C3012B" w:rsidRDefault="00661E28" w:rsidP="005D3810">
      <w:pPr>
        <w:pStyle w:val="Heading2"/>
      </w:pPr>
      <w:bookmarkStart w:id="51" w:name="_Toc22058908"/>
      <w:r>
        <w:t>Caption for Tables</w:t>
      </w:r>
      <w:bookmarkEnd w:id="51"/>
    </w:p>
    <w:p w:rsidR="00FA79EC" w:rsidRDefault="00C3012B" w:rsidP="001F6D65">
      <w:pPr>
        <w:pStyle w:val="UNITENParagraph"/>
      </w:pPr>
      <w:r>
        <w:t>Once the PC is ready, you can familiarize yourself with the styles in this template. Some of the styles will be explained in Chapter 2</w:t>
      </w:r>
      <w:r w:rsidR="0083280C">
        <w:t>.</w:t>
      </w:r>
    </w:p>
    <w:p w:rsidR="000E4C74" w:rsidRPr="000E4C74" w:rsidRDefault="00A67193" w:rsidP="009222F8">
      <w:pPr>
        <w:pStyle w:val="CaptionforTableUNITENcenter"/>
        <w:rPr>
          <w:lang w:val="en-US"/>
        </w:rPr>
      </w:pPr>
      <w:bookmarkStart w:id="52" w:name="_Toc22058881"/>
      <w:r>
        <w:t xml:space="preserve">Table </w:t>
      </w:r>
      <w:r w:rsidR="00254F52">
        <w:fldChar w:fldCharType="begin"/>
      </w:r>
      <w:r w:rsidR="00254F52">
        <w:instrText xml:space="preserve"> STYLEREF 1 \s </w:instrText>
      </w:r>
      <w:r w:rsidR="00254F52">
        <w:fldChar w:fldCharType="separate"/>
      </w:r>
      <w:r w:rsidR="00B062A9">
        <w:t>1</w:t>
      </w:r>
      <w:r w:rsidR="00254F52">
        <w:fldChar w:fldCharType="end"/>
      </w:r>
      <w:r w:rsidR="00254F52">
        <w:t>.</w:t>
      </w:r>
      <w:r w:rsidR="00254F52">
        <w:fldChar w:fldCharType="begin"/>
      </w:r>
      <w:r w:rsidR="00254F52">
        <w:instrText xml:space="preserve"> SEQ Table \* ARABIC \s 1 </w:instrText>
      </w:r>
      <w:r w:rsidR="00254F52">
        <w:fldChar w:fldCharType="separate"/>
      </w:r>
      <w:r w:rsidR="00B062A9">
        <w:t>1</w:t>
      </w:r>
      <w:r w:rsidR="00254F52">
        <w:fldChar w:fldCharType="end"/>
      </w:r>
      <w:r w:rsidR="009222F8">
        <w:tab/>
      </w:r>
      <w:r w:rsidR="000E4C74" w:rsidRPr="000E4C74">
        <w:rPr>
          <w:lang w:val="en-US"/>
        </w:rPr>
        <w:t>Base and supplementary units in SI system.</w:t>
      </w:r>
      <w:bookmarkEnd w:id="52"/>
    </w:p>
    <w:tbl>
      <w:tblPr>
        <w:tblW w:w="0" w:type="auto"/>
        <w:jc w:val="center"/>
        <w:tblBorders>
          <w:top w:val="single" w:sz="4" w:space="0" w:color="auto"/>
          <w:bottom w:val="single" w:sz="4" w:space="0" w:color="auto"/>
        </w:tblBorders>
        <w:tblLook w:val="01E0" w:firstRow="1" w:lastRow="1" w:firstColumn="1" w:lastColumn="1" w:noHBand="0" w:noVBand="0"/>
      </w:tblPr>
      <w:tblGrid>
        <w:gridCol w:w="1670"/>
        <w:gridCol w:w="2739"/>
        <w:gridCol w:w="1454"/>
        <w:gridCol w:w="1620"/>
      </w:tblGrid>
      <w:tr w:rsidR="000E4C74" w:rsidRPr="000E4C74" w:rsidTr="00D52DF3">
        <w:trPr>
          <w:jc w:val="center"/>
        </w:trPr>
        <w:tc>
          <w:tcPr>
            <w:tcW w:w="1670" w:type="dxa"/>
            <w:tcBorders>
              <w:top w:val="single" w:sz="4" w:space="0" w:color="auto"/>
              <w:bottom w:val="single" w:sz="4" w:space="0" w:color="auto"/>
            </w:tcBorders>
            <w:shd w:val="clear" w:color="auto" w:fill="auto"/>
            <w:noWrap/>
          </w:tcPr>
          <w:p w:rsidR="000E4C74" w:rsidRPr="000E4C74" w:rsidRDefault="000E4C74" w:rsidP="000E4C74">
            <w:pPr>
              <w:rPr>
                <w:rFonts w:eastAsia="Times New Roman" w:cs="Times New Roman"/>
                <w:b/>
                <w:sz w:val="24"/>
                <w:szCs w:val="24"/>
                <w:lang w:val="en-US"/>
              </w:rPr>
            </w:pPr>
            <w:r w:rsidRPr="000E4C74">
              <w:rPr>
                <w:rFonts w:eastAsia="Times New Roman" w:cs="Times New Roman"/>
                <w:b/>
                <w:sz w:val="24"/>
                <w:szCs w:val="24"/>
                <w:lang w:val="en-US"/>
              </w:rPr>
              <w:t>Unit type</w:t>
            </w:r>
          </w:p>
        </w:tc>
        <w:tc>
          <w:tcPr>
            <w:tcW w:w="2739" w:type="dxa"/>
            <w:tcBorders>
              <w:top w:val="single" w:sz="4" w:space="0" w:color="auto"/>
              <w:bottom w:val="single" w:sz="4" w:space="0" w:color="auto"/>
            </w:tcBorders>
            <w:shd w:val="clear" w:color="auto" w:fill="auto"/>
            <w:noWrap/>
          </w:tcPr>
          <w:p w:rsidR="000E4C74" w:rsidRPr="000E4C74" w:rsidRDefault="000E4C74" w:rsidP="000E4C74">
            <w:pPr>
              <w:spacing w:before="60" w:after="60"/>
              <w:rPr>
                <w:rFonts w:eastAsia="Times New Roman" w:cs="Times New Roman"/>
                <w:b/>
                <w:sz w:val="24"/>
                <w:szCs w:val="24"/>
                <w:lang w:val="en-US"/>
              </w:rPr>
            </w:pPr>
            <w:r w:rsidRPr="000E4C74">
              <w:rPr>
                <w:rFonts w:eastAsia="Times New Roman" w:cs="Times New Roman"/>
                <w:b/>
                <w:sz w:val="24"/>
                <w:szCs w:val="24"/>
                <w:lang w:val="en-US"/>
              </w:rPr>
              <w:t>Quantity</w:t>
            </w:r>
          </w:p>
        </w:tc>
        <w:tc>
          <w:tcPr>
            <w:tcW w:w="1454" w:type="dxa"/>
            <w:tcBorders>
              <w:top w:val="single" w:sz="4" w:space="0" w:color="auto"/>
              <w:bottom w:val="single" w:sz="4" w:space="0" w:color="auto"/>
            </w:tcBorders>
            <w:shd w:val="clear" w:color="auto" w:fill="auto"/>
            <w:noWrap/>
          </w:tcPr>
          <w:p w:rsidR="000E4C74" w:rsidRPr="000E4C74" w:rsidRDefault="000E4C74" w:rsidP="000E4C74">
            <w:pPr>
              <w:spacing w:before="60" w:after="60"/>
              <w:rPr>
                <w:rFonts w:eastAsia="Times New Roman" w:cs="Times New Roman"/>
                <w:b/>
                <w:sz w:val="24"/>
                <w:szCs w:val="24"/>
                <w:lang w:val="en-US"/>
              </w:rPr>
            </w:pPr>
            <w:r w:rsidRPr="000E4C74">
              <w:rPr>
                <w:rFonts w:eastAsia="Times New Roman" w:cs="Times New Roman"/>
                <w:b/>
                <w:sz w:val="24"/>
                <w:szCs w:val="24"/>
                <w:lang w:val="en-US"/>
              </w:rPr>
              <w:t>Unit name</w:t>
            </w:r>
          </w:p>
        </w:tc>
        <w:tc>
          <w:tcPr>
            <w:tcW w:w="1620" w:type="dxa"/>
            <w:tcBorders>
              <w:top w:val="single" w:sz="4" w:space="0" w:color="auto"/>
              <w:bottom w:val="single" w:sz="4" w:space="0" w:color="auto"/>
            </w:tcBorders>
            <w:shd w:val="clear" w:color="auto" w:fill="auto"/>
            <w:noWrap/>
          </w:tcPr>
          <w:p w:rsidR="000E4C74" w:rsidRPr="000E4C74" w:rsidRDefault="000E4C74" w:rsidP="000E4C74">
            <w:pPr>
              <w:spacing w:before="60" w:after="60"/>
              <w:rPr>
                <w:rFonts w:eastAsia="Times New Roman" w:cs="Times New Roman"/>
                <w:b/>
                <w:sz w:val="24"/>
                <w:szCs w:val="24"/>
                <w:lang w:val="en-US"/>
              </w:rPr>
            </w:pPr>
            <w:r w:rsidRPr="000E4C74">
              <w:rPr>
                <w:rFonts w:eastAsia="Times New Roman" w:cs="Times New Roman"/>
                <w:b/>
                <w:sz w:val="24"/>
                <w:szCs w:val="24"/>
                <w:lang w:val="en-US"/>
              </w:rPr>
              <w:t>Unit symbol</w:t>
            </w:r>
          </w:p>
        </w:tc>
      </w:tr>
      <w:tr w:rsidR="000E4C74" w:rsidRPr="000E4C74" w:rsidTr="00D52DF3">
        <w:trPr>
          <w:jc w:val="center"/>
        </w:trPr>
        <w:tc>
          <w:tcPr>
            <w:tcW w:w="1670" w:type="dxa"/>
            <w:vMerge w:val="restart"/>
            <w:tcBorders>
              <w:top w:val="single" w:sz="4" w:space="0" w:color="auto"/>
            </w:tcBorders>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Base units</w:t>
            </w:r>
          </w:p>
        </w:tc>
        <w:tc>
          <w:tcPr>
            <w:tcW w:w="2739" w:type="dxa"/>
            <w:tcBorders>
              <w:top w:val="single" w:sz="4" w:space="0" w:color="auto"/>
            </w:tcBorders>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Amount of substance</w:t>
            </w:r>
          </w:p>
        </w:tc>
        <w:tc>
          <w:tcPr>
            <w:tcW w:w="1454" w:type="dxa"/>
            <w:tcBorders>
              <w:top w:val="single" w:sz="4" w:space="0" w:color="auto"/>
            </w:tcBorders>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mole</w:t>
            </w:r>
          </w:p>
        </w:tc>
        <w:tc>
          <w:tcPr>
            <w:tcW w:w="1620" w:type="dxa"/>
            <w:tcBorders>
              <w:top w:val="single" w:sz="4" w:space="0" w:color="auto"/>
            </w:tcBorders>
          </w:tcPr>
          <w:p w:rsidR="000E4C74" w:rsidRPr="000E4C74" w:rsidRDefault="000E4C74" w:rsidP="000E4C74">
            <w:pPr>
              <w:spacing w:line="240" w:lineRule="auto"/>
              <w:jc w:val="both"/>
              <w:rPr>
                <w:rFonts w:eastAsia="Times New Roman" w:cs="Times New Roman"/>
                <w:sz w:val="24"/>
                <w:szCs w:val="24"/>
                <w:lang w:val="en-US"/>
              </w:rPr>
            </w:pPr>
            <w:proofErr w:type="spellStart"/>
            <w:r w:rsidRPr="000E4C74">
              <w:rPr>
                <w:rFonts w:eastAsia="Times New Roman" w:cs="Times New Roman"/>
                <w:sz w:val="24"/>
                <w:szCs w:val="24"/>
                <w:lang w:val="en-US"/>
              </w:rPr>
              <w:t>mol</w:t>
            </w:r>
            <w:proofErr w:type="spellEnd"/>
          </w:p>
        </w:tc>
      </w:tr>
      <w:tr w:rsidR="000E4C74" w:rsidRPr="000E4C74" w:rsidTr="00D52DF3">
        <w:trPr>
          <w:trHeight w:val="333"/>
          <w:jc w:val="center"/>
        </w:trPr>
        <w:tc>
          <w:tcPr>
            <w:tcW w:w="1670" w:type="dxa"/>
            <w:vMerge/>
          </w:tcPr>
          <w:p w:rsidR="000E4C74" w:rsidRPr="000E4C74" w:rsidRDefault="000E4C74" w:rsidP="000E4C74">
            <w:pPr>
              <w:spacing w:line="240" w:lineRule="auto"/>
              <w:jc w:val="both"/>
              <w:rPr>
                <w:rFonts w:eastAsia="Times New Roman" w:cs="Times New Roman"/>
                <w:sz w:val="24"/>
                <w:szCs w:val="24"/>
                <w:lang w:val="en-US"/>
              </w:rPr>
            </w:pPr>
          </w:p>
        </w:tc>
        <w:tc>
          <w:tcPr>
            <w:tcW w:w="2739"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Electric current</w:t>
            </w:r>
          </w:p>
        </w:tc>
        <w:tc>
          <w:tcPr>
            <w:tcW w:w="1454"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Ampere</w:t>
            </w:r>
          </w:p>
        </w:tc>
        <w:tc>
          <w:tcPr>
            <w:tcW w:w="1620"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A</w:t>
            </w:r>
          </w:p>
        </w:tc>
      </w:tr>
      <w:tr w:rsidR="000E4C74" w:rsidRPr="000E4C74" w:rsidTr="00D52DF3">
        <w:trPr>
          <w:jc w:val="center"/>
        </w:trPr>
        <w:tc>
          <w:tcPr>
            <w:tcW w:w="1670" w:type="dxa"/>
            <w:vMerge/>
          </w:tcPr>
          <w:p w:rsidR="000E4C74" w:rsidRPr="000E4C74" w:rsidRDefault="000E4C74" w:rsidP="000E4C74">
            <w:pPr>
              <w:spacing w:line="240" w:lineRule="auto"/>
              <w:jc w:val="both"/>
              <w:rPr>
                <w:rFonts w:eastAsia="Times New Roman" w:cs="Times New Roman"/>
                <w:sz w:val="24"/>
                <w:szCs w:val="24"/>
                <w:lang w:val="en-US"/>
              </w:rPr>
            </w:pPr>
          </w:p>
        </w:tc>
        <w:tc>
          <w:tcPr>
            <w:tcW w:w="2739"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Length</w:t>
            </w:r>
          </w:p>
        </w:tc>
        <w:tc>
          <w:tcPr>
            <w:tcW w:w="1454"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Meter</w:t>
            </w:r>
          </w:p>
        </w:tc>
        <w:tc>
          <w:tcPr>
            <w:tcW w:w="1620"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M</w:t>
            </w:r>
          </w:p>
        </w:tc>
      </w:tr>
      <w:tr w:rsidR="000E4C74" w:rsidRPr="000E4C74" w:rsidTr="00D52DF3">
        <w:trPr>
          <w:jc w:val="center"/>
        </w:trPr>
        <w:tc>
          <w:tcPr>
            <w:tcW w:w="1670" w:type="dxa"/>
            <w:vMerge/>
          </w:tcPr>
          <w:p w:rsidR="000E4C74" w:rsidRPr="000E4C74" w:rsidRDefault="000E4C74" w:rsidP="000E4C74">
            <w:pPr>
              <w:spacing w:line="240" w:lineRule="auto"/>
              <w:jc w:val="both"/>
              <w:rPr>
                <w:rFonts w:eastAsia="Times New Roman" w:cs="Times New Roman"/>
                <w:sz w:val="24"/>
                <w:szCs w:val="24"/>
                <w:lang w:val="en-US"/>
              </w:rPr>
            </w:pPr>
          </w:p>
        </w:tc>
        <w:tc>
          <w:tcPr>
            <w:tcW w:w="2739"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Luminous intensity</w:t>
            </w:r>
          </w:p>
        </w:tc>
        <w:tc>
          <w:tcPr>
            <w:tcW w:w="1454"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Candela</w:t>
            </w:r>
          </w:p>
        </w:tc>
        <w:tc>
          <w:tcPr>
            <w:tcW w:w="1620"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Cd</w:t>
            </w:r>
          </w:p>
        </w:tc>
      </w:tr>
      <w:tr w:rsidR="000E4C74" w:rsidRPr="000E4C74" w:rsidTr="00D52DF3">
        <w:trPr>
          <w:jc w:val="center"/>
        </w:trPr>
        <w:tc>
          <w:tcPr>
            <w:tcW w:w="1670" w:type="dxa"/>
            <w:vMerge/>
          </w:tcPr>
          <w:p w:rsidR="000E4C74" w:rsidRPr="000E4C74" w:rsidRDefault="000E4C74" w:rsidP="000E4C74">
            <w:pPr>
              <w:spacing w:line="240" w:lineRule="auto"/>
              <w:jc w:val="both"/>
              <w:rPr>
                <w:rFonts w:eastAsia="Times New Roman" w:cs="Times New Roman"/>
                <w:sz w:val="24"/>
                <w:szCs w:val="24"/>
                <w:lang w:val="en-US"/>
              </w:rPr>
            </w:pPr>
          </w:p>
        </w:tc>
        <w:tc>
          <w:tcPr>
            <w:tcW w:w="2739"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Thermodynamic temperature</w:t>
            </w:r>
          </w:p>
        </w:tc>
        <w:tc>
          <w:tcPr>
            <w:tcW w:w="1454"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Kelvin</w:t>
            </w:r>
          </w:p>
        </w:tc>
        <w:tc>
          <w:tcPr>
            <w:tcW w:w="1620" w:type="dxa"/>
          </w:tcPr>
          <w:p w:rsidR="000E4C74" w:rsidRPr="000E4C74" w:rsidRDefault="000E4C74" w:rsidP="000E4C74">
            <w:pPr>
              <w:spacing w:line="240" w:lineRule="auto"/>
              <w:jc w:val="both"/>
              <w:rPr>
                <w:rFonts w:eastAsia="Times New Roman" w:cs="Times New Roman"/>
                <w:sz w:val="24"/>
                <w:szCs w:val="24"/>
                <w:lang w:val="en-US"/>
              </w:rPr>
            </w:pPr>
            <w:r w:rsidRPr="000E4C74">
              <w:rPr>
                <w:rFonts w:eastAsia="Times New Roman" w:cs="Times New Roman"/>
                <w:sz w:val="24"/>
                <w:szCs w:val="24"/>
                <w:lang w:val="en-US"/>
              </w:rPr>
              <w:t>K</w:t>
            </w:r>
          </w:p>
        </w:tc>
      </w:tr>
    </w:tbl>
    <w:p w:rsidR="000E4C74" w:rsidRPr="000E4C74" w:rsidRDefault="000E4C74" w:rsidP="000E4C74">
      <w:pPr>
        <w:overflowPunct w:val="0"/>
        <w:autoSpaceDE w:val="0"/>
        <w:autoSpaceDN w:val="0"/>
        <w:adjustRightInd w:val="0"/>
        <w:spacing w:after="240"/>
        <w:jc w:val="both"/>
        <w:textAlignment w:val="baseline"/>
        <w:rPr>
          <w:rFonts w:eastAsia="Times New Roman" w:cs="Times New Roman"/>
          <w:sz w:val="24"/>
          <w:szCs w:val="20"/>
          <w:lang w:val="en-US"/>
        </w:rPr>
      </w:pPr>
    </w:p>
    <w:p w:rsidR="007C0161" w:rsidRDefault="007C0161" w:rsidP="0083280C"/>
    <w:p w:rsidR="00A939D6" w:rsidRDefault="00A939D6" w:rsidP="0083280C"/>
    <w:p w:rsidR="00A939D6" w:rsidRPr="00A939D6" w:rsidRDefault="00A939D6" w:rsidP="00A939D6">
      <w:pPr>
        <w:pStyle w:val="CaptionforUNITENleft"/>
      </w:pPr>
      <w:bookmarkStart w:id="53" w:name="_Toc120912498"/>
      <w:bookmarkStart w:id="54" w:name="_Toc22058882"/>
      <w:r>
        <w:lastRenderedPageBreak/>
        <w:t xml:space="preserve">Table </w:t>
      </w:r>
      <w:r w:rsidR="00254F52">
        <w:fldChar w:fldCharType="begin"/>
      </w:r>
      <w:r w:rsidR="00254F52">
        <w:instrText xml:space="preserve"> STYLEREF 1 \s </w:instrText>
      </w:r>
      <w:r w:rsidR="00254F52">
        <w:fldChar w:fldCharType="separate"/>
      </w:r>
      <w:r w:rsidR="00B062A9">
        <w:t>1</w:t>
      </w:r>
      <w:r w:rsidR="00254F52">
        <w:fldChar w:fldCharType="end"/>
      </w:r>
      <w:r w:rsidR="00254F52">
        <w:t>.</w:t>
      </w:r>
      <w:r w:rsidR="00254F52">
        <w:fldChar w:fldCharType="begin"/>
      </w:r>
      <w:r w:rsidR="00254F52">
        <w:instrText xml:space="preserve"> SEQ Table \* ARABIC \s 1 </w:instrText>
      </w:r>
      <w:r w:rsidR="00254F52">
        <w:fldChar w:fldCharType="separate"/>
      </w:r>
      <w:r w:rsidR="00B062A9">
        <w:t>2</w:t>
      </w:r>
      <w:r w:rsidR="00254F52">
        <w:fldChar w:fldCharType="end"/>
      </w:r>
      <w:r w:rsidRPr="000E4C74">
        <w:rPr>
          <w:b/>
        </w:rPr>
        <w:tab/>
      </w:r>
      <w:r w:rsidRPr="00A939D6">
        <w:t>Derived SI units approved by the International General</w:t>
      </w:r>
      <w:bookmarkStart w:id="55" w:name="_Toc120912499"/>
      <w:bookmarkEnd w:id="53"/>
      <w:r w:rsidRPr="00A939D6">
        <w:t xml:space="preserve"> Conference on Weights and Measures (CGPM)</w:t>
      </w:r>
      <w:bookmarkEnd w:id="55"/>
      <w:r w:rsidRPr="00A939D6">
        <w:t>.</w:t>
      </w:r>
      <w:bookmarkEnd w:id="54"/>
    </w:p>
    <w:p w:rsidR="00A939D6" w:rsidRPr="00A939D6" w:rsidRDefault="00A939D6" w:rsidP="00A939D6">
      <w:pPr>
        <w:spacing w:line="240" w:lineRule="auto"/>
        <w:ind w:left="4320"/>
        <w:rPr>
          <w:rFonts w:eastAsia="Times New Roman" w:cs="Times New Roman"/>
          <w:sz w:val="24"/>
          <w:szCs w:val="24"/>
          <w:lang w:val="en-US"/>
        </w:rPr>
      </w:pPr>
    </w:p>
    <w:tbl>
      <w:tblPr>
        <w:tblW w:w="0" w:type="auto"/>
        <w:jc w:val="center"/>
        <w:tblLook w:val="01E0" w:firstRow="1" w:lastRow="1" w:firstColumn="1" w:lastColumn="1" w:noHBand="0" w:noVBand="0"/>
      </w:tblPr>
      <w:tblGrid>
        <w:gridCol w:w="2548"/>
        <w:gridCol w:w="1466"/>
        <w:gridCol w:w="1505"/>
        <w:gridCol w:w="1502"/>
      </w:tblGrid>
      <w:tr w:rsidR="00A939D6" w:rsidRPr="00A939D6" w:rsidTr="00D52DF3">
        <w:trPr>
          <w:jc w:val="center"/>
        </w:trPr>
        <w:tc>
          <w:tcPr>
            <w:tcW w:w="2548" w:type="dxa"/>
            <w:tcBorders>
              <w:top w:val="single" w:sz="4" w:space="0" w:color="auto"/>
              <w:bottom w:val="single" w:sz="4" w:space="0" w:color="auto"/>
            </w:tcBorders>
            <w:shd w:val="clear" w:color="auto" w:fill="auto"/>
            <w:noWrap/>
          </w:tcPr>
          <w:p w:rsidR="00A939D6" w:rsidRPr="00A939D6" w:rsidRDefault="00A939D6" w:rsidP="00A939D6">
            <w:pPr>
              <w:spacing w:before="60" w:after="60" w:line="240" w:lineRule="auto"/>
              <w:rPr>
                <w:rFonts w:eastAsia="Times New Roman" w:cs="Times New Roman"/>
                <w:b/>
                <w:sz w:val="24"/>
                <w:szCs w:val="24"/>
                <w:lang w:val="en-US"/>
              </w:rPr>
            </w:pPr>
            <w:r w:rsidRPr="00A939D6">
              <w:rPr>
                <w:rFonts w:eastAsia="Times New Roman" w:cs="Times New Roman"/>
                <w:b/>
                <w:sz w:val="24"/>
                <w:szCs w:val="24"/>
                <w:lang w:val="en-US"/>
              </w:rPr>
              <w:t>Quantity</w:t>
            </w:r>
          </w:p>
        </w:tc>
        <w:tc>
          <w:tcPr>
            <w:tcW w:w="1466" w:type="dxa"/>
            <w:tcBorders>
              <w:top w:val="single" w:sz="4" w:space="0" w:color="auto"/>
              <w:bottom w:val="single" w:sz="4" w:space="0" w:color="auto"/>
            </w:tcBorders>
            <w:shd w:val="clear" w:color="auto" w:fill="auto"/>
            <w:noWrap/>
          </w:tcPr>
          <w:p w:rsidR="00A939D6" w:rsidRPr="00A939D6" w:rsidRDefault="00A939D6" w:rsidP="00A939D6">
            <w:pPr>
              <w:spacing w:before="60" w:after="60" w:line="240" w:lineRule="auto"/>
              <w:rPr>
                <w:rFonts w:eastAsia="Times New Roman" w:cs="Times New Roman"/>
                <w:b/>
                <w:sz w:val="24"/>
                <w:szCs w:val="24"/>
                <w:lang w:val="en-US"/>
              </w:rPr>
            </w:pPr>
            <w:r w:rsidRPr="00A939D6">
              <w:rPr>
                <w:rFonts w:eastAsia="Times New Roman" w:cs="Times New Roman"/>
                <w:b/>
                <w:sz w:val="24"/>
                <w:szCs w:val="24"/>
                <w:lang w:val="en-US"/>
              </w:rPr>
              <w:t>Unit name</w:t>
            </w:r>
          </w:p>
        </w:tc>
        <w:tc>
          <w:tcPr>
            <w:tcW w:w="1505" w:type="dxa"/>
            <w:tcBorders>
              <w:top w:val="single" w:sz="4" w:space="0" w:color="auto"/>
              <w:bottom w:val="single" w:sz="4" w:space="0" w:color="auto"/>
            </w:tcBorders>
            <w:shd w:val="clear" w:color="auto" w:fill="auto"/>
            <w:noWrap/>
          </w:tcPr>
          <w:p w:rsidR="00A939D6" w:rsidRPr="00A939D6" w:rsidRDefault="00A939D6" w:rsidP="00A939D6">
            <w:pPr>
              <w:spacing w:before="60" w:after="60" w:line="240" w:lineRule="auto"/>
              <w:rPr>
                <w:rFonts w:eastAsia="Times New Roman" w:cs="Times New Roman"/>
                <w:b/>
                <w:sz w:val="24"/>
                <w:szCs w:val="24"/>
                <w:lang w:val="en-US"/>
              </w:rPr>
            </w:pPr>
            <w:r w:rsidRPr="00A939D6">
              <w:rPr>
                <w:rFonts w:eastAsia="Times New Roman" w:cs="Times New Roman"/>
                <w:b/>
                <w:sz w:val="24"/>
                <w:szCs w:val="24"/>
                <w:lang w:val="en-US"/>
              </w:rPr>
              <w:t>Unit symbol</w:t>
            </w:r>
          </w:p>
        </w:tc>
        <w:tc>
          <w:tcPr>
            <w:tcW w:w="1502" w:type="dxa"/>
            <w:tcBorders>
              <w:top w:val="single" w:sz="4" w:space="0" w:color="auto"/>
              <w:bottom w:val="single" w:sz="4" w:space="0" w:color="auto"/>
            </w:tcBorders>
            <w:shd w:val="clear" w:color="auto" w:fill="auto"/>
          </w:tcPr>
          <w:p w:rsidR="00A939D6" w:rsidRPr="00A939D6" w:rsidRDefault="00A939D6" w:rsidP="00A939D6">
            <w:pPr>
              <w:spacing w:before="60" w:after="60" w:line="240" w:lineRule="auto"/>
              <w:rPr>
                <w:rFonts w:eastAsia="Times New Roman" w:cs="Times New Roman"/>
                <w:b/>
                <w:sz w:val="24"/>
                <w:szCs w:val="24"/>
                <w:lang w:val="en-US"/>
              </w:rPr>
            </w:pPr>
            <w:r w:rsidRPr="00A939D6">
              <w:rPr>
                <w:rFonts w:eastAsia="Times New Roman" w:cs="Times New Roman"/>
                <w:b/>
                <w:sz w:val="24"/>
                <w:szCs w:val="24"/>
                <w:lang w:val="en-US"/>
              </w:rPr>
              <w:t>Formula</w:t>
            </w:r>
          </w:p>
        </w:tc>
      </w:tr>
      <w:tr w:rsidR="00A939D6" w:rsidRPr="00A939D6" w:rsidTr="00D52DF3">
        <w:trPr>
          <w:jc w:val="center"/>
        </w:trPr>
        <w:tc>
          <w:tcPr>
            <w:tcW w:w="2548" w:type="dxa"/>
            <w:tcBorders>
              <w:top w:val="single" w:sz="4" w:space="0" w:color="auto"/>
            </w:tcBorders>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Absorbed dose</w:t>
            </w:r>
          </w:p>
        </w:tc>
        <w:tc>
          <w:tcPr>
            <w:tcW w:w="1466" w:type="dxa"/>
            <w:tcBorders>
              <w:top w:val="single" w:sz="4" w:space="0" w:color="auto"/>
            </w:tcBorders>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Gray</w:t>
            </w:r>
          </w:p>
        </w:tc>
        <w:tc>
          <w:tcPr>
            <w:tcW w:w="1505" w:type="dxa"/>
            <w:tcBorders>
              <w:top w:val="single" w:sz="4" w:space="0" w:color="auto"/>
            </w:tcBorders>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Gy</w:t>
            </w:r>
            <w:proofErr w:type="spellEnd"/>
          </w:p>
        </w:tc>
        <w:tc>
          <w:tcPr>
            <w:tcW w:w="1502" w:type="dxa"/>
            <w:tcBorders>
              <w:top w:val="single" w:sz="4" w:space="0" w:color="auto"/>
            </w:tcBorders>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J/kg</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Activity (of a radionuclide)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Becquerel</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Bq</w:t>
            </w:r>
            <w:proofErr w:type="spellEnd"/>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1/s</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Celsius temperature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Degree Celsius</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°C</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K</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Dose equivalent</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Sievert</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Sv</w:t>
            </w:r>
            <w:proofErr w:type="spellEnd"/>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J/kg</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Electric capacitance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Farad</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F</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C/V</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Electric conductance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Siemens</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S</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A/V</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Electric resistance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Ohm</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Ω</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V/A</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Electric potential, potential difference, electromotive force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Volt</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V</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W/A</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Energy, work, quantity of heat</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Joule</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J</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N•m</w:t>
            </w:r>
            <w:proofErr w:type="spellEnd"/>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Force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Newton</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N</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kg•m</w:t>
            </w:r>
            <w:proofErr w:type="spellEnd"/>
            <w:r w:rsidRPr="00A939D6">
              <w:rPr>
                <w:rFonts w:eastAsia="Times New Roman" w:cs="Times New Roman"/>
                <w:sz w:val="24"/>
                <w:szCs w:val="24"/>
                <w:lang w:val="en-US"/>
              </w:rPr>
              <w:t>/s</w:t>
            </w:r>
            <w:r w:rsidRPr="00A939D6">
              <w:rPr>
                <w:rFonts w:eastAsia="Times New Roman" w:cs="Times New Roman"/>
                <w:sz w:val="24"/>
                <w:szCs w:val="24"/>
                <w:vertAlign w:val="superscript"/>
                <w:lang w:val="en-US"/>
              </w:rPr>
              <w:t>2</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Frequency (of a periodic phenomenon)</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Hertz</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Hz</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1/s</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Illuminance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Lux</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lx</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lm/m</w:t>
            </w:r>
            <w:r w:rsidRPr="00A939D6">
              <w:rPr>
                <w:rFonts w:eastAsia="Times New Roman" w:cs="Times New Roman"/>
                <w:sz w:val="24"/>
                <w:szCs w:val="24"/>
                <w:vertAlign w:val="superscript"/>
                <w:lang w:val="en-US"/>
              </w:rPr>
              <w:t>2</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Inductance</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Henry</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H</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Wb</w:t>
            </w:r>
            <w:proofErr w:type="spellEnd"/>
            <w:r w:rsidRPr="00A939D6">
              <w:rPr>
                <w:rFonts w:eastAsia="Times New Roman" w:cs="Times New Roman"/>
                <w:sz w:val="24"/>
                <w:szCs w:val="24"/>
                <w:lang w:val="en-US"/>
              </w:rPr>
              <w:t>/A</w:t>
            </w:r>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Luminous flux</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Lumen</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lm</w:t>
            </w:r>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cd•sr</w:t>
            </w:r>
            <w:proofErr w:type="spellEnd"/>
          </w:p>
        </w:tc>
      </w:tr>
      <w:tr w:rsidR="00A939D6" w:rsidRPr="00A939D6" w:rsidTr="00D52DF3">
        <w:trPr>
          <w:jc w:val="center"/>
        </w:trPr>
        <w:tc>
          <w:tcPr>
            <w:tcW w:w="2548"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Magnetic flux</w:t>
            </w:r>
          </w:p>
        </w:tc>
        <w:tc>
          <w:tcPr>
            <w:tcW w:w="1466"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Weber</w:t>
            </w:r>
          </w:p>
        </w:tc>
        <w:tc>
          <w:tcPr>
            <w:tcW w:w="1505" w:type="dxa"/>
          </w:tcPr>
          <w:p w:rsidR="00A939D6" w:rsidRPr="00A939D6" w:rsidRDefault="00A939D6" w:rsidP="00A939D6">
            <w:pPr>
              <w:spacing w:before="60" w:after="60" w:line="240" w:lineRule="auto"/>
              <w:rPr>
                <w:rFonts w:eastAsia="Times New Roman" w:cs="Times New Roman"/>
                <w:sz w:val="24"/>
                <w:szCs w:val="24"/>
                <w:lang w:val="en-US"/>
              </w:rPr>
            </w:pPr>
            <w:proofErr w:type="spellStart"/>
            <w:r w:rsidRPr="00A939D6">
              <w:rPr>
                <w:rFonts w:eastAsia="Times New Roman" w:cs="Times New Roman"/>
                <w:sz w:val="24"/>
                <w:szCs w:val="24"/>
                <w:lang w:val="en-US"/>
              </w:rPr>
              <w:t>Wb</w:t>
            </w:r>
            <w:proofErr w:type="spellEnd"/>
          </w:p>
        </w:tc>
        <w:tc>
          <w:tcPr>
            <w:tcW w:w="1502" w:type="dxa"/>
          </w:tcPr>
          <w:p w:rsidR="00A939D6" w:rsidRPr="00A939D6" w:rsidRDefault="00A939D6" w:rsidP="00A939D6">
            <w:pPr>
              <w:spacing w:before="60" w:after="60" w:line="240" w:lineRule="auto"/>
              <w:rPr>
                <w:rFonts w:eastAsia="Times New Roman" w:cs="Times New Roman"/>
                <w:sz w:val="24"/>
                <w:szCs w:val="24"/>
                <w:lang w:val="en-US"/>
              </w:rPr>
            </w:pPr>
            <w:r w:rsidRPr="00A939D6">
              <w:rPr>
                <w:rFonts w:eastAsia="Times New Roman" w:cs="Times New Roman"/>
                <w:sz w:val="24"/>
                <w:szCs w:val="24"/>
                <w:lang w:val="en-US"/>
              </w:rPr>
              <w:t>V•s</w:t>
            </w:r>
          </w:p>
        </w:tc>
      </w:tr>
    </w:tbl>
    <w:p w:rsidR="00A939D6" w:rsidRDefault="00A939D6" w:rsidP="0083280C"/>
    <w:p w:rsidR="006F5028" w:rsidRDefault="006F5028" w:rsidP="0083280C"/>
    <w:p w:rsidR="00D90440" w:rsidRDefault="00D90440" w:rsidP="0083280C"/>
    <w:p w:rsidR="00D90440" w:rsidRDefault="00D90440" w:rsidP="0083280C"/>
    <w:p w:rsidR="00D90440" w:rsidRDefault="00D90440" w:rsidP="0083280C"/>
    <w:p w:rsidR="00D90440" w:rsidRDefault="00D90440" w:rsidP="0083280C"/>
    <w:p w:rsidR="00D90440" w:rsidRDefault="00D90440" w:rsidP="0083280C"/>
    <w:p w:rsidR="00D90440" w:rsidRDefault="00D90440" w:rsidP="0083280C"/>
    <w:p w:rsidR="00D90440" w:rsidRDefault="00D90440" w:rsidP="0083280C"/>
    <w:p w:rsidR="00D90440" w:rsidRDefault="00D90440" w:rsidP="0083280C"/>
    <w:p w:rsidR="006F5028" w:rsidRPr="00A939D6" w:rsidRDefault="006F5028" w:rsidP="006F5028">
      <w:pPr>
        <w:pStyle w:val="CaptionforUNITENleft"/>
      </w:pPr>
      <w:bookmarkStart w:id="56" w:name="_Toc22058883"/>
      <w:r>
        <w:lastRenderedPageBreak/>
        <w:t xml:space="preserve">Table </w:t>
      </w:r>
      <w:r w:rsidR="00254F52">
        <w:fldChar w:fldCharType="begin"/>
      </w:r>
      <w:r w:rsidR="00254F52">
        <w:instrText xml:space="preserve"> STYLEREF 1 \s </w:instrText>
      </w:r>
      <w:r w:rsidR="00254F52">
        <w:fldChar w:fldCharType="separate"/>
      </w:r>
      <w:r w:rsidR="00B062A9">
        <w:t>1</w:t>
      </w:r>
      <w:r w:rsidR="00254F52">
        <w:fldChar w:fldCharType="end"/>
      </w:r>
      <w:r w:rsidR="00254F52">
        <w:t>.</w:t>
      </w:r>
      <w:r w:rsidR="00254F52">
        <w:fldChar w:fldCharType="begin"/>
      </w:r>
      <w:r w:rsidR="00254F52">
        <w:instrText xml:space="preserve"> SEQ Table \* ARABIC \s 1 </w:instrText>
      </w:r>
      <w:r w:rsidR="00254F52">
        <w:fldChar w:fldCharType="separate"/>
      </w:r>
      <w:r w:rsidR="00B062A9">
        <w:t>3</w:t>
      </w:r>
      <w:r w:rsidR="00254F52">
        <w:fldChar w:fldCharType="end"/>
      </w:r>
      <w:r w:rsidRPr="000E4C74">
        <w:rPr>
          <w:b/>
        </w:rPr>
        <w:tab/>
      </w:r>
      <w:r w:rsidRPr="00A939D6">
        <w:t>Derived SI units approved by the International General Conference on Weights and Measures (CGPM).</w:t>
      </w:r>
      <w:bookmarkEnd w:id="56"/>
    </w:p>
    <w:tbl>
      <w:tblPr>
        <w:tblStyle w:val="TableGrid"/>
        <w:tblW w:w="0" w:type="auto"/>
        <w:tblLook w:val="04A0" w:firstRow="1" w:lastRow="0" w:firstColumn="1" w:lastColumn="0" w:noHBand="0" w:noVBand="1"/>
      </w:tblPr>
      <w:tblGrid>
        <w:gridCol w:w="1642"/>
        <w:gridCol w:w="1669"/>
        <w:gridCol w:w="1665"/>
        <w:gridCol w:w="1662"/>
        <w:gridCol w:w="1663"/>
      </w:tblGrid>
      <w:tr w:rsidR="009B42CD" w:rsidTr="009B42CD">
        <w:trPr>
          <w:tblHeader/>
        </w:trPr>
        <w:tc>
          <w:tcPr>
            <w:tcW w:w="1705" w:type="dxa"/>
          </w:tcPr>
          <w:p w:rsidR="009B42CD" w:rsidRDefault="009B42CD" w:rsidP="009B42CD">
            <w:pPr>
              <w:pStyle w:val="Text3"/>
            </w:pPr>
            <w:r>
              <w:t xml:space="preserve">Title </w:t>
            </w:r>
          </w:p>
        </w:tc>
        <w:tc>
          <w:tcPr>
            <w:tcW w:w="1705" w:type="dxa"/>
          </w:tcPr>
          <w:p w:rsidR="009B42CD" w:rsidRDefault="009B42CD" w:rsidP="009B42CD">
            <w:pPr>
              <w:pStyle w:val="Text3"/>
            </w:pPr>
            <w:r>
              <w:t>Number</w:t>
            </w:r>
          </w:p>
        </w:tc>
        <w:tc>
          <w:tcPr>
            <w:tcW w:w="1705" w:type="dxa"/>
          </w:tcPr>
          <w:p w:rsidR="009B42CD" w:rsidRDefault="009B42CD" w:rsidP="009B42CD">
            <w:pPr>
              <w:pStyle w:val="Text3"/>
            </w:pPr>
            <w:r>
              <w:t xml:space="preserve">Student </w:t>
            </w:r>
          </w:p>
        </w:tc>
        <w:tc>
          <w:tcPr>
            <w:tcW w:w="1706" w:type="dxa"/>
          </w:tcPr>
          <w:p w:rsidR="009B42CD" w:rsidRDefault="009B42CD" w:rsidP="009B42CD">
            <w:pPr>
              <w:pStyle w:val="Text3"/>
            </w:pPr>
            <w:proofErr w:type="spellStart"/>
            <w:r>
              <w:t>Gendet</w:t>
            </w:r>
            <w:proofErr w:type="spellEnd"/>
          </w:p>
        </w:tc>
        <w:tc>
          <w:tcPr>
            <w:tcW w:w="1706" w:type="dxa"/>
          </w:tcPr>
          <w:p w:rsidR="009B42CD" w:rsidRDefault="009B42CD" w:rsidP="009B42CD">
            <w:pPr>
              <w:pStyle w:val="Text3"/>
            </w:pPr>
            <w:r>
              <w:t>Income</w:t>
            </w:r>
          </w:p>
        </w:tc>
      </w:tr>
      <w:tr w:rsidR="009B42CD" w:rsidTr="009B42CD">
        <w:tc>
          <w:tcPr>
            <w:tcW w:w="1705" w:type="dxa"/>
          </w:tcPr>
          <w:p w:rsidR="009B42CD" w:rsidRDefault="009B42CD" w:rsidP="009B42CD">
            <w:pPr>
              <w:pStyle w:val="Text2"/>
            </w:pPr>
            <w:r>
              <w:t>Bold</w:t>
            </w: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1"/>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r w:rsidR="009B42CD" w:rsidTr="009B42CD">
        <w:tc>
          <w:tcPr>
            <w:tcW w:w="1705" w:type="dxa"/>
          </w:tcPr>
          <w:p w:rsidR="009B42CD" w:rsidRDefault="009B42CD" w:rsidP="009B42CD">
            <w:pPr>
              <w:pStyle w:val="Text4"/>
            </w:pPr>
          </w:p>
        </w:tc>
        <w:tc>
          <w:tcPr>
            <w:tcW w:w="1705" w:type="dxa"/>
          </w:tcPr>
          <w:p w:rsidR="009B42CD" w:rsidRDefault="009B42CD" w:rsidP="009B42CD">
            <w:pPr>
              <w:pStyle w:val="Text4"/>
            </w:pPr>
          </w:p>
        </w:tc>
        <w:tc>
          <w:tcPr>
            <w:tcW w:w="1705" w:type="dxa"/>
          </w:tcPr>
          <w:p w:rsidR="009B42CD" w:rsidRDefault="009B42CD" w:rsidP="009B42CD">
            <w:pPr>
              <w:pStyle w:val="Text4"/>
            </w:pPr>
          </w:p>
        </w:tc>
        <w:tc>
          <w:tcPr>
            <w:tcW w:w="1706" w:type="dxa"/>
          </w:tcPr>
          <w:p w:rsidR="009B42CD" w:rsidRDefault="009B42CD" w:rsidP="009B42CD">
            <w:pPr>
              <w:pStyle w:val="Text4"/>
            </w:pPr>
          </w:p>
        </w:tc>
        <w:tc>
          <w:tcPr>
            <w:tcW w:w="1706" w:type="dxa"/>
          </w:tcPr>
          <w:p w:rsidR="009B42CD" w:rsidRDefault="009B42CD" w:rsidP="009B42CD">
            <w:pPr>
              <w:pStyle w:val="Text4"/>
            </w:pPr>
          </w:p>
        </w:tc>
      </w:tr>
    </w:tbl>
    <w:p w:rsidR="006F5028" w:rsidRPr="006F5028" w:rsidRDefault="006F5028" w:rsidP="009B42CD">
      <w:pPr>
        <w:pStyle w:val="Tabletext4a"/>
        <w:rPr>
          <w:lang w:val="en-US"/>
        </w:rPr>
      </w:pPr>
    </w:p>
    <w:p w:rsidR="00D90440" w:rsidRDefault="00D90440" w:rsidP="0083280C"/>
    <w:p w:rsidR="00D90440" w:rsidRPr="00D90440" w:rsidRDefault="00D90440" w:rsidP="00D90440">
      <w:pPr>
        <w:pStyle w:val="CaptionforUNITENleft"/>
      </w:pPr>
      <w:bookmarkStart w:id="57" w:name="_Toc22058884"/>
      <w:r w:rsidRPr="00D90440">
        <w:t xml:space="preserve">Table </w:t>
      </w:r>
      <w:r w:rsidRPr="00D90440">
        <w:fldChar w:fldCharType="begin"/>
      </w:r>
      <w:r w:rsidRPr="00D90440">
        <w:instrText xml:space="preserve"> STYLEREF 1 \s </w:instrText>
      </w:r>
      <w:r w:rsidRPr="00D90440">
        <w:fldChar w:fldCharType="separate"/>
      </w:r>
      <w:r w:rsidR="00B062A9">
        <w:t>1</w:t>
      </w:r>
      <w:r w:rsidRPr="00D90440">
        <w:fldChar w:fldCharType="end"/>
      </w:r>
      <w:r w:rsidRPr="00D90440">
        <w:t>.</w:t>
      </w:r>
      <w:r w:rsidRPr="00D90440">
        <w:fldChar w:fldCharType="begin"/>
      </w:r>
      <w:r w:rsidRPr="00D90440">
        <w:instrText xml:space="preserve"> SEQ Table \* ARABIC \s 1 </w:instrText>
      </w:r>
      <w:r w:rsidRPr="00D90440">
        <w:fldChar w:fldCharType="separate"/>
      </w:r>
      <w:r w:rsidR="00B062A9">
        <w:t>4</w:t>
      </w:r>
      <w:r w:rsidRPr="00D90440">
        <w:fldChar w:fldCharType="end"/>
      </w:r>
      <w:r w:rsidRPr="00D90440">
        <w:tab/>
        <w:t>Sample of new table .</w:t>
      </w:r>
      <w:bookmarkEnd w:id="57"/>
    </w:p>
    <w:tbl>
      <w:tblPr>
        <w:tblStyle w:val="TableGrid"/>
        <w:tblW w:w="0" w:type="auto"/>
        <w:tblLook w:val="04A0" w:firstRow="1" w:lastRow="0" w:firstColumn="1" w:lastColumn="0" w:noHBand="0" w:noVBand="1"/>
      </w:tblPr>
      <w:tblGrid>
        <w:gridCol w:w="1188"/>
        <w:gridCol w:w="2842"/>
        <w:gridCol w:w="4178"/>
      </w:tblGrid>
      <w:tr w:rsidR="00D90440" w:rsidTr="00D90440">
        <w:tc>
          <w:tcPr>
            <w:tcW w:w="1188" w:type="dxa"/>
          </w:tcPr>
          <w:p w:rsidR="00D90440" w:rsidRDefault="00D90440" w:rsidP="00D90440">
            <w:r>
              <w:t>No</w:t>
            </w:r>
          </w:p>
        </w:tc>
        <w:tc>
          <w:tcPr>
            <w:tcW w:w="2842" w:type="dxa"/>
          </w:tcPr>
          <w:p w:rsidR="00D90440" w:rsidRDefault="00D90440" w:rsidP="00D90440">
            <w:pPr>
              <w:pStyle w:val="Text1"/>
            </w:pPr>
            <w:r>
              <w:t>Item 1</w:t>
            </w:r>
          </w:p>
        </w:tc>
        <w:tc>
          <w:tcPr>
            <w:tcW w:w="4178" w:type="dxa"/>
          </w:tcPr>
          <w:p w:rsidR="00D90440" w:rsidRDefault="00D90440" w:rsidP="00D90440">
            <w:pPr>
              <w:pStyle w:val="Text1"/>
            </w:pPr>
            <w:r>
              <w:t>Item 2</w:t>
            </w:r>
          </w:p>
        </w:tc>
      </w:tr>
      <w:tr w:rsidR="00D90440" w:rsidTr="00D90440">
        <w:tc>
          <w:tcPr>
            <w:tcW w:w="1188" w:type="dxa"/>
          </w:tcPr>
          <w:p w:rsidR="00D90440" w:rsidRDefault="00D90440" w:rsidP="0083280C">
            <w:r>
              <w:t>1</w:t>
            </w:r>
          </w:p>
        </w:tc>
        <w:tc>
          <w:tcPr>
            <w:tcW w:w="2842" w:type="dxa"/>
          </w:tcPr>
          <w:p w:rsidR="00D90440" w:rsidRDefault="00D90440" w:rsidP="00D90440">
            <w:pPr>
              <w:pStyle w:val="Text1"/>
            </w:pPr>
            <w:r>
              <w:t>On the Insert tab, the galleries include items that are designed to coordinate with the overall look of your document.</w:t>
            </w:r>
          </w:p>
        </w:tc>
        <w:tc>
          <w:tcPr>
            <w:tcW w:w="4178" w:type="dxa"/>
          </w:tcPr>
          <w:p w:rsidR="00D90440" w:rsidRDefault="00D90440" w:rsidP="00D90440">
            <w:pPr>
              <w:pStyle w:val="Text1"/>
            </w:pPr>
            <w:r>
              <w:t>On the Insert tab, the galleries include items that are designed to coordinate with the overall look of your document.</w:t>
            </w:r>
          </w:p>
        </w:tc>
      </w:tr>
      <w:tr w:rsidR="00D90440" w:rsidTr="00D90440">
        <w:tc>
          <w:tcPr>
            <w:tcW w:w="1188" w:type="dxa"/>
          </w:tcPr>
          <w:p w:rsidR="00D90440" w:rsidRDefault="00D90440" w:rsidP="0083280C">
            <w:r>
              <w:t>2</w:t>
            </w:r>
          </w:p>
        </w:tc>
        <w:tc>
          <w:tcPr>
            <w:tcW w:w="2842" w:type="dxa"/>
          </w:tcPr>
          <w:p w:rsidR="00D90440" w:rsidRDefault="00D90440" w:rsidP="00D90440">
            <w:pPr>
              <w:pStyle w:val="Text1"/>
            </w:pPr>
            <w:r>
              <w:t>You can use these galleries to insert tables, headers, footers, lists, cover pages, and other document building blocks.</w:t>
            </w:r>
          </w:p>
        </w:tc>
        <w:tc>
          <w:tcPr>
            <w:tcW w:w="4178" w:type="dxa"/>
          </w:tcPr>
          <w:p w:rsidR="00D90440" w:rsidRDefault="00D90440" w:rsidP="00D90440">
            <w:pPr>
              <w:pStyle w:val="Text1"/>
            </w:pPr>
            <w:r>
              <w:t>You can use these galleries to insert tables, headers, footers, lists, cover pages, and other document building blocks.</w:t>
            </w:r>
          </w:p>
          <w:p w:rsidR="00D90440" w:rsidRDefault="00D90440" w:rsidP="00D90440">
            <w:pPr>
              <w:pStyle w:val="Text1"/>
            </w:pPr>
          </w:p>
        </w:tc>
      </w:tr>
      <w:tr w:rsidR="00D90440" w:rsidTr="00D90440">
        <w:tc>
          <w:tcPr>
            <w:tcW w:w="1188" w:type="dxa"/>
          </w:tcPr>
          <w:p w:rsidR="00D90440" w:rsidRDefault="00D90440" w:rsidP="0083280C">
            <w:r>
              <w:t>3</w:t>
            </w:r>
          </w:p>
        </w:tc>
        <w:tc>
          <w:tcPr>
            <w:tcW w:w="2842" w:type="dxa"/>
          </w:tcPr>
          <w:p w:rsidR="00D90440" w:rsidRDefault="00D90440" w:rsidP="00D90440">
            <w:pPr>
              <w:pStyle w:val="Text1"/>
            </w:pPr>
            <w:r>
              <w:t>When you create pictures, charts, or diagrams, they also coordinate with your current document look.</w:t>
            </w:r>
          </w:p>
          <w:p w:rsidR="00D90440" w:rsidRDefault="00D90440" w:rsidP="00D90440">
            <w:pPr>
              <w:pStyle w:val="Text1"/>
            </w:pPr>
          </w:p>
        </w:tc>
        <w:tc>
          <w:tcPr>
            <w:tcW w:w="4178" w:type="dxa"/>
          </w:tcPr>
          <w:p w:rsidR="00D90440" w:rsidRDefault="00D90440" w:rsidP="00D90440">
            <w:pPr>
              <w:pStyle w:val="Text1"/>
            </w:pPr>
            <w:r>
              <w:t>You can easily change the formatting of selected text in the document text by choosing a look for the selected text from the Quick Styles gallery on the Home tab.</w:t>
            </w:r>
          </w:p>
          <w:p w:rsidR="00D90440" w:rsidRDefault="00D90440" w:rsidP="00D90440">
            <w:pPr>
              <w:pStyle w:val="Text1"/>
            </w:pPr>
          </w:p>
        </w:tc>
      </w:tr>
    </w:tbl>
    <w:p w:rsidR="00D90440" w:rsidRDefault="00D90440" w:rsidP="0083280C"/>
    <w:p w:rsidR="00D90440" w:rsidRDefault="00D90440" w:rsidP="0083280C"/>
    <w:p w:rsidR="00A939D6" w:rsidRDefault="00A939D6" w:rsidP="0083280C"/>
    <w:p w:rsidR="00B470DD" w:rsidRDefault="00B470DD" w:rsidP="0083280C">
      <w:pPr>
        <w:sectPr w:rsidR="00B470DD" w:rsidSect="00BA1AFE">
          <w:pgSz w:w="11906" w:h="16838"/>
          <w:pgMar w:top="1440" w:right="1440" w:bottom="1440" w:left="2155" w:header="709" w:footer="431" w:gutter="0"/>
          <w:cols w:space="708"/>
          <w:docGrid w:linePitch="360"/>
        </w:sectPr>
      </w:pPr>
    </w:p>
    <w:p w:rsidR="00986F92" w:rsidRDefault="0083280C" w:rsidP="00BA1AFE">
      <w:pPr>
        <w:pStyle w:val="Heading1"/>
      </w:pPr>
      <w:r>
        <w:lastRenderedPageBreak/>
        <w:br/>
      </w:r>
      <w:r>
        <w:br/>
      </w:r>
      <w:bookmarkStart w:id="58" w:name="_Toc510682718"/>
      <w:bookmarkStart w:id="59" w:name="_Toc22058909"/>
      <w:r w:rsidR="00EB328C">
        <w:t>LITERATURE REVIEW</w:t>
      </w:r>
      <w:bookmarkEnd w:id="58"/>
      <w:bookmarkEnd w:id="59"/>
    </w:p>
    <w:p w:rsidR="00986F92" w:rsidRDefault="00C3012B" w:rsidP="005D3810">
      <w:pPr>
        <w:pStyle w:val="Heading2"/>
      </w:pPr>
      <w:bookmarkStart w:id="60" w:name="_Toc510682719"/>
      <w:bookmarkStart w:id="61" w:name="_Toc22058910"/>
      <w:r w:rsidRPr="00FA79EC">
        <w:t>Heading</w:t>
      </w:r>
      <w:r>
        <w:t xml:space="preserve"> 1</w:t>
      </w:r>
      <w:bookmarkEnd w:id="60"/>
      <w:bookmarkEnd w:id="61"/>
    </w:p>
    <w:p w:rsidR="00256BEB" w:rsidRDefault="00256BEB" w:rsidP="001F6D65">
      <w:pPr>
        <w:pStyle w:val="UNITENParagraph"/>
      </w:pPr>
      <w:r>
        <w:t xml:space="preserve">Heading 1 is used for chapter naming. In this template, it is called </w:t>
      </w:r>
      <w:r w:rsidR="00D57D58">
        <w:rPr>
          <w:i/>
        </w:rPr>
        <w:t xml:space="preserve">Heading 1, </w:t>
      </w:r>
      <w:r w:rsidR="007F24CA">
        <w:rPr>
          <w:i/>
        </w:rPr>
        <w:t>UNITEN</w:t>
      </w:r>
      <w:r w:rsidRPr="00EC2CE4">
        <w:rPr>
          <w:i/>
        </w:rPr>
        <w:t xml:space="preserve"> Chapter Title</w:t>
      </w:r>
      <w:r>
        <w:t>. In most cases, thesis will have around five to seven chapters.</w:t>
      </w:r>
    </w:p>
    <w:p w:rsidR="00256BEB" w:rsidRDefault="00256BEB" w:rsidP="005D3810">
      <w:pPr>
        <w:pStyle w:val="Heading2"/>
      </w:pPr>
      <w:bookmarkStart w:id="62" w:name="_Toc510682720"/>
      <w:bookmarkStart w:id="63" w:name="_Toc22058911"/>
      <w:r>
        <w:t>Heading 2</w:t>
      </w:r>
      <w:bookmarkEnd w:id="62"/>
      <w:bookmarkEnd w:id="63"/>
    </w:p>
    <w:p w:rsidR="00256BEB" w:rsidRDefault="00256BEB" w:rsidP="001F6D65">
      <w:pPr>
        <w:pStyle w:val="UNITENParagraph"/>
      </w:pPr>
      <w:r>
        <w:t xml:space="preserve">The styles used for this subchapter 2.2 is </w:t>
      </w:r>
      <w:r w:rsidRPr="00EC2CE4">
        <w:rPr>
          <w:i/>
        </w:rPr>
        <w:t xml:space="preserve">Heading 2, </w:t>
      </w:r>
      <w:r w:rsidR="007F24CA">
        <w:rPr>
          <w:i/>
        </w:rPr>
        <w:t>UNITEN</w:t>
      </w:r>
      <w:r w:rsidRPr="00EC2CE4">
        <w:rPr>
          <w:i/>
        </w:rPr>
        <w:t xml:space="preserve"> Level 2</w:t>
      </w:r>
      <w:r>
        <w:t>.</w:t>
      </w:r>
    </w:p>
    <w:p w:rsidR="00256BEB" w:rsidRDefault="00256BEB" w:rsidP="001F6D65">
      <w:pPr>
        <w:pStyle w:val="Heading3"/>
        <w:spacing w:after="240"/>
      </w:pPr>
      <w:bookmarkStart w:id="64" w:name="_Toc510682721"/>
      <w:bookmarkStart w:id="65" w:name="_Toc22058912"/>
      <w:r w:rsidRPr="00FA79EC">
        <w:t>Heading</w:t>
      </w:r>
      <w:r>
        <w:t xml:space="preserve"> 3</w:t>
      </w:r>
      <w:bookmarkEnd w:id="64"/>
      <w:bookmarkEnd w:id="65"/>
    </w:p>
    <w:p w:rsidR="00256BEB" w:rsidRDefault="00256BEB" w:rsidP="001F6D65">
      <w:pPr>
        <w:pStyle w:val="UNITENParagraph"/>
      </w:pPr>
      <w:r>
        <w:t xml:space="preserve">The heading for Subchapter 2.2.1 is formatted with </w:t>
      </w:r>
      <w:r w:rsidRPr="00EC2CE4">
        <w:rPr>
          <w:i/>
        </w:rPr>
        <w:t xml:space="preserve">Heading 3, </w:t>
      </w:r>
      <w:r w:rsidR="007F24CA">
        <w:rPr>
          <w:i/>
        </w:rPr>
        <w:t>UNITEN</w:t>
      </w:r>
      <w:r w:rsidRPr="00EC2CE4">
        <w:rPr>
          <w:i/>
        </w:rPr>
        <w:t xml:space="preserve"> Level 3</w:t>
      </w:r>
      <w:r>
        <w:t>.</w:t>
      </w:r>
    </w:p>
    <w:p w:rsidR="00C55531" w:rsidRDefault="00C55531" w:rsidP="001F6D65">
      <w:pPr>
        <w:pStyle w:val="Heading3"/>
        <w:spacing w:after="240"/>
      </w:pPr>
      <w:bookmarkStart w:id="66" w:name="_Toc512845402"/>
      <w:bookmarkStart w:id="67" w:name="_Toc22058913"/>
      <w:r>
        <w:t>Heading 3</w:t>
      </w:r>
      <w:bookmarkEnd w:id="66"/>
      <w:r>
        <w:t>a</w:t>
      </w:r>
      <w:bookmarkEnd w:id="67"/>
    </w:p>
    <w:p w:rsidR="00C726A9" w:rsidRDefault="00C726A9" w:rsidP="001F6D65">
      <w:pPr>
        <w:pStyle w:val="UNITENParagraph"/>
      </w:pPr>
      <w:r>
        <w:t>Video provides a powerful way to help you prove your point. When you click Online Video, you can paste in the embed code for the video you want to add. You can also type a keyword to search online for the video that best fits your document.</w:t>
      </w:r>
    </w:p>
    <w:p w:rsidR="0059135B" w:rsidRDefault="0059135B" w:rsidP="00C726A9"/>
    <w:p w:rsidR="0059135B" w:rsidRDefault="0059135B" w:rsidP="00C726A9"/>
    <w:p w:rsidR="0059135B" w:rsidRDefault="0059135B" w:rsidP="00C726A9"/>
    <w:p w:rsidR="0059135B" w:rsidRDefault="0059135B" w:rsidP="00C726A9">
      <w:pPr>
        <w:sectPr w:rsidR="0059135B" w:rsidSect="00B660FD">
          <w:pgSz w:w="11906" w:h="16838"/>
          <w:pgMar w:top="1440" w:right="1440" w:bottom="1440" w:left="1985" w:header="706" w:footer="432" w:gutter="0"/>
          <w:cols w:space="708"/>
          <w:docGrid w:linePitch="360"/>
        </w:sectPr>
      </w:pPr>
    </w:p>
    <w:p w:rsidR="00C726A9" w:rsidRPr="00DD57AC" w:rsidRDefault="00C726A9" w:rsidP="00DD57AC"/>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111"/>
        <w:gridCol w:w="3998"/>
      </w:tblGrid>
      <w:tr w:rsidR="005D21DD" w:rsidRPr="005D21DD" w:rsidTr="009E16E8">
        <w:tc>
          <w:tcPr>
            <w:tcW w:w="4111" w:type="dxa"/>
          </w:tcPr>
          <w:p w:rsidR="005D21DD" w:rsidRPr="005D21DD" w:rsidRDefault="005D21DD" w:rsidP="005D21DD">
            <w:pPr>
              <w:spacing w:line="480" w:lineRule="auto"/>
              <w:jc w:val="both"/>
              <w:rPr>
                <w:rFonts w:eastAsia="Times New Roman" w:cs="Times New Roman"/>
                <w:sz w:val="24"/>
                <w:szCs w:val="24"/>
                <w:lang w:val="en-GB" w:eastAsia="en-GB"/>
              </w:rPr>
            </w:pPr>
            <w:r w:rsidRPr="005D21DD">
              <w:rPr>
                <w:rFonts w:eastAsia="Times New Roman" w:cs="Times New Roman"/>
                <w:noProof/>
                <w:sz w:val="24"/>
                <w:szCs w:val="24"/>
                <w:lang w:val="en-US"/>
              </w:rPr>
              <w:drawing>
                <wp:inline distT="0" distB="0" distL="0" distR="0" wp14:anchorId="7467C9FC" wp14:editId="4CBCC42E">
                  <wp:extent cx="2374900" cy="1774190"/>
                  <wp:effectExtent l="0" t="0" r="0" b="0"/>
                  <wp:docPr id="1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sz w:val="24"/>
                <w:szCs w:val="24"/>
                <w:lang w:val="en-GB" w:eastAsia="zh-CN"/>
              </w:rPr>
            </w:pPr>
            <w:r w:rsidRPr="005D21DD">
              <w:rPr>
                <w:rFonts w:eastAsia="SimSun" w:cs="Times New Roman"/>
                <w:sz w:val="24"/>
                <w:szCs w:val="24"/>
                <w:lang w:val="en-GB" w:eastAsia="zh-CN"/>
              </w:rPr>
              <w:t>PCR models -SPXY</w:t>
            </w:r>
          </w:p>
        </w:tc>
        <w:tc>
          <w:tcPr>
            <w:tcW w:w="4111" w:type="dxa"/>
          </w:tcPr>
          <w:p w:rsidR="005D21DD" w:rsidRPr="005D21DD" w:rsidRDefault="005D21DD" w:rsidP="005D21DD">
            <w:pPr>
              <w:spacing w:line="480" w:lineRule="auto"/>
              <w:jc w:val="both"/>
              <w:rPr>
                <w:rFonts w:eastAsia="Times New Roman" w:cs="Times New Roman"/>
                <w:sz w:val="24"/>
                <w:szCs w:val="24"/>
                <w:lang w:val="en-GB" w:eastAsia="en-GB"/>
              </w:rPr>
            </w:pPr>
            <w:r w:rsidRPr="005D21DD">
              <w:rPr>
                <w:rFonts w:eastAsia="Times New Roman" w:cs="Times New Roman"/>
                <w:noProof/>
                <w:sz w:val="24"/>
                <w:szCs w:val="24"/>
                <w:lang w:val="en-US"/>
              </w:rPr>
              <w:drawing>
                <wp:inline distT="0" distB="0" distL="0" distR="0" wp14:anchorId="00BEF2DB" wp14:editId="38775C61">
                  <wp:extent cx="2374900" cy="1774190"/>
                  <wp:effectExtent l="0" t="0" r="0" b="0"/>
                  <wp:docPr id="1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sz w:val="24"/>
                <w:szCs w:val="24"/>
                <w:lang w:val="en-GB" w:eastAsia="zh-CN"/>
              </w:rPr>
            </w:pPr>
            <w:r w:rsidRPr="005D21DD">
              <w:rPr>
                <w:rFonts w:eastAsia="SimSun" w:cs="Times New Roman"/>
                <w:sz w:val="24"/>
                <w:szCs w:val="24"/>
                <w:lang w:val="en-GB" w:eastAsia="zh-CN"/>
              </w:rPr>
              <w:t>PCR models - KS</w:t>
            </w:r>
          </w:p>
        </w:tc>
        <w:tc>
          <w:tcPr>
            <w:tcW w:w="3998" w:type="dxa"/>
          </w:tcPr>
          <w:p w:rsidR="005D21DD" w:rsidRPr="005D21DD" w:rsidRDefault="005D21DD" w:rsidP="005D21DD">
            <w:pPr>
              <w:spacing w:line="480" w:lineRule="auto"/>
              <w:jc w:val="both"/>
              <w:rPr>
                <w:rFonts w:eastAsia="Times New Roman" w:cs="Times New Roman"/>
                <w:noProof/>
                <w:sz w:val="24"/>
                <w:szCs w:val="24"/>
                <w:lang w:val="en-GB" w:eastAsia="en-GB"/>
              </w:rPr>
            </w:pPr>
            <w:r w:rsidRPr="005D21DD">
              <w:rPr>
                <w:rFonts w:eastAsia="Times New Roman" w:cs="Times New Roman"/>
                <w:noProof/>
                <w:sz w:val="24"/>
                <w:szCs w:val="24"/>
                <w:lang w:val="en-US"/>
              </w:rPr>
              <w:drawing>
                <wp:inline distT="0" distB="0" distL="0" distR="0" wp14:anchorId="561FBE25" wp14:editId="1ACE6CA2">
                  <wp:extent cx="2374900" cy="1774190"/>
                  <wp:effectExtent l="0" t="0" r="0" b="0"/>
                  <wp:docPr id="1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noProof/>
                <w:sz w:val="24"/>
                <w:szCs w:val="24"/>
                <w:lang w:val="en-GB" w:eastAsia="zh-CN"/>
              </w:rPr>
            </w:pPr>
            <w:r w:rsidRPr="005D21DD">
              <w:rPr>
                <w:rFonts w:eastAsia="SimSun" w:cs="Times New Roman"/>
                <w:noProof/>
                <w:sz w:val="24"/>
                <w:szCs w:val="24"/>
                <w:lang w:val="en-GB" w:eastAsia="zh-CN"/>
              </w:rPr>
              <w:t>PCR-models - Duplex</w:t>
            </w:r>
          </w:p>
        </w:tc>
      </w:tr>
      <w:tr w:rsidR="005D21DD" w:rsidRPr="005D21DD" w:rsidTr="009E16E8">
        <w:tc>
          <w:tcPr>
            <w:tcW w:w="4111" w:type="dxa"/>
          </w:tcPr>
          <w:p w:rsidR="005D21DD" w:rsidRPr="005D21DD" w:rsidRDefault="005D21DD" w:rsidP="005D21DD">
            <w:pPr>
              <w:spacing w:line="480" w:lineRule="auto"/>
              <w:jc w:val="both"/>
              <w:rPr>
                <w:rFonts w:eastAsia="Times New Roman" w:cs="Times New Roman"/>
                <w:sz w:val="24"/>
                <w:szCs w:val="24"/>
                <w:lang w:val="en-GB" w:eastAsia="en-GB"/>
              </w:rPr>
            </w:pPr>
            <w:r w:rsidRPr="005D21DD">
              <w:rPr>
                <w:rFonts w:eastAsia="Times New Roman" w:cs="Times New Roman"/>
                <w:noProof/>
                <w:sz w:val="24"/>
                <w:szCs w:val="24"/>
                <w:lang w:val="en-US"/>
              </w:rPr>
              <w:drawing>
                <wp:inline distT="0" distB="0" distL="0" distR="0" wp14:anchorId="7C2A387F" wp14:editId="7AC6626F">
                  <wp:extent cx="2374900" cy="1774190"/>
                  <wp:effectExtent l="0" t="0" r="0" b="0"/>
                  <wp:docPr id="1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sz w:val="24"/>
                <w:szCs w:val="24"/>
                <w:lang w:val="en-GB" w:eastAsia="zh-CN"/>
              </w:rPr>
            </w:pPr>
            <w:r w:rsidRPr="005D21DD">
              <w:rPr>
                <w:rFonts w:eastAsia="SimSun" w:cs="Times New Roman"/>
                <w:sz w:val="24"/>
                <w:szCs w:val="24"/>
                <w:lang w:val="en-GB" w:eastAsia="zh-CN"/>
              </w:rPr>
              <w:t>PLS models - SPXY</w:t>
            </w:r>
          </w:p>
        </w:tc>
        <w:tc>
          <w:tcPr>
            <w:tcW w:w="4111" w:type="dxa"/>
          </w:tcPr>
          <w:p w:rsidR="005D21DD" w:rsidRPr="005D21DD" w:rsidRDefault="005D21DD" w:rsidP="005D21DD">
            <w:pPr>
              <w:spacing w:line="480" w:lineRule="auto"/>
              <w:jc w:val="both"/>
              <w:rPr>
                <w:rFonts w:eastAsia="Times New Roman" w:cs="Times New Roman"/>
                <w:sz w:val="24"/>
                <w:szCs w:val="24"/>
                <w:lang w:val="en-GB" w:eastAsia="en-GB"/>
              </w:rPr>
            </w:pPr>
            <w:r w:rsidRPr="005D21DD">
              <w:rPr>
                <w:rFonts w:eastAsia="Times New Roman" w:cs="Times New Roman"/>
                <w:noProof/>
                <w:sz w:val="24"/>
                <w:szCs w:val="24"/>
                <w:lang w:val="en-US"/>
              </w:rPr>
              <w:drawing>
                <wp:inline distT="0" distB="0" distL="0" distR="0" wp14:anchorId="27BB37BC" wp14:editId="5455E111">
                  <wp:extent cx="2374900" cy="1774190"/>
                  <wp:effectExtent l="0" t="0" r="0" b="0"/>
                  <wp:docPr id="1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sz w:val="24"/>
                <w:szCs w:val="24"/>
                <w:lang w:val="en-GB" w:eastAsia="zh-CN"/>
              </w:rPr>
            </w:pPr>
            <w:r w:rsidRPr="005D21DD">
              <w:rPr>
                <w:rFonts w:eastAsia="SimSun" w:cs="Times New Roman"/>
                <w:sz w:val="24"/>
                <w:szCs w:val="24"/>
                <w:lang w:val="en-GB" w:eastAsia="zh-CN"/>
              </w:rPr>
              <w:t>PLS models - KS</w:t>
            </w:r>
          </w:p>
        </w:tc>
        <w:tc>
          <w:tcPr>
            <w:tcW w:w="3998" w:type="dxa"/>
          </w:tcPr>
          <w:p w:rsidR="005D21DD" w:rsidRPr="005D21DD" w:rsidRDefault="005D21DD" w:rsidP="005D21DD">
            <w:pPr>
              <w:spacing w:line="480" w:lineRule="auto"/>
              <w:jc w:val="both"/>
              <w:rPr>
                <w:rFonts w:eastAsia="Times New Roman" w:cs="Times New Roman"/>
                <w:sz w:val="24"/>
                <w:szCs w:val="24"/>
                <w:lang w:val="en-GB" w:eastAsia="en-GB"/>
              </w:rPr>
            </w:pPr>
            <w:r w:rsidRPr="005D21DD">
              <w:rPr>
                <w:rFonts w:eastAsia="Times New Roman" w:cs="Times New Roman"/>
                <w:noProof/>
                <w:sz w:val="24"/>
                <w:szCs w:val="24"/>
                <w:lang w:val="en-US"/>
              </w:rPr>
              <w:drawing>
                <wp:inline distT="0" distB="0" distL="0" distR="0" wp14:anchorId="7DA824BC" wp14:editId="36963F27">
                  <wp:extent cx="2374900" cy="1774190"/>
                  <wp:effectExtent l="0" t="0" r="0" b="0"/>
                  <wp:docPr id="1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cstate="print"/>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5D21DD" w:rsidRPr="005D21DD" w:rsidRDefault="005D21DD" w:rsidP="005D21DD">
            <w:pPr>
              <w:numPr>
                <w:ilvl w:val="0"/>
                <w:numId w:val="3"/>
              </w:numPr>
              <w:spacing w:line="480" w:lineRule="auto"/>
              <w:contextualSpacing/>
              <w:jc w:val="both"/>
              <w:rPr>
                <w:rFonts w:eastAsia="SimSun" w:cs="Times New Roman"/>
                <w:sz w:val="24"/>
                <w:szCs w:val="24"/>
                <w:lang w:val="en-GB" w:eastAsia="zh-CN"/>
              </w:rPr>
            </w:pPr>
            <w:r w:rsidRPr="005D21DD">
              <w:rPr>
                <w:rFonts w:eastAsia="SimSun" w:cs="Times New Roman"/>
                <w:sz w:val="24"/>
                <w:szCs w:val="24"/>
                <w:lang w:val="en-GB" w:eastAsia="zh-CN"/>
              </w:rPr>
              <w:t>PLS models Duplex</w:t>
            </w:r>
          </w:p>
        </w:tc>
      </w:tr>
    </w:tbl>
    <w:p w:rsidR="0059135B" w:rsidRPr="00B51CE1" w:rsidRDefault="005D21DD" w:rsidP="00B51CE1">
      <w:pPr>
        <w:pStyle w:val="CaptionforFigureUNITEN"/>
        <w:rPr>
          <w:rFonts w:eastAsia="Times New Roman"/>
          <w:lang w:eastAsia="en-GB"/>
        </w:rPr>
        <w:sectPr w:rsidR="0059135B" w:rsidRPr="00B51CE1" w:rsidSect="0059135B">
          <w:pgSz w:w="16838" w:h="11906" w:orient="landscape"/>
          <w:pgMar w:top="1440" w:right="1440" w:bottom="1985" w:left="1440" w:header="706" w:footer="432" w:gutter="0"/>
          <w:cols w:space="708"/>
          <w:docGrid w:linePitch="360"/>
        </w:sectPr>
      </w:pPr>
      <w:bookmarkStart w:id="68" w:name="_Ref282898069"/>
      <w:bookmarkStart w:id="69" w:name="_Toc283591094"/>
      <w:bookmarkStart w:id="70" w:name="_Toc283591102"/>
      <w:bookmarkStart w:id="71" w:name="_Toc283592776"/>
      <w:bookmarkStart w:id="72" w:name="_Toc283592807"/>
      <w:bookmarkStart w:id="73" w:name="_Toc285404342"/>
      <w:bookmarkStart w:id="74" w:name="_Toc285451495"/>
      <w:bookmarkStart w:id="75" w:name="_Toc286417130"/>
      <w:bookmarkStart w:id="76" w:name="_Toc462667896"/>
      <w:bookmarkStart w:id="77" w:name="_Toc22058955"/>
      <w:r w:rsidRPr="00925690">
        <w:rPr>
          <w:rFonts w:eastAsia="Times New Roman"/>
          <w:lang w:eastAsia="en-GB"/>
        </w:rPr>
        <w:t xml:space="preserve">Figure </w:t>
      </w:r>
      <w:r w:rsidR="009E16E8" w:rsidRPr="00925690">
        <w:rPr>
          <w:rFonts w:eastAsia="Times New Roman"/>
          <w:lang w:eastAsia="en-GB"/>
        </w:rPr>
        <w:fldChar w:fldCharType="begin"/>
      </w:r>
      <w:r w:rsidR="009E16E8" w:rsidRPr="00925690">
        <w:rPr>
          <w:rFonts w:eastAsia="Times New Roman"/>
          <w:lang w:eastAsia="en-GB"/>
        </w:rPr>
        <w:instrText xml:space="preserve"> STYLEREF 1 \s </w:instrText>
      </w:r>
      <w:r w:rsidR="009E16E8" w:rsidRPr="00925690">
        <w:rPr>
          <w:rFonts w:eastAsia="Times New Roman"/>
          <w:lang w:eastAsia="en-GB"/>
        </w:rPr>
        <w:fldChar w:fldCharType="separate"/>
      </w:r>
      <w:r w:rsidR="00B062A9" w:rsidRPr="00925690">
        <w:rPr>
          <w:rFonts w:eastAsia="Times New Roman"/>
          <w:lang w:eastAsia="en-GB"/>
        </w:rPr>
        <w:t>2</w:t>
      </w:r>
      <w:r w:rsidR="009E16E8" w:rsidRPr="00925690">
        <w:rPr>
          <w:rFonts w:eastAsia="Times New Roman"/>
          <w:lang w:eastAsia="en-GB"/>
        </w:rPr>
        <w:fldChar w:fldCharType="end"/>
      </w:r>
      <w:r w:rsidR="009E16E8" w:rsidRPr="00925690">
        <w:rPr>
          <w:rFonts w:eastAsia="Times New Roman"/>
          <w:lang w:eastAsia="en-GB"/>
        </w:rPr>
        <w:t>.</w:t>
      </w:r>
      <w:r w:rsidR="009E16E8" w:rsidRPr="00925690">
        <w:rPr>
          <w:rFonts w:eastAsia="Times New Roman"/>
          <w:lang w:eastAsia="en-GB"/>
        </w:rPr>
        <w:fldChar w:fldCharType="begin"/>
      </w:r>
      <w:r w:rsidR="009E16E8" w:rsidRPr="00925690">
        <w:rPr>
          <w:rFonts w:eastAsia="Times New Roman"/>
          <w:lang w:eastAsia="en-GB"/>
        </w:rPr>
        <w:instrText xml:space="preserve"> SEQ Figure \* ARABIC \s 1 </w:instrText>
      </w:r>
      <w:r w:rsidR="009E16E8" w:rsidRPr="00925690">
        <w:rPr>
          <w:rFonts w:eastAsia="Times New Roman"/>
          <w:lang w:eastAsia="en-GB"/>
        </w:rPr>
        <w:fldChar w:fldCharType="separate"/>
      </w:r>
      <w:r w:rsidR="00B062A9" w:rsidRPr="00925690">
        <w:rPr>
          <w:rFonts w:eastAsia="Times New Roman"/>
          <w:lang w:eastAsia="en-GB"/>
        </w:rPr>
        <w:t>1</w:t>
      </w:r>
      <w:r w:rsidR="009E16E8" w:rsidRPr="00925690">
        <w:rPr>
          <w:rFonts w:eastAsia="Times New Roman"/>
          <w:lang w:eastAsia="en-GB"/>
        </w:rPr>
        <w:fldChar w:fldCharType="end"/>
      </w:r>
      <w:bookmarkEnd w:id="68"/>
      <w:r w:rsidRPr="00925690">
        <w:rPr>
          <w:rFonts w:eastAsia="Times New Roman"/>
          <w:lang w:eastAsia="en-GB"/>
        </w:rPr>
        <w:t xml:space="preserve"> </w:t>
      </w:r>
      <w:r w:rsidR="00925690" w:rsidRPr="00925690">
        <w:rPr>
          <w:rFonts w:eastAsia="Times New Roman"/>
          <w:lang w:eastAsia="en-GB"/>
        </w:rPr>
        <w:tab/>
      </w:r>
      <w:r w:rsidRPr="00925690">
        <w:rPr>
          <w:rFonts w:eastAsia="Times New Roman"/>
          <w:lang w:eastAsia="en-GB"/>
        </w:rPr>
        <w:t xml:space="preserve">The RMSE plot for PLS and PCR models by using all descriptors on the three data split </w:t>
      </w:r>
      <w:bookmarkEnd w:id="69"/>
      <w:bookmarkEnd w:id="70"/>
      <w:bookmarkEnd w:id="71"/>
      <w:bookmarkEnd w:id="72"/>
      <w:bookmarkEnd w:id="73"/>
      <w:r w:rsidRPr="00925690">
        <w:rPr>
          <w:rFonts w:eastAsia="Times New Roman"/>
          <w:lang w:eastAsia="en-GB"/>
        </w:rPr>
        <w:t>methods</w:t>
      </w:r>
      <w:bookmarkEnd w:id="74"/>
      <w:bookmarkEnd w:id="75"/>
      <w:bookmarkEnd w:id="76"/>
      <w:r w:rsidR="00B51CE1">
        <w:rPr>
          <w:rFonts w:eastAsia="Times New Roman"/>
          <w:lang w:eastAsia="en-GB"/>
        </w:rPr>
        <w:t>.</w:t>
      </w:r>
      <w:bookmarkEnd w:id="77"/>
    </w:p>
    <w:p w:rsidR="00C55531" w:rsidRDefault="00C55531" w:rsidP="001F6D65">
      <w:pPr>
        <w:pStyle w:val="Heading3"/>
        <w:spacing w:after="240"/>
      </w:pPr>
      <w:bookmarkStart w:id="78" w:name="_Toc22058914"/>
      <w:r>
        <w:lastRenderedPageBreak/>
        <w:t>Heading 3b</w:t>
      </w:r>
      <w:bookmarkEnd w:id="78"/>
    </w:p>
    <w:p w:rsidR="00500BC6" w:rsidRDefault="00500BC6" w:rsidP="001F6D65">
      <w:pPr>
        <w:pStyle w:val="UNITENParagraph"/>
      </w:pPr>
      <w:r>
        <w:t>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w:t>
      </w:r>
    </w:p>
    <w:p w:rsidR="00C55531" w:rsidRDefault="00500BC6" w:rsidP="007A3D96">
      <w:pPr>
        <w:pStyle w:val="UNITENParagraph2"/>
      </w:pPr>
      <w:r>
        <w:t>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w:t>
      </w:r>
    </w:p>
    <w:p w:rsidR="00500BC6" w:rsidRDefault="00CA641B" w:rsidP="00CA641B">
      <w:pPr>
        <w:jc w:val="center"/>
      </w:pPr>
      <w:r>
        <w:rPr>
          <w:noProof/>
          <w:lang w:val="en-US"/>
        </w:rPr>
        <w:drawing>
          <wp:inline distT="0" distB="0" distL="0" distR="0" wp14:anchorId="3D018293" wp14:editId="7DFB1F36">
            <wp:extent cx="41433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3375" cy="2028825"/>
                    </a:xfrm>
                    <a:prstGeom prst="rect">
                      <a:avLst/>
                    </a:prstGeom>
                  </pic:spPr>
                </pic:pic>
              </a:graphicData>
            </a:graphic>
          </wp:inline>
        </w:drawing>
      </w:r>
    </w:p>
    <w:p w:rsidR="00DC2BD4" w:rsidRPr="00C55531" w:rsidRDefault="00CA641B" w:rsidP="0039004D">
      <w:pPr>
        <w:pStyle w:val="CaptionforTableUNITENcenter"/>
      </w:pPr>
      <w:bookmarkStart w:id="79" w:name="_Toc22058956"/>
      <w:r>
        <w:t xml:space="preserve">Figure </w:t>
      </w:r>
      <w:r w:rsidR="009E16E8">
        <w:fldChar w:fldCharType="begin"/>
      </w:r>
      <w:r w:rsidR="009E16E8">
        <w:instrText xml:space="preserve"> STYLEREF 1 \s </w:instrText>
      </w:r>
      <w:r w:rsidR="009E16E8">
        <w:fldChar w:fldCharType="separate"/>
      </w:r>
      <w:r w:rsidR="00B062A9">
        <w:t>2</w:t>
      </w:r>
      <w:r w:rsidR="009E16E8">
        <w:fldChar w:fldCharType="end"/>
      </w:r>
      <w:r w:rsidR="009E16E8">
        <w:t>.</w:t>
      </w:r>
      <w:r w:rsidR="009E16E8">
        <w:fldChar w:fldCharType="begin"/>
      </w:r>
      <w:r w:rsidR="009E16E8">
        <w:instrText xml:space="preserve"> SEQ Figure \* ARABIC \s 1 </w:instrText>
      </w:r>
      <w:r w:rsidR="009E16E8">
        <w:fldChar w:fldCharType="separate"/>
      </w:r>
      <w:r w:rsidR="00B062A9">
        <w:t>2</w:t>
      </w:r>
      <w:r w:rsidR="009E16E8">
        <w:fldChar w:fldCharType="end"/>
      </w:r>
      <w:r w:rsidR="00B51CE1">
        <w:tab/>
      </w:r>
      <w:r w:rsidR="001C3E32">
        <w:t>The atomic packing of a non-dense (random packing) materials.</w:t>
      </w:r>
      <w:bookmarkEnd w:id="79"/>
    </w:p>
    <w:p w:rsidR="00C55531" w:rsidRPr="00C55531" w:rsidRDefault="00C55531" w:rsidP="00C55531"/>
    <w:p w:rsidR="00256BEB" w:rsidRDefault="00256BEB" w:rsidP="009B42CD">
      <w:pPr>
        <w:pStyle w:val="Heading4"/>
      </w:pPr>
      <w:bookmarkStart w:id="80" w:name="_Toc510682722"/>
      <w:r>
        <w:t xml:space="preserve">Heading </w:t>
      </w:r>
      <w:r w:rsidR="009F0755">
        <w:t>4</w:t>
      </w:r>
      <w:bookmarkEnd w:id="80"/>
    </w:p>
    <w:p w:rsidR="00271229" w:rsidRDefault="00271229" w:rsidP="001F6D65">
      <w:pPr>
        <w:pStyle w:val="UNITENParagraph"/>
      </w:pPr>
      <w:r>
        <w:t xml:space="preserve">In this template, Heading 4 is not used. Instead, the heading for level 4 will be using the </w:t>
      </w:r>
      <w:r w:rsidR="00D57D58">
        <w:rPr>
          <w:i/>
        </w:rPr>
        <w:t xml:space="preserve">Heading 5, </w:t>
      </w:r>
      <w:r w:rsidR="007F24CA">
        <w:rPr>
          <w:i/>
        </w:rPr>
        <w:t>UNITEN</w:t>
      </w:r>
      <w:r w:rsidRPr="00EC2CE4">
        <w:rPr>
          <w:i/>
        </w:rPr>
        <w:t xml:space="preserve"> Level 4</w:t>
      </w:r>
      <w:r>
        <w:t>. That is all the heading styles needed to format a thesis.</w:t>
      </w:r>
    </w:p>
    <w:p w:rsidR="00485E95" w:rsidRDefault="00485E95" w:rsidP="005D3810">
      <w:pPr>
        <w:pStyle w:val="Heading2"/>
      </w:pPr>
      <w:bookmarkStart w:id="81" w:name="_Toc510682723"/>
      <w:bookmarkStart w:id="82" w:name="_Toc22058915"/>
      <w:r>
        <w:t>Other important styles</w:t>
      </w:r>
      <w:bookmarkEnd w:id="81"/>
      <w:bookmarkEnd w:id="82"/>
    </w:p>
    <w:p w:rsidR="008E66B5" w:rsidRDefault="00485E95" w:rsidP="001F6D65">
      <w:pPr>
        <w:pStyle w:val="UNITENParagraph"/>
      </w:pPr>
      <w:r>
        <w:lastRenderedPageBreak/>
        <w:t xml:space="preserve">All styles developed in this template </w:t>
      </w:r>
      <w:r w:rsidR="009F0755">
        <w:t>are</w:t>
      </w:r>
      <w:r>
        <w:t xml:space="preserve"> essential to a proper thesis formatting. The most widely used style is </w:t>
      </w:r>
      <w:r w:rsidR="007F24CA">
        <w:t>UNITEN</w:t>
      </w:r>
      <w:r>
        <w:t xml:space="preserve"> Paragraph. This very paragraph is formatted by </w:t>
      </w:r>
      <w:r w:rsidR="007F24CA">
        <w:rPr>
          <w:i/>
        </w:rPr>
        <w:t>UNITEN</w:t>
      </w:r>
      <w:r w:rsidRPr="00EC2CE4">
        <w:rPr>
          <w:i/>
        </w:rPr>
        <w:t xml:space="preserve"> Paragraph </w:t>
      </w:r>
      <w:r>
        <w:t>s</w:t>
      </w:r>
    </w:p>
    <w:p w:rsidR="008E66B5" w:rsidRDefault="008E66B5" w:rsidP="001F6D65">
      <w:pPr>
        <w:pStyle w:val="UNITENParagraph"/>
      </w:pPr>
    </w:p>
    <w:p w:rsidR="008E66B5" w:rsidRDefault="008E66B5" w:rsidP="001F6D65">
      <w:pPr>
        <w:pStyle w:val="UNITENParagraph"/>
      </w:pPr>
    </w:p>
    <w:p w:rsidR="008E66B5" w:rsidRDefault="008E66B5" w:rsidP="008E66B5">
      <w:pPr>
        <w:sectPr w:rsidR="008E66B5" w:rsidSect="00B660FD">
          <w:pgSz w:w="11906" w:h="16838"/>
          <w:pgMar w:top="1440" w:right="1440" w:bottom="1440" w:left="1985" w:header="706" w:footer="432" w:gutter="0"/>
          <w:cols w:space="708"/>
          <w:docGrid w:linePitch="360"/>
        </w:sectPr>
      </w:pPr>
    </w:p>
    <w:p w:rsidR="00254F52" w:rsidRPr="008E66B5" w:rsidRDefault="00254F52" w:rsidP="00254F52">
      <w:pPr>
        <w:pStyle w:val="CaptionforUNITENleft"/>
      </w:pPr>
      <w:bookmarkStart w:id="83" w:name="_Toc22058885"/>
      <w:r>
        <w:lastRenderedPageBreak/>
        <w:t xml:space="preserve">Table </w:t>
      </w:r>
      <w:r>
        <w:fldChar w:fldCharType="begin"/>
      </w:r>
      <w:r>
        <w:instrText xml:space="preserve"> STYLEREF 1 \s </w:instrText>
      </w:r>
      <w:r>
        <w:fldChar w:fldCharType="separate"/>
      </w:r>
      <w:r w:rsidR="00B062A9">
        <w:t>2</w:t>
      </w:r>
      <w:r>
        <w:fldChar w:fldCharType="end"/>
      </w:r>
      <w:r>
        <w:t>.</w:t>
      </w:r>
      <w:r>
        <w:fldChar w:fldCharType="begin"/>
      </w:r>
      <w:r>
        <w:instrText xml:space="preserve"> SEQ Table \* ARABIC \s 1 </w:instrText>
      </w:r>
      <w:r>
        <w:fldChar w:fldCharType="separate"/>
      </w:r>
      <w:r w:rsidR="00B062A9">
        <w:t>1</w:t>
      </w:r>
      <w:r>
        <w:fldChar w:fldCharType="end"/>
      </w:r>
      <w:r>
        <w:tab/>
        <w:t>Title</w:t>
      </w:r>
      <w:bookmarkEnd w:id="83"/>
      <w:r>
        <w:t xml:space="preserve"> </w:t>
      </w:r>
    </w:p>
    <w:tbl>
      <w:tblPr>
        <w:tblW w:w="13249" w:type="dxa"/>
        <w:tblInd w:w="2" w:type="dxa"/>
        <w:tblLook w:val="00A0" w:firstRow="1" w:lastRow="0" w:firstColumn="1" w:lastColumn="0" w:noHBand="0" w:noVBand="0"/>
      </w:tblPr>
      <w:tblGrid>
        <w:gridCol w:w="1095"/>
        <w:gridCol w:w="2089"/>
        <w:gridCol w:w="10065"/>
      </w:tblGrid>
      <w:tr w:rsidR="008E66B5" w:rsidRPr="00A637FF" w:rsidTr="00254F52">
        <w:trPr>
          <w:trHeight w:val="467"/>
        </w:trPr>
        <w:tc>
          <w:tcPr>
            <w:tcW w:w="1095" w:type="dxa"/>
          </w:tcPr>
          <w:p w:rsidR="008E66B5" w:rsidRPr="002870FD" w:rsidRDefault="008E66B5" w:rsidP="009E16E8">
            <w:pPr>
              <w:rPr>
                <w:color w:val="000000" w:themeColor="text1"/>
              </w:rPr>
            </w:pPr>
            <w:r w:rsidRPr="002870FD">
              <w:rPr>
                <w:color w:val="000000" w:themeColor="text1"/>
              </w:rPr>
              <w:t>No</w:t>
            </w:r>
          </w:p>
        </w:tc>
        <w:tc>
          <w:tcPr>
            <w:tcW w:w="2089" w:type="dxa"/>
          </w:tcPr>
          <w:p w:rsidR="008E66B5" w:rsidRPr="002870FD" w:rsidRDefault="008E66B5" w:rsidP="009E16E8">
            <w:pPr>
              <w:rPr>
                <w:color w:val="000000" w:themeColor="text1"/>
              </w:rPr>
            </w:pPr>
            <w:r w:rsidRPr="002870FD">
              <w:rPr>
                <w:color w:val="000000" w:themeColor="text1"/>
              </w:rPr>
              <w:t>Item</w:t>
            </w:r>
          </w:p>
        </w:tc>
        <w:tc>
          <w:tcPr>
            <w:tcW w:w="10065" w:type="dxa"/>
          </w:tcPr>
          <w:p w:rsidR="008E66B5" w:rsidRPr="002870FD" w:rsidRDefault="008E66B5" w:rsidP="009E16E8">
            <w:pPr>
              <w:rPr>
                <w:color w:val="000000" w:themeColor="text1"/>
              </w:rPr>
            </w:pPr>
            <w:r w:rsidRPr="002870FD">
              <w:rPr>
                <w:color w:val="000000" w:themeColor="text1"/>
              </w:rPr>
              <w:t>Purpose</w:t>
            </w:r>
          </w:p>
        </w:tc>
      </w:tr>
      <w:tr w:rsidR="008E66B5" w:rsidRPr="00A637FF" w:rsidTr="00254F52">
        <w:trPr>
          <w:trHeight w:val="935"/>
        </w:trPr>
        <w:tc>
          <w:tcPr>
            <w:tcW w:w="1095" w:type="dxa"/>
          </w:tcPr>
          <w:p w:rsidR="008E66B5" w:rsidRPr="00A637FF" w:rsidRDefault="008E66B5" w:rsidP="009E16E8">
            <w:pPr>
              <w:rPr>
                <w:color w:val="000000" w:themeColor="text1"/>
              </w:rPr>
            </w:pPr>
            <w:r w:rsidRPr="00A637FF">
              <w:rPr>
                <w:color w:val="000000" w:themeColor="text1"/>
              </w:rPr>
              <w:t>1</w:t>
            </w:r>
          </w:p>
        </w:tc>
        <w:tc>
          <w:tcPr>
            <w:tcW w:w="2089" w:type="dxa"/>
          </w:tcPr>
          <w:p w:rsidR="008E66B5" w:rsidRPr="00A637FF" w:rsidRDefault="008E66B5" w:rsidP="009E16E8">
            <w:pPr>
              <w:rPr>
                <w:color w:val="000000" w:themeColor="text1"/>
              </w:rPr>
            </w:pPr>
            <w:r w:rsidRPr="00A637FF">
              <w:rPr>
                <w:color w:val="000000" w:themeColor="text1"/>
              </w:rPr>
              <w:t xml:space="preserve">PCA </w:t>
            </w:r>
            <w:proofErr w:type="spellStart"/>
            <w:r w:rsidRPr="00A637FF">
              <w:rPr>
                <w:color w:val="000000" w:themeColor="text1"/>
              </w:rPr>
              <w:t>biplots</w:t>
            </w:r>
            <w:proofErr w:type="spellEnd"/>
          </w:p>
        </w:tc>
        <w:tc>
          <w:tcPr>
            <w:tcW w:w="10065" w:type="dxa"/>
          </w:tcPr>
          <w:p w:rsidR="008E66B5" w:rsidRPr="00A637FF" w:rsidRDefault="008E66B5" w:rsidP="009E16E8">
            <w:pPr>
              <w:rPr>
                <w:color w:val="000000" w:themeColor="text1"/>
              </w:rPr>
            </w:pPr>
            <w:r w:rsidRPr="00A637FF">
              <w:rPr>
                <w:color w:val="000000" w:themeColor="text1"/>
              </w:rPr>
              <w:t>To show the influence of the variables on the samples. This plot is the combination of PCA scores and PCA loadings plot.</w:t>
            </w:r>
          </w:p>
        </w:tc>
      </w:tr>
      <w:tr w:rsidR="008E66B5" w:rsidRPr="00A637FF" w:rsidTr="00254F52">
        <w:trPr>
          <w:trHeight w:val="935"/>
        </w:trPr>
        <w:tc>
          <w:tcPr>
            <w:tcW w:w="1095" w:type="dxa"/>
          </w:tcPr>
          <w:p w:rsidR="008E66B5" w:rsidRPr="00A637FF" w:rsidRDefault="008E66B5" w:rsidP="009E16E8">
            <w:pPr>
              <w:rPr>
                <w:color w:val="000000" w:themeColor="text1"/>
              </w:rPr>
            </w:pPr>
            <w:r w:rsidRPr="00A637FF">
              <w:rPr>
                <w:color w:val="000000" w:themeColor="text1"/>
              </w:rPr>
              <w:t>2</w:t>
            </w:r>
          </w:p>
        </w:tc>
        <w:tc>
          <w:tcPr>
            <w:tcW w:w="2089" w:type="dxa"/>
          </w:tcPr>
          <w:p w:rsidR="008E66B5" w:rsidRPr="00A637FF" w:rsidRDefault="008E66B5" w:rsidP="009E16E8">
            <w:pPr>
              <w:rPr>
                <w:color w:val="000000" w:themeColor="text1"/>
              </w:rPr>
            </w:pPr>
            <w:r w:rsidRPr="00A637FF">
              <w:rPr>
                <w:color w:val="000000" w:themeColor="text1"/>
              </w:rPr>
              <w:t>Percentage of eigenvalues</w:t>
            </w:r>
          </w:p>
        </w:tc>
        <w:tc>
          <w:tcPr>
            <w:tcW w:w="10065" w:type="dxa"/>
          </w:tcPr>
          <w:p w:rsidR="008E66B5" w:rsidRPr="00A637FF" w:rsidRDefault="008E66B5" w:rsidP="009E16E8">
            <w:pPr>
              <w:rPr>
                <w:color w:val="000000" w:themeColor="text1"/>
              </w:rPr>
            </w:pPr>
            <w:r w:rsidRPr="00A637FF">
              <w:rPr>
                <w:color w:val="000000" w:themeColor="text1"/>
              </w:rPr>
              <w:t>To show the importance of each PCs. The percentage gives an indication about the variation of the data explained by each PC.</w:t>
            </w:r>
          </w:p>
        </w:tc>
      </w:tr>
      <w:tr w:rsidR="008E66B5" w:rsidRPr="00A637FF" w:rsidTr="00254F52">
        <w:trPr>
          <w:trHeight w:val="935"/>
        </w:trPr>
        <w:tc>
          <w:tcPr>
            <w:tcW w:w="1095" w:type="dxa"/>
          </w:tcPr>
          <w:p w:rsidR="008E66B5" w:rsidRPr="00A637FF" w:rsidRDefault="008E66B5" w:rsidP="009E16E8">
            <w:pPr>
              <w:rPr>
                <w:color w:val="000000" w:themeColor="text1"/>
              </w:rPr>
            </w:pPr>
            <w:r w:rsidRPr="00A637FF">
              <w:rPr>
                <w:color w:val="000000" w:themeColor="text1"/>
              </w:rPr>
              <w:t>3</w:t>
            </w:r>
          </w:p>
        </w:tc>
        <w:tc>
          <w:tcPr>
            <w:tcW w:w="2089" w:type="dxa"/>
          </w:tcPr>
          <w:p w:rsidR="008E66B5" w:rsidRPr="00A637FF" w:rsidRDefault="008E66B5" w:rsidP="009E16E8">
            <w:pPr>
              <w:rPr>
                <w:color w:val="000000" w:themeColor="text1"/>
              </w:rPr>
            </w:pPr>
            <w:r w:rsidRPr="00A637FF">
              <w:rPr>
                <w:color w:val="000000" w:themeColor="text1"/>
              </w:rPr>
              <w:t>PCA scores plots</w:t>
            </w:r>
          </w:p>
        </w:tc>
        <w:tc>
          <w:tcPr>
            <w:tcW w:w="10065" w:type="dxa"/>
          </w:tcPr>
          <w:p w:rsidR="008E66B5" w:rsidRPr="00A637FF" w:rsidRDefault="008E66B5" w:rsidP="009E16E8">
            <w:pPr>
              <w:rPr>
                <w:color w:val="000000" w:themeColor="text1"/>
              </w:rPr>
            </w:pPr>
            <w:r w:rsidRPr="00A637FF">
              <w:rPr>
                <w:color w:val="000000" w:themeColor="text1"/>
              </w:rPr>
              <w:t>To show the pattern or the distribution of the samples that may exist.</w:t>
            </w:r>
          </w:p>
        </w:tc>
      </w:tr>
      <w:tr w:rsidR="008E66B5" w:rsidRPr="00A637FF" w:rsidTr="00254F52">
        <w:trPr>
          <w:trHeight w:val="935"/>
        </w:trPr>
        <w:tc>
          <w:tcPr>
            <w:tcW w:w="1095" w:type="dxa"/>
          </w:tcPr>
          <w:p w:rsidR="008E66B5" w:rsidRPr="00A637FF" w:rsidRDefault="008E66B5" w:rsidP="009E16E8">
            <w:pPr>
              <w:rPr>
                <w:color w:val="000000" w:themeColor="text1"/>
              </w:rPr>
            </w:pPr>
            <w:r w:rsidRPr="00A637FF">
              <w:rPr>
                <w:color w:val="000000" w:themeColor="text1"/>
              </w:rPr>
              <w:t>4</w:t>
            </w:r>
          </w:p>
        </w:tc>
        <w:tc>
          <w:tcPr>
            <w:tcW w:w="2089" w:type="dxa"/>
          </w:tcPr>
          <w:p w:rsidR="008E66B5" w:rsidRPr="00A637FF" w:rsidRDefault="008E66B5" w:rsidP="009E16E8">
            <w:pPr>
              <w:rPr>
                <w:color w:val="000000" w:themeColor="text1"/>
              </w:rPr>
            </w:pPr>
            <w:r w:rsidRPr="00A637FF">
              <w:rPr>
                <w:color w:val="000000" w:themeColor="text1"/>
              </w:rPr>
              <w:t>PCA loading plot</w:t>
            </w:r>
          </w:p>
        </w:tc>
        <w:tc>
          <w:tcPr>
            <w:tcW w:w="10065" w:type="dxa"/>
          </w:tcPr>
          <w:p w:rsidR="008E66B5" w:rsidRPr="00A637FF" w:rsidRDefault="008E66B5" w:rsidP="009E16E8">
            <w:pPr>
              <w:rPr>
                <w:color w:val="000000" w:themeColor="text1"/>
              </w:rPr>
            </w:pPr>
            <w:r w:rsidRPr="00A637FF">
              <w:rPr>
                <w:color w:val="000000" w:themeColor="text1"/>
              </w:rPr>
              <w:t>To show the pattern or the distribution of the variable that may exist.</w:t>
            </w:r>
          </w:p>
        </w:tc>
      </w:tr>
      <w:tr w:rsidR="008E66B5" w:rsidRPr="00A637FF" w:rsidTr="00254F52">
        <w:trPr>
          <w:trHeight w:val="1402"/>
        </w:trPr>
        <w:tc>
          <w:tcPr>
            <w:tcW w:w="1095" w:type="dxa"/>
          </w:tcPr>
          <w:p w:rsidR="008E66B5" w:rsidRPr="00A637FF" w:rsidRDefault="008E66B5" w:rsidP="009E16E8">
            <w:pPr>
              <w:rPr>
                <w:color w:val="000000" w:themeColor="text1"/>
              </w:rPr>
            </w:pPr>
            <w:r w:rsidRPr="00A637FF">
              <w:rPr>
                <w:color w:val="000000" w:themeColor="text1"/>
              </w:rPr>
              <w:t>5</w:t>
            </w:r>
          </w:p>
        </w:tc>
        <w:tc>
          <w:tcPr>
            <w:tcW w:w="2089" w:type="dxa"/>
          </w:tcPr>
          <w:p w:rsidR="008E66B5" w:rsidRPr="00A637FF" w:rsidRDefault="008E66B5" w:rsidP="009E16E8">
            <w:pPr>
              <w:rPr>
                <w:color w:val="000000" w:themeColor="text1"/>
              </w:rPr>
            </w:pPr>
            <w:r w:rsidRPr="00A637FF">
              <w:rPr>
                <w:color w:val="000000" w:themeColor="text1"/>
              </w:rPr>
              <w:t>1D of first component scores plot</w:t>
            </w:r>
          </w:p>
        </w:tc>
        <w:tc>
          <w:tcPr>
            <w:tcW w:w="10065" w:type="dxa"/>
          </w:tcPr>
          <w:p w:rsidR="008E66B5" w:rsidRPr="00A637FF" w:rsidRDefault="008E66B5" w:rsidP="009E16E8">
            <w:pPr>
              <w:rPr>
                <w:color w:val="000000" w:themeColor="text1"/>
              </w:rPr>
            </w:pPr>
            <w:r w:rsidRPr="00A637FF">
              <w:rPr>
                <w:color w:val="000000" w:themeColor="text1"/>
              </w:rPr>
              <w:t>To support PCA scores plot of the samples’ distribution by using the highest percentage variances explained PCs</w:t>
            </w:r>
          </w:p>
        </w:tc>
      </w:tr>
    </w:tbl>
    <w:p w:rsidR="008E66B5" w:rsidRDefault="008E66B5" w:rsidP="0039004D"/>
    <w:p w:rsidR="008E66B5" w:rsidRDefault="008E66B5" w:rsidP="0039004D"/>
    <w:p w:rsidR="008E66B5" w:rsidRDefault="008E66B5" w:rsidP="0039004D"/>
    <w:p w:rsidR="008E66B5" w:rsidRDefault="008E66B5" w:rsidP="0039004D"/>
    <w:p w:rsidR="008E66B5" w:rsidRDefault="008E66B5" w:rsidP="0039004D">
      <w:pPr>
        <w:sectPr w:rsidR="008E66B5" w:rsidSect="00254F52">
          <w:pgSz w:w="16838" w:h="11906" w:orient="landscape"/>
          <w:pgMar w:top="1440" w:right="1440" w:bottom="1985" w:left="1440" w:header="706" w:footer="432" w:gutter="0"/>
          <w:cols w:space="708"/>
          <w:docGrid w:linePitch="360"/>
        </w:sectPr>
      </w:pPr>
    </w:p>
    <w:p w:rsidR="0039004D" w:rsidRDefault="0039004D" w:rsidP="0039004D"/>
    <w:p w:rsidR="0039004D" w:rsidRPr="0039004D" w:rsidRDefault="0039004D" w:rsidP="0039004D"/>
    <w:p w:rsidR="006C5392" w:rsidRDefault="006C5392" w:rsidP="001F6D65">
      <w:pPr>
        <w:pStyle w:val="UNITENParagraph"/>
      </w:pPr>
      <w:r>
        <w:t xml:space="preserve">Another important one is the caption styles. All pictures in this template are formatted by using </w:t>
      </w:r>
      <w:r w:rsidRPr="00EC2CE4">
        <w:rPr>
          <w:i/>
        </w:rPr>
        <w:t>Caption for Equation</w:t>
      </w:r>
      <w:r>
        <w:t xml:space="preserve"> </w:t>
      </w:r>
      <w:r w:rsidR="00EC2CE4">
        <w:t>s</w:t>
      </w:r>
      <w:r>
        <w:t>tyles.</w:t>
      </w:r>
    </w:p>
    <w:p w:rsidR="006C5392" w:rsidRDefault="006C5392" w:rsidP="005D3810">
      <w:pPr>
        <w:pStyle w:val="Heading2"/>
      </w:pPr>
      <w:bookmarkStart w:id="84" w:name="_Toc510682724"/>
      <w:bookmarkStart w:id="85" w:name="_Toc22058916"/>
      <w:r>
        <w:t>Equations</w:t>
      </w:r>
      <w:bookmarkEnd w:id="84"/>
      <w:bookmarkEnd w:id="85"/>
    </w:p>
    <w:p w:rsidR="00986F92" w:rsidRDefault="006C5392" w:rsidP="001F6D65">
      <w:pPr>
        <w:pStyle w:val="UNITENParagraph"/>
      </w:pPr>
      <w:r>
        <w:t>A</w:t>
      </w:r>
      <w:r w:rsidR="00826F5A">
        <w:t xml:space="preserve">s shown </w:t>
      </w:r>
      <w:proofErr w:type="gramStart"/>
      <w:r w:rsidR="00826F5A">
        <w:t xml:space="preserve">in </w:t>
      </w:r>
      <w:r>
        <w:t xml:space="preserve"> all</w:t>
      </w:r>
      <w:proofErr w:type="gramEnd"/>
      <w:r>
        <w:t xml:space="preserve"> equations </w:t>
      </w:r>
      <w:r w:rsidR="00EC2CE4">
        <w:t xml:space="preserve">must be </w:t>
      </w:r>
      <w:r w:rsidR="00357F77">
        <w:t xml:space="preserve">systematically </w:t>
      </w:r>
      <w:r w:rsidR="00EC2CE4">
        <w:t>numbered</w:t>
      </w:r>
      <w:r>
        <w:t>.</w:t>
      </w:r>
      <w:r w:rsidR="00EC2CE4">
        <w:t xml:space="preserve"> To insert any equation, copy the whole equation and numbering below and paste on your desired location. After that, edit the equation. The style for equation is </w:t>
      </w:r>
      <w:r w:rsidR="00EC2CE4" w:rsidRPr="00EC2CE4">
        <w:rPr>
          <w:i/>
        </w:rPr>
        <w:t xml:space="preserve">Caption for Equation </w:t>
      </w:r>
      <w:r w:rsidR="007F24CA">
        <w:rPr>
          <w:i/>
        </w:rPr>
        <w:t>UNITEN</w:t>
      </w:r>
      <w:r w:rsidR="00EC2CE4">
        <w:t>.</w:t>
      </w:r>
    </w:p>
    <w:tbl>
      <w:tblPr>
        <w:tblW w:w="8568" w:type="dxa"/>
        <w:tblInd w:w="108" w:type="dxa"/>
        <w:tblLook w:val="04A0" w:firstRow="1" w:lastRow="0" w:firstColumn="1" w:lastColumn="0" w:noHBand="0" w:noVBand="1"/>
      </w:tblPr>
      <w:tblGrid>
        <w:gridCol w:w="6732"/>
        <w:gridCol w:w="1836"/>
      </w:tblGrid>
      <w:tr w:rsidR="00D95362" w:rsidTr="003C6C5F">
        <w:tc>
          <w:tcPr>
            <w:tcW w:w="6732" w:type="dxa"/>
          </w:tcPr>
          <w:p w:rsidR="00D95362" w:rsidRPr="00826F5A" w:rsidRDefault="00855FF7" w:rsidP="00357F77">
            <w:pPr>
              <w:pStyle w:val="CaptionforEquationUNITEN"/>
            </w:pPr>
            <w:r w:rsidRPr="00855FF7">
              <w:rPr>
                <w:position w:val="-10"/>
              </w:rPr>
              <w:object w:dxaOrig="1060" w:dyaOrig="279">
                <v:shape id="_x0000_i1026" type="#_x0000_t75" style="width:56.1pt;height:14.95pt" o:ole="">
                  <v:imagedata r:id="rId26" o:title=""/>
                </v:shape>
                <o:OLEObject Type="Embed" ProgID="Equation.3" ShapeID="_x0000_i1026" DrawAspect="Content" ObjectID="_1632671641" r:id="rId27"/>
              </w:object>
            </w:r>
          </w:p>
        </w:tc>
        <w:tc>
          <w:tcPr>
            <w:tcW w:w="1836" w:type="dxa"/>
          </w:tcPr>
          <w:p w:rsidR="00D95362" w:rsidRDefault="00925690" w:rsidP="003C6C5F">
            <w:pPr>
              <w:pStyle w:val="CaptionforEquationUNITEN"/>
            </w:pPr>
            <w:r>
              <w:t>(</w:t>
            </w:r>
            <w:r w:rsidR="003C6C5F">
              <w:fldChar w:fldCharType="begin"/>
            </w:r>
            <w:r w:rsidR="003C6C5F">
              <w:instrText xml:space="preserve"> STYLEREF 1 \s </w:instrText>
            </w:r>
            <w:r w:rsidR="003C6C5F">
              <w:fldChar w:fldCharType="separate"/>
            </w:r>
            <w:r w:rsidR="00B062A9">
              <w:rPr>
                <w:noProof/>
              </w:rPr>
              <w:t>2</w:t>
            </w:r>
            <w:r w:rsidR="003C6C5F">
              <w:fldChar w:fldCharType="end"/>
            </w:r>
            <w:r w:rsidR="003C6C5F">
              <w:t>.</w:t>
            </w:r>
            <w:r w:rsidR="003C6C5F">
              <w:fldChar w:fldCharType="begin"/>
            </w:r>
            <w:r w:rsidR="003C6C5F">
              <w:instrText xml:space="preserve"> SEQ Equation \* ARABIC \s 1 </w:instrText>
            </w:r>
            <w:r w:rsidR="003C6C5F">
              <w:fldChar w:fldCharType="separate"/>
            </w:r>
            <w:r w:rsidR="00B062A9">
              <w:rPr>
                <w:noProof/>
              </w:rPr>
              <w:t>1</w:t>
            </w:r>
            <w:r w:rsidR="003C6C5F">
              <w:fldChar w:fldCharType="end"/>
            </w:r>
            <w:r w:rsidR="003C6C5F">
              <w:t>)</w:t>
            </w:r>
          </w:p>
        </w:tc>
      </w:tr>
    </w:tbl>
    <w:p w:rsidR="00500415" w:rsidRDefault="00500415" w:rsidP="007A3D96">
      <w:pPr>
        <w:pStyle w:val="UNITENParagraph2"/>
      </w:pPr>
      <w:r>
        <w:t xml:space="preserve">The paragraph after an equation of a figure, has to be formatted in </w:t>
      </w:r>
      <w:r w:rsidR="007F24CA">
        <w:rPr>
          <w:i/>
        </w:rPr>
        <w:t>UNITEN</w:t>
      </w:r>
      <w:r w:rsidRPr="00500415">
        <w:rPr>
          <w:i/>
        </w:rPr>
        <w:t xml:space="preserve"> Paragraph 2</w:t>
      </w:r>
      <w:r>
        <w:t xml:space="preserve">. This is to allow some space between the paragraph and the equation or the figure’s caption. This paragraph is using </w:t>
      </w:r>
      <w:r w:rsidR="007F24CA">
        <w:rPr>
          <w:i/>
        </w:rPr>
        <w:t>UNITEN</w:t>
      </w:r>
      <w:r w:rsidRPr="00500415">
        <w:rPr>
          <w:i/>
        </w:rPr>
        <w:t xml:space="preserve"> Paragraph 2</w:t>
      </w:r>
      <w:r>
        <w:t xml:space="preserve"> style.</w:t>
      </w:r>
    </w:p>
    <w:p w:rsidR="00EC2CE4" w:rsidRDefault="00EC2CE4" w:rsidP="005D3810">
      <w:pPr>
        <w:pStyle w:val="Heading2"/>
      </w:pPr>
      <w:bookmarkStart w:id="86" w:name="_Toc510682725"/>
      <w:bookmarkStart w:id="87" w:name="_Toc22058917"/>
      <w:r>
        <w:t>Quote</w:t>
      </w:r>
      <w:bookmarkEnd w:id="86"/>
      <w:bookmarkEnd w:id="87"/>
    </w:p>
    <w:p w:rsidR="00986F92" w:rsidRDefault="00EC2CE4" w:rsidP="001F6D65">
      <w:pPr>
        <w:pStyle w:val="UNITENParagraph"/>
      </w:pPr>
      <w:r>
        <w:t xml:space="preserve">To insert a quote like this, use </w:t>
      </w:r>
      <w:r w:rsidRPr="00EC2CE4">
        <w:rPr>
          <w:i/>
        </w:rPr>
        <w:t>Quo</w:t>
      </w:r>
      <w:r w:rsidR="007955B7">
        <w:rPr>
          <w:i/>
        </w:rPr>
        <w:t>t</w:t>
      </w:r>
      <w:r w:rsidRPr="00EC2CE4">
        <w:rPr>
          <w:i/>
        </w:rPr>
        <w:t xml:space="preserve">ation </w:t>
      </w:r>
      <w:r w:rsidR="007F24CA">
        <w:rPr>
          <w:i/>
        </w:rPr>
        <w:t>UNITEN</w:t>
      </w:r>
      <w:r>
        <w:t xml:space="preserve"> style.</w:t>
      </w:r>
      <w:r w:rsidR="00855FF7">
        <w:t xml:space="preserve"> Please ensure all quotation are properly cited.</w:t>
      </w:r>
    </w:p>
    <w:p w:rsidR="00986F92" w:rsidRDefault="00986F92" w:rsidP="00A26796">
      <w:pPr>
        <w:pStyle w:val="QuotationUNITEN"/>
      </w:pPr>
      <w:r>
        <w:t xml:space="preserve">On the Insert tab, the galleries include items that are designed to coordinate with the overall look of your document. You can use these galleries to insert tables, headers, footers, lists, cover pages, and </w:t>
      </w:r>
      <w:r w:rsidR="002A72C2">
        <w:t>other document building blocks.</w:t>
      </w:r>
    </w:p>
    <w:p w:rsidR="00986F92" w:rsidRDefault="00124EF7" w:rsidP="001F6D65">
      <w:pPr>
        <w:pStyle w:val="UNITENParagraph"/>
      </w:pPr>
      <w:r>
        <w:t xml:space="preserve">The text in paragraph can be formatted using </w:t>
      </w:r>
      <w:r w:rsidRPr="00124EF7">
        <w:rPr>
          <w:i/>
        </w:rPr>
        <w:t>Table text</w:t>
      </w:r>
      <w:r>
        <w:t xml:space="preserve"> style. On the other hand, the style for table’s caption is called </w:t>
      </w:r>
      <w:r w:rsidRPr="00124EF7">
        <w:rPr>
          <w:i/>
        </w:rPr>
        <w:t xml:space="preserve">Caption for Table </w:t>
      </w:r>
      <w:r w:rsidR="007F24CA">
        <w:rPr>
          <w:i/>
        </w:rPr>
        <w:t>UNITEN</w:t>
      </w:r>
      <w:r>
        <w:t>.</w:t>
      </w:r>
    </w:p>
    <w:p w:rsidR="00D345E2" w:rsidRDefault="00D345E2" w:rsidP="00CD43E8">
      <w:pPr>
        <w:pStyle w:val="CaptionforTableUNITENcenter"/>
      </w:pPr>
      <w:bookmarkStart w:id="88" w:name="_Toc22058886"/>
      <w:r>
        <w:lastRenderedPageBreak/>
        <w:t xml:space="preserve">Table </w:t>
      </w:r>
      <w:r w:rsidR="00254F52">
        <w:fldChar w:fldCharType="begin"/>
      </w:r>
      <w:r w:rsidR="00254F52">
        <w:instrText xml:space="preserve"> STYLEREF 1 \s </w:instrText>
      </w:r>
      <w:r w:rsidR="00254F52">
        <w:fldChar w:fldCharType="separate"/>
      </w:r>
      <w:r w:rsidR="00B062A9">
        <w:t>2</w:t>
      </w:r>
      <w:r w:rsidR="00254F52">
        <w:fldChar w:fldCharType="end"/>
      </w:r>
      <w:r w:rsidR="00254F52">
        <w:t>.</w:t>
      </w:r>
      <w:r w:rsidR="00254F52">
        <w:fldChar w:fldCharType="begin"/>
      </w:r>
      <w:r w:rsidR="00254F52">
        <w:instrText xml:space="preserve"> SEQ Table \* ARABIC \s 1 </w:instrText>
      </w:r>
      <w:r w:rsidR="00254F52">
        <w:fldChar w:fldCharType="separate"/>
      </w:r>
      <w:r w:rsidR="00B062A9">
        <w:t>2</w:t>
      </w:r>
      <w:r w:rsidR="00254F52">
        <w:fldChar w:fldCharType="end"/>
      </w:r>
      <w:r w:rsidR="0083280C">
        <w:tab/>
      </w:r>
      <w:r w:rsidR="009F63AA">
        <w:t>Sample table</w:t>
      </w:r>
      <w:r w:rsidR="00EE3838">
        <w:t xml:space="preserve"> The text in paragraph can be formatted using </w:t>
      </w:r>
      <w:r w:rsidR="00EE3838" w:rsidRPr="00124EF7">
        <w:rPr>
          <w:i/>
        </w:rPr>
        <w:t>Table text</w:t>
      </w:r>
      <w:r w:rsidR="00EE3838">
        <w:t xml:space="preserve"> style. On the other hand, the style for table’s caption is called </w:t>
      </w:r>
      <w:r w:rsidR="00EE3838" w:rsidRPr="00124EF7">
        <w:rPr>
          <w:i/>
        </w:rPr>
        <w:t>Caption for Table U</w:t>
      </w:r>
      <w:r w:rsidR="007F24CA">
        <w:rPr>
          <w:i/>
        </w:rPr>
        <w:t>NITEN</w:t>
      </w:r>
      <w:bookmarkEnd w:id="88"/>
    </w:p>
    <w:tbl>
      <w:tblPr>
        <w:tblW w:w="0" w:type="auto"/>
        <w:jc w:val="center"/>
        <w:tblLook w:val="04A0" w:firstRow="1" w:lastRow="0" w:firstColumn="1" w:lastColumn="0" w:noHBand="0" w:noVBand="1"/>
      </w:tblPr>
      <w:tblGrid>
        <w:gridCol w:w="4240"/>
        <w:gridCol w:w="4241"/>
      </w:tblGrid>
      <w:tr w:rsidR="00D345E2" w:rsidTr="00EC2CE4">
        <w:trPr>
          <w:jc w:val="center"/>
        </w:trPr>
        <w:tc>
          <w:tcPr>
            <w:tcW w:w="4348" w:type="dxa"/>
            <w:tcBorders>
              <w:top w:val="single" w:sz="12" w:space="0" w:color="auto"/>
              <w:bottom w:val="single" w:sz="12" w:space="0" w:color="auto"/>
            </w:tcBorders>
          </w:tcPr>
          <w:p w:rsidR="00D345E2" w:rsidRPr="00EC2CE4" w:rsidRDefault="008B3C16" w:rsidP="00843664">
            <w:pPr>
              <w:pStyle w:val="Tabletext3left"/>
            </w:pPr>
            <w:r w:rsidRPr="00EC2CE4">
              <w:t xml:space="preserve">Test </w:t>
            </w:r>
          </w:p>
        </w:tc>
        <w:tc>
          <w:tcPr>
            <w:tcW w:w="4349" w:type="dxa"/>
            <w:tcBorders>
              <w:top w:val="single" w:sz="12" w:space="0" w:color="auto"/>
              <w:bottom w:val="single" w:sz="12" w:space="0" w:color="auto"/>
            </w:tcBorders>
          </w:tcPr>
          <w:p w:rsidR="00D345E2" w:rsidRPr="00EC2CE4" w:rsidRDefault="00EC2CE4" w:rsidP="00843664">
            <w:pPr>
              <w:pStyle w:val="Tabletext3left"/>
            </w:pPr>
            <w:r w:rsidRPr="00EC2CE4">
              <w:t>Text</w:t>
            </w:r>
          </w:p>
        </w:tc>
      </w:tr>
      <w:tr w:rsidR="00D345E2" w:rsidTr="00EC2CE4">
        <w:trPr>
          <w:jc w:val="center"/>
        </w:trPr>
        <w:tc>
          <w:tcPr>
            <w:tcW w:w="4348" w:type="dxa"/>
            <w:tcBorders>
              <w:top w:val="single" w:sz="12" w:space="0" w:color="auto"/>
            </w:tcBorders>
          </w:tcPr>
          <w:p w:rsidR="00D345E2" w:rsidRPr="00EC2CE4" w:rsidRDefault="008B3C16" w:rsidP="008C3627">
            <w:pPr>
              <w:pStyle w:val="Tabletext4"/>
            </w:pPr>
            <w:r w:rsidRPr="00EC2CE4">
              <w:t>Te</w:t>
            </w:r>
            <w:r w:rsidR="00855FF7">
              <w:t>s</w:t>
            </w:r>
            <w:r w:rsidRPr="00EC2CE4">
              <w:t xml:space="preserve">t </w:t>
            </w:r>
          </w:p>
        </w:tc>
        <w:tc>
          <w:tcPr>
            <w:tcW w:w="4349" w:type="dxa"/>
            <w:tcBorders>
              <w:top w:val="single" w:sz="12" w:space="0" w:color="auto"/>
            </w:tcBorders>
          </w:tcPr>
          <w:p w:rsidR="00D345E2" w:rsidRPr="00EC2CE4" w:rsidRDefault="008B3C16" w:rsidP="008C3627">
            <w:pPr>
              <w:pStyle w:val="Tabletext4"/>
            </w:pPr>
            <w:r w:rsidRPr="00EC2CE4">
              <w:t xml:space="preserve">Text </w:t>
            </w:r>
          </w:p>
        </w:tc>
      </w:tr>
      <w:tr w:rsidR="008B3C16" w:rsidTr="00EC2CE4">
        <w:trPr>
          <w:jc w:val="center"/>
        </w:trPr>
        <w:tc>
          <w:tcPr>
            <w:tcW w:w="4348" w:type="dxa"/>
          </w:tcPr>
          <w:p w:rsidR="008B3C16" w:rsidRPr="00EC2CE4" w:rsidRDefault="008B3C16" w:rsidP="008C3627">
            <w:pPr>
              <w:pStyle w:val="Tabletext4"/>
            </w:pPr>
            <w:r w:rsidRPr="00EC2CE4">
              <w:t xml:space="preserve">Test </w:t>
            </w:r>
          </w:p>
        </w:tc>
        <w:tc>
          <w:tcPr>
            <w:tcW w:w="4349" w:type="dxa"/>
          </w:tcPr>
          <w:p w:rsidR="008B3C16" w:rsidRPr="00EC2CE4" w:rsidRDefault="00855FF7" w:rsidP="008C3627">
            <w:pPr>
              <w:pStyle w:val="Tabletext4"/>
            </w:pPr>
            <w:r>
              <w:t>T</w:t>
            </w:r>
            <w:r w:rsidR="008B3C16" w:rsidRPr="00EC2CE4">
              <w:t>ext</w:t>
            </w:r>
          </w:p>
        </w:tc>
      </w:tr>
      <w:tr w:rsidR="008B3C16" w:rsidTr="00EC2CE4">
        <w:trPr>
          <w:jc w:val="center"/>
        </w:trPr>
        <w:tc>
          <w:tcPr>
            <w:tcW w:w="4348" w:type="dxa"/>
          </w:tcPr>
          <w:p w:rsidR="008B3C16" w:rsidRPr="00EC2CE4" w:rsidRDefault="008B3C16" w:rsidP="008C3627">
            <w:pPr>
              <w:pStyle w:val="Tabletext4"/>
            </w:pPr>
            <w:r w:rsidRPr="00EC2CE4">
              <w:t>Te</w:t>
            </w:r>
            <w:r w:rsidR="00855FF7">
              <w:t>s</w:t>
            </w:r>
            <w:r w:rsidRPr="00EC2CE4">
              <w:t xml:space="preserve">t </w:t>
            </w:r>
          </w:p>
        </w:tc>
        <w:tc>
          <w:tcPr>
            <w:tcW w:w="4349" w:type="dxa"/>
          </w:tcPr>
          <w:p w:rsidR="008B3C16" w:rsidRPr="00EC2CE4" w:rsidRDefault="008B3C16" w:rsidP="008C3627">
            <w:pPr>
              <w:pStyle w:val="Tabletext4"/>
            </w:pPr>
            <w:r w:rsidRPr="00EC2CE4">
              <w:t xml:space="preserve">Text </w:t>
            </w:r>
          </w:p>
        </w:tc>
      </w:tr>
      <w:tr w:rsidR="008B3C16" w:rsidTr="00EC2CE4">
        <w:trPr>
          <w:jc w:val="center"/>
        </w:trPr>
        <w:tc>
          <w:tcPr>
            <w:tcW w:w="4348" w:type="dxa"/>
            <w:tcBorders>
              <w:bottom w:val="single" w:sz="12" w:space="0" w:color="auto"/>
            </w:tcBorders>
          </w:tcPr>
          <w:p w:rsidR="008B3C16" w:rsidRPr="00EC2CE4" w:rsidRDefault="008B3C16" w:rsidP="00EC2CE4">
            <w:pPr>
              <w:pStyle w:val="Tabletext"/>
            </w:pPr>
            <w:r w:rsidRPr="00EC2CE4">
              <w:t xml:space="preserve">Test </w:t>
            </w:r>
          </w:p>
        </w:tc>
        <w:tc>
          <w:tcPr>
            <w:tcW w:w="4349" w:type="dxa"/>
            <w:tcBorders>
              <w:bottom w:val="single" w:sz="12" w:space="0" w:color="auto"/>
            </w:tcBorders>
          </w:tcPr>
          <w:p w:rsidR="008B3C16" w:rsidRPr="00EC2CE4" w:rsidRDefault="00855FF7" w:rsidP="00EC2CE4">
            <w:pPr>
              <w:pStyle w:val="Tabletext"/>
            </w:pPr>
            <w:r>
              <w:t>T</w:t>
            </w:r>
            <w:r w:rsidR="008B3C16" w:rsidRPr="00EC2CE4">
              <w:t>ext</w:t>
            </w:r>
          </w:p>
        </w:tc>
      </w:tr>
    </w:tbl>
    <w:p w:rsidR="00986F92" w:rsidRDefault="00986F92" w:rsidP="001F6D65">
      <w:pPr>
        <w:pStyle w:val="UNITENParagraph"/>
      </w:pPr>
    </w:p>
    <w:p w:rsidR="0052147A" w:rsidRDefault="0052147A" w:rsidP="001F6D65">
      <w:pPr>
        <w:pStyle w:val="UNITENParagraph"/>
        <w:sectPr w:rsidR="0052147A" w:rsidSect="00B660FD">
          <w:pgSz w:w="11906" w:h="16838"/>
          <w:pgMar w:top="1440" w:right="1440" w:bottom="1440" w:left="1985" w:header="706" w:footer="432" w:gutter="0"/>
          <w:cols w:space="708"/>
          <w:docGrid w:linePitch="360"/>
        </w:sectPr>
      </w:pPr>
    </w:p>
    <w:p w:rsidR="00986F92" w:rsidRDefault="0052147A" w:rsidP="00BA1AFE">
      <w:pPr>
        <w:pStyle w:val="Heading1"/>
      </w:pPr>
      <w:r>
        <w:lastRenderedPageBreak/>
        <w:br/>
      </w:r>
      <w:r w:rsidR="0083280C">
        <w:br/>
      </w:r>
      <w:r>
        <w:br/>
      </w:r>
      <w:bookmarkStart w:id="89" w:name="_Toc510682726"/>
      <w:bookmarkStart w:id="90" w:name="_Toc22058918"/>
      <w:r w:rsidR="00C8145A">
        <w:t xml:space="preserve">MATERIALS AND </w:t>
      </w:r>
      <w:r>
        <w:t>METHODOLOGY</w:t>
      </w:r>
      <w:bookmarkEnd w:id="89"/>
      <w:bookmarkEnd w:id="90"/>
    </w:p>
    <w:p w:rsidR="0052147A" w:rsidRDefault="0052147A" w:rsidP="005D3810">
      <w:pPr>
        <w:pStyle w:val="Heading2"/>
      </w:pPr>
      <w:bookmarkStart w:id="91" w:name="_Toc510682727"/>
      <w:bookmarkStart w:id="92" w:name="_Toc22058919"/>
      <w:r w:rsidRPr="0083280C">
        <w:t>Introduction</w:t>
      </w:r>
      <w:bookmarkEnd w:id="91"/>
      <w:bookmarkEnd w:id="92"/>
    </w:p>
    <w:p w:rsidR="002A72C2" w:rsidRDefault="002A72C2" w:rsidP="005D3810">
      <w:pPr>
        <w:pStyle w:val="Heading2"/>
      </w:pPr>
      <w:bookmarkStart w:id="93" w:name="_Toc510682728"/>
      <w:bookmarkStart w:id="94" w:name="_Toc22058920"/>
      <w:r>
        <w:t>Heading 1</w:t>
      </w:r>
      <w:bookmarkEnd w:id="93"/>
      <w:bookmarkEnd w:id="94"/>
    </w:p>
    <w:p w:rsidR="002A72C2" w:rsidRDefault="002A72C2" w:rsidP="001F6D65">
      <w:pPr>
        <w:pStyle w:val="UNITENParagraph"/>
      </w:pPr>
      <w:r>
        <w:t xml:space="preserve">Heading 1 is used for chapter naming. In this template, it is called </w:t>
      </w:r>
      <w:r>
        <w:rPr>
          <w:i/>
        </w:rPr>
        <w:t xml:space="preserve">Heading 1, </w:t>
      </w:r>
      <w:r w:rsidR="007F24CA">
        <w:rPr>
          <w:i/>
        </w:rPr>
        <w:t>UNITEN</w:t>
      </w:r>
      <w:r w:rsidRPr="00EC2CE4">
        <w:rPr>
          <w:i/>
        </w:rPr>
        <w:t xml:space="preserve"> Chapter Title</w:t>
      </w:r>
      <w:r>
        <w:t>. In most cases, thesis will have around five to seven chapters.</w:t>
      </w:r>
    </w:p>
    <w:p w:rsidR="001C3E32" w:rsidRDefault="001C3E32" w:rsidP="001C3E32">
      <w:pPr>
        <w:jc w:val="center"/>
      </w:pPr>
      <w:r>
        <w:rPr>
          <w:noProof/>
          <w:lang w:val="en-US"/>
        </w:rPr>
        <w:drawing>
          <wp:inline distT="0" distB="0" distL="0" distR="0" wp14:anchorId="25E94458" wp14:editId="00EFA2D6">
            <wp:extent cx="35433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3300" cy="3238500"/>
                    </a:xfrm>
                    <a:prstGeom prst="rect">
                      <a:avLst/>
                    </a:prstGeom>
                  </pic:spPr>
                </pic:pic>
              </a:graphicData>
            </a:graphic>
          </wp:inline>
        </w:drawing>
      </w:r>
    </w:p>
    <w:p w:rsidR="001C3E32" w:rsidRPr="001C3E32" w:rsidRDefault="001C3E32" w:rsidP="00925690">
      <w:pPr>
        <w:pStyle w:val="CaptionforFigureUNITEN"/>
      </w:pPr>
      <w:bookmarkStart w:id="95" w:name="_Toc22058957"/>
      <w:r>
        <w:t xml:space="preserve">Figure </w:t>
      </w:r>
      <w:r w:rsidR="00FF197C">
        <w:fldChar w:fldCharType="begin"/>
      </w:r>
      <w:r w:rsidR="00FF197C">
        <w:instrText xml:space="preserve"> STYLEREF 1 \s </w:instrText>
      </w:r>
      <w:r w:rsidR="00FF197C">
        <w:fldChar w:fldCharType="separate"/>
      </w:r>
      <w:r w:rsidR="00B062A9">
        <w:t>3</w:t>
      </w:r>
      <w:r w:rsidR="00FF197C">
        <w:fldChar w:fldCharType="end"/>
      </w:r>
      <w:r w:rsidR="009E16E8">
        <w:t>.</w:t>
      </w:r>
      <w:r w:rsidR="00FF197C">
        <w:fldChar w:fldCharType="begin"/>
      </w:r>
      <w:r w:rsidR="00FF197C">
        <w:instrText xml:space="preserve"> SEQ Figure \* ARABIC \s 1 </w:instrText>
      </w:r>
      <w:r w:rsidR="00FF197C">
        <w:fldChar w:fldCharType="separate"/>
      </w:r>
      <w:r w:rsidR="00B062A9">
        <w:t>1</w:t>
      </w:r>
      <w:r w:rsidR="00FF197C">
        <w:fldChar w:fldCharType="end"/>
      </w:r>
      <w:r>
        <w:t xml:space="preserve"> </w:t>
      </w:r>
      <w:r w:rsidR="00925690">
        <w:tab/>
      </w:r>
      <w:r w:rsidRPr="001C3E32">
        <w:t>Pore size distribution (PSD) of mesoporous materials.</w:t>
      </w:r>
      <w:bookmarkEnd w:id="95"/>
    </w:p>
    <w:p w:rsidR="002A72C2" w:rsidRDefault="002A72C2" w:rsidP="005D3810">
      <w:pPr>
        <w:pStyle w:val="Heading2"/>
      </w:pPr>
      <w:bookmarkStart w:id="96" w:name="_Toc510682729"/>
      <w:bookmarkStart w:id="97" w:name="_Toc22058921"/>
      <w:r>
        <w:t>Heading 2</w:t>
      </w:r>
      <w:bookmarkEnd w:id="96"/>
      <w:bookmarkEnd w:id="97"/>
    </w:p>
    <w:p w:rsidR="002A72C2" w:rsidRDefault="002A72C2" w:rsidP="001F6D65">
      <w:pPr>
        <w:pStyle w:val="UNITENParagraph"/>
      </w:pPr>
      <w:r>
        <w:t xml:space="preserve">The styles used for this subchapter 2.2 is </w:t>
      </w:r>
      <w:r w:rsidRPr="00EC2CE4">
        <w:rPr>
          <w:i/>
        </w:rPr>
        <w:t xml:space="preserve">Heading 2, </w:t>
      </w:r>
      <w:r w:rsidR="007F24CA">
        <w:rPr>
          <w:i/>
        </w:rPr>
        <w:t>UNITEN</w:t>
      </w:r>
      <w:r w:rsidRPr="00EC2CE4">
        <w:rPr>
          <w:i/>
        </w:rPr>
        <w:t xml:space="preserve"> Level 2</w:t>
      </w:r>
      <w:r>
        <w:t>.</w:t>
      </w:r>
    </w:p>
    <w:p w:rsidR="002A72C2" w:rsidRDefault="002A72C2" w:rsidP="001F6D65">
      <w:pPr>
        <w:pStyle w:val="Heading3"/>
        <w:spacing w:after="240"/>
      </w:pPr>
      <w:bookmarkStart w:id="98" w:name="_Toc510682730"/>
      <w:bookmarkStart w:id="99" w:name="_Toc22058922"/>
      <w:r>
        <w:t>Heading 3</w:t>
      </w:r>
      <w:bookmarkEnd w:id="98"/>
      <w:r w:rsidR="00C55531">
        <w:t>a</w:t>
      </w:r>
      <w:bookmarkEnd w:id="99"/>
    </w:p>
    <w:p w:rsidR="002A72C2" w:rsidRDefault="002A72C2" w:rsidP="001F6D65">
      <w:pPr>
        <w:pStyle w:val="UNITENParagraph"/>
      </w:pPr>
      <w:r>
        <w:t xml:space="preserve">The heading for Subchapter 2.2.1 is formatted with </w:t>
      </w:r>
      <w:r w:rsidRPr="00EC2CE4">
        <w:rPr>
          <w:i/>
        </w:rPr>
        <w:t xml:space="preserve">Heading 3, </w:t>
      </w:r>
      <w:r w:rsidR="007F24CA">
        <w:rPr>
          <w:i/>
        </w:rPr>
        <w:t>UNITEN</w:t>
      </w:r>
      <w:r w:rsidRPr="00EC2CE4">
        <w:rPr>
          <w:i/>
        </w:rPr>
        <w:t xml:space="preserve"> Level 3</w:t>
      </w:r>
      <w:r>
        <w:t>.</w:t>
      </w:r>
    </w:p>
    <w:p w:rsidR="00C55531" w:rsidRDefault="00C55531" w:rsidP="001F6D65">
      <w:pPr>
        <w:pStyle w:val="Heading3"/>
        <w:spacing w:after="240"/>
      </w:pPr>
      <w:bookmarkStart w:id="100" w:name="_Toc22058923"/>
      <w:r>
        <w:lastRenderedPageBreak/>
        <w:t>Heading 3b</w:t>
      </w:r>
      <w:bookmarkEnd w:id="100"/>
    </w:p>
    <w:p w:rsidR="00C55531" w:rsidRDefault="00C55531" w:rsidP="001F6D65">
      <w:pPr>
        <w:pStyle w:val="Heading3"/>
        <w:spacing w:after="240"/>
      </w:pPr>
      <w:bookmarkStart w:id="101" w:name="_Toc22058924"/>
      <w:r>
        <w:t>Heading 3c</w:t>
      </w:r>
      <w:bookmarkEnd w:id="101"/>
    </w:p>
    <w:p w:rsidR="00C55531" w:rsidRPr="00C55531" w:rsidRDefault="00C55531" w:rsidP="00C55531"/>
    <w:p w:rsidR="002A72C2" w:rsidRDefault="002A72C2" w:rsidP="009B42CD">
      <w:pPr>
        <w:pStyle w:val="Heading4"/>
      </w:pPr>
      <w:bookmarkStart w:id="102" w:name="_Toc510682731"/>
      <w:r>
        <w:t>Heading 4</w:t>
      </w:r>
      <w:bookmarkEnd w:id="102"/>
    </w:p>
    <w:p w:rsidR="002A72C2" w:rsidRDefault="002A72C2" w:rsidP="001F6D65">
      <w:pPr>
        <w:pStyle w:val="UNITENParagraph"/>
      </w:pPr>
      <w:r>
        <w:t xml:space="preserve">In this template, Heading 4 is not used. Instead, the heading for level 4 will be using the </w:t>
      </w:r>
      <w:r>
        <w:rPr>
          <w:i/>
        </w:rPr>
        <w:t xml:space="preserve">Heading 5, </w:t>
      </w:r>
      <w:r w:rsidR="007F24CA">
        <w:rPr>
          <w:i/>
        </w:rPr>
        <w:t>UNITEN</w:t>
      </w:r>
      <w:r w:rsidRPr="00EC2CE4">
        <w:rPr>
          <w:i/>
        </w:rPr>
        <w:t xml:space="preserve"> Level 4</w:t>
      </w:r>
      <w:r>
        <w:t>. That is all the heading styles needed to format a thesis.</w:t>
      </w:r>
    </w:p>
    <w:p w:rsidR="009D2FEE" w:rsidRDefault="009D2FEE" w:rsidP="009B42CD">
      <w:pPr>
        <w:pStyle w:val="Heading4"/>
      </w:pPr>
      <w:bookmarkStart w:id="103" w:name="_Toc510682732"/>
      <w:r>
        <w:t>Heading 4</w:t>
      </w:r>
      <w:bookmarkEnd w:id="103"/>
    </w:p>
    <w:p w:rsidR="009D2FEE" w:rsidRDefault="009D2FEE" w:rsidP="001F6D65">
      <w:pPr>
        <w:pStyle w:val="UNITENParagraph"/>
      </w:pPr>
      <w:r>
        <w:t xml:space="preserve">In this template, Heading 4 is not used. Instead, the heading for level 4 will be using the </w:t>
      </w:r>
      <w:r>
        <w:rPr>
          <w:i/>
        </w:rPr>
        <w:t xml:space="preserve">Heading 5, </w:t>
      </w:r>
      <w:r w:rsidR="007F24CA">
        <w:rPr>
          <w:i/>
        </w:rPr>
        <w:t>UNITEN</w:t>
      </w:r>
      <w:r w:rsidRPr="00EC2CE4">
        <w:rPr>
          <w:i/>
        </w:rPr>
        <w:t xml:space="preserve"> Level 4</w:t>
      </w:r>
      <w:r>
        <w:t>. That is all the heading styles needed to format a thesis.</w:t>
      </w:r>
    </w:p>
    <w:p w:rsidR="002A72C2" w:rsidRDefault="002A72C2" w:rsidP="005D3810">
      <w:pPr>
        <w:pStyle w:val="Heading2"/>
      </w:pPr>
      <w:bookmarkStart w:id="104" w:name="_Toc510682733"/>
      <w:bookmarkStart w:id="105" w:name="_Toc22058925"/>
      <w:r>
        <w:t>Other important styles</w:t>
      </w:r>
      <w:bookmarkEnd w:id="104"/>
      <w:bookmarkEnd w:id="105"/>
    </w:p>
    <w:p w:rsidR="002A72C2" w:rsidRDefault="002A72C2" w:rsidP="001F6D65">
      <w:pPr>
        <w:pStyle w:val="UNITENParagraph"/>
      </w:pPr>
      <w:r>
        <w:t xml:space="preserve">All styles developed in this template are essential to a proper thesis formatting. The most widely used style is </w:t>
      </w:r>
      <w:r w:rsidR="007F24CA">
        <w:t>UNITEN</w:t>
      </w:r>
      <w:r>
        <w:t xml:space="preserve"> Paragraph. This very paragraph is formatted by </w:t>
      </w:r>
      <w:r w:rsidR="007F24CA">
        <w:rPr>
          <w:i/>
        </w:rPr>
        <w:t>UNITEN</w:t>
      </w:r>
      <w:r w:rsidRPr="00EC2CE4">
        <w:rPr>
          <w:i/>
        </w:rPr>
        <w:t xml:space="preserve"> Paragraph </w:t>
      </w:r>
      <w:proofErr w:type="spellStart"/>
      <w:r>
        <w:t>syles</w:t>
      </w:r>
      <w:proofErr w:type="spellEnd"/>
      <w:r>
        <w:t>.</w:t>
      </w:r>
    </w:p>
    <w:p w:rsidR="002A72C2" w:rsidRDefault="002A72C2" w:rsidP="001F6D65">
      <w:pPr>
        <w:pStyle w:val="UNITENParagraph"/>
      </w:pPr>
      <w:r>
        <w:t xml:space="preserve">Another important one is the caption styles. All pictures in this template are formatted by using </w:t>
      </w:r>
      <w:r w:rsidRPr="00EC2CE4">
        <w:rPr>
          <w:i/>
        </w:rPr>
        <w:t>Caption for Equation</w:t>
      </w:r>
      <w:r>
        <w:t xml:space="preserve"> styles.</w:t>
      </w:r>
    </w:p>
    <w:p w:rsidR="002A72C2" w:rsidRDefault="002A72C2" w:rsidP="005D3810">
      <w:pPr>
        <w:pStyle w:val="Heading2"/>
      </w:pPr>
      <w:bookmarkStart w:id="106" w:name="_Toc510682734"/>
      <w:bookmarkStart w:id="107" w:name="_Toc22058926"/>
      <w:r>
        <w:t>Equations</w:t>
      </w:r>
      <w:bookmarkEnd w:id="106"/>
      <w:bookmarkEnd w:id="107"/>
    </w:p>
    <w:p w:rsidR="002A72C2" w:rsidRDefault="002A72C2" w:rsidP="001F6D65">
      <w:pPr>
        <w:pStyle w:val="UNITENParagraph"/>
      </w:pPr>
      <w:r>
        <w:t xml:space="preserve">As shown in Equation </w:t>
      </w:r>
      <w:r w:rsidR="00B51CE1">
        <w:fldChar w:fldCharType="begin"/>
      </w:r>
      <w:r w:rsidR="00B51CE1">
        <w:instrText xml:space="preserve"> REF _Ref21390644 \h </w:instrText>
      </w:r>
      <w:r w:rsidR="00B51CE1">
        <w:fldChar w:fldCharType="separate"/>
      </w:r>
      <w:r w:rsidR="00B51CE1">
        <w:rPr>
          <w:noProof/>
        </w:rPr>
        <w:t>3</w:t>
      </w:r>
      <w:r w:rsidR="00B51CE1">
        <w:t>.</w:t>
      </w:r>
      <w:r w:rsidR="00B51CE1">
        <w:rPr>
          <w:noProof/>
        </w:rPr>
        <w:t>1</w:t>
      </w:r>
      <w:r w:rsidR="00B51CE1">
        <w:fldChar w:fldCharType="end"/>
      </w:r>
      <w:r w:rsidR="00B51CE1">
        <w:t xml:space="preserve"> </w:t>
      </w:r>
      <w:r>
        <w:t xml:space="preserve">all equations must be systematically numbered. To insert any equation, copy the whole equation and numbering below and paste on your desired location. After that, edit the equation. The style for equation is </w:t>
      </w:r>
      <w:r w:rsidRPr="00EC2CE4">
        <w:rPr>
          <w:i/>
        </w:rPr>
        <w:t>Caption for Equation UMP</w:t>
      </w:r>
      <w:r>
        <w:t>.</w:t>
      </w:r>
    </w:p>
    <w:tbl>
      <w:tblPr>
        <w:tblW w:w="8568" w:type="dxa"/>
        <w:tblInd w:w="108" w:type="dxa"/>
        <w:tblLook w:val="04A0" w:firstRow="1" w:lastRow="0" w:firstColumn="1" w:lastColumn="0" w:noHBand="0" w:noVBand="1"/>
      </w:tblPr>
      <w:tblGrid>
        <w:gridCol w:w="7398"/>
        <w:gridCol w:w="1170"/>
      </w:tblGrid>
      <w:tr w:rsidR="002A72C2" w:rsidTr="00BC6720">
        <w:tc>
          <w:tcPr>
            <w:tcW w:w="7398" w:type="dxa"/>
          </w:tcPr>
          <w:p w:rsidR="002A72C2" w:rsidRPr="00826F5A" w:rsidRDefault="002A72C2" w:rsidP="00BC6720">
            <w:pPr>
              <w:pStyle w:val="CaptionforEquationUNITEN"/>
            </w:pPr>
            <w:r w:rsidRPr="00855FF7">
              <w:rPr>
                <w:position w:val="-10"/>
              </w:rPr>
              <w:object w:dxaOrig="1060" w:dyaOrig="279">
                <v:shape id="_x0000_i1027" type="#_x0000_t75" style="width:56.1pt;height:14.95pt" o:ole="">
                  <v:imagedata r:id="rId26" o:title=""/>
                </v:shape>
                <o:OLEObject Type="Embed" ProgID="Equation.3" ShapeID="_x0000_i1027" DrawAspect="Content" ObjectID="_1632671642" r:id="rId29"/>
              </w:object>
            </w:r>
          </w:p>
        </w:tc>
        <w:tc>
          <w:tcPr>
            <w:tcW w:w="1170" w:type="dxa"/>
          </w:tcPr>
          <w:p w:rsidR="002A72C2" w:rsidRDefault="00B51CE1" w:rsidP="00BC6720">
            <w:pPr>
              <w:pStyle w:val="CaptionforEquationUNITEN"/>
            </w:pPr>
            <w:bookmarkStart w:id="108" w:name="_Ref21390644"/>
            <w:r>
              <w:t>(</w:t>
            </w:r>
            <w:r w:rsidR="003C6C5F">
              <w:fldChar w:fldCharType="begin"/>
            </w:r>
            <w:r w:rsidR="003C6C5F">
              <w:instrText xml:space="preserve"> STYLEREF 1 \s </w:instrText>
            </w:r>
            <w:r w:rsidR="003C6C5F">
              <w:fldChar w:fldCharType="separate"/>
            </w:r>
            <w:r w:rsidR="00B062A9">
              <w:rPr>
                <w:noProof/>
              </w:rPr>
              <w:t>3</w:t>
            </w:r>
            <w:r w:rsidR="003C6C5F">
              <w:fldChar w:fldCharType="end"/>
            </w:r>
            <w:r w:rsidR="003C6C5F">
              <w:t>.</w:t>
            </w:r>
            <w:r w:rsidR="003C6C5F">
              <w:fldChar w:fldCharType="begin"/>
            </w:r>
            <w:r w:rsidR="003C6C5F">
              <w:instrText xml:space="preserve"> SEQ Equation \* ARABIC \s 1 </w:instrText>
            </w:r>
            <w:r w:rsidR="003C6C5F">
              <w:fldChar w:fldCharType="separate"/>
            </w:r>
            <w:r w:rsidR="00B062A9">
              <w:rPr>
                <w:noProof/>
              </w:rPr>
              <w:t>1</w:t>
            </w:r>
            <w:r w:rsidR="003C6C5F">
              <w:fldChar w:fldCharType="end"/>
            </w:r>
            <w:bookmarkEnd w:id="108"/>
            <w:r>
              <w:t>)</w:t>
            </w:r>
          </w:p>
        </w:tc>
      </w:tr>
    </w:tbl>
    <w:p w:rsidR="002A72C2" w:rsidRDefault="002A72C2" w:rsidP="009004A2">
      <w:pPr>
        <w:pStyle w:val="UNITENParagraph2"/>
      </w:pPr>
      <w:r>
        <w:lastRenderedPageBreak/>
        <w:t xml:space="preserve">The paragraph after an equation of a figure, has to be formatted in </w:t>
      </w:r>
      <w:r w:rsidR="007F24CA">
        <w:rPr>
          <w:i/>
        </w:rPr>
        <w:t>UNITEN</w:t>
      </w:r>
      <w:r w:rsidRPr="00500415">
        <w:rPr>
          <w:i/>
        </w:rPr>
        <w:t xml:space="preserve"> Paragraph 2</w:t>
      </w:r>
      <w:r>
        <w:t xml:space="preserve">. This is to allow some space between the paragraph and the equation or the figure’s caption. This paragraph is using </w:t>
      </w:r>
      <w:r w:rsidR="007F24CA">
        <w:rPr>
          <w:i/>
        </w:rPr>
        <w:t>UNITEN</w:t>
      </w:r>
      <w:r w:rsidRPr="00500415">
        <w:rPr>
          <w:i/>
        </w:rPr>
        <w:t xml:space="preserve"> Paragraph 2</w:t>
      </w:r>
      <w:r>
        <w:t xml:space="preserve"> style.</w:t>
      </w:r>
    </w:p>
    <w:p w:rsidR="002A72C2" w:rsidRDefault="002A72C2" w:rsidP="005D3810">
      <w:pPr>
        <w:pStyle w:val="Heading2"/>
      </w:pPr>
      <w:bookmarkStart w:id="109" w:name="_Toc510682735"/>
      <w:bookmarkStart w:id="110" w:name="_Toc22058927"/>
      <w:r>
        <w:t>Quote</w:t>
      </w:r>
      <w:bookmarkEnd w:id="109"/>
      <w:bookmarkEnd w:id="110"/>
    </w:p>
    <w:p w:rsidR="002A72C2" w:rsidRDefault="002A72C2" w:rsidP="001F6D65">
      <w:pPr>
        <w:pStyle w:val="UNITENParagraph"/>
      </w:pPr>
      <w:r>
        <w:t xml:space="preserve">To insert a quote like this, use </w:t>
      </w:r>
      <w:r w:rsidRPr="00EC2CE4">
        <w:rPr>
          <w:i/>
        </w:rPr>
        <w:t>Quo</w:t>
      </w:r>
      <w:r>
        <w:rPr>
          <w:i/>
        </w:rPr>
        <w:t>t</w:t>
      </w:r>
      <w:r w:rsidRPr="00EC2CE4">
        <w:rPr>
          <w:i/>
        </w:rPr>
        <w:t xml:space="preserve">ation </w:t>
      </w:r>
      <w:r w:rsidR="007F24CA">
        <w:rPr>
          <w:i/>
        </w:rPr>
        <w:t>UNITEN</w:t>
      </w:r>
      <w:r>
        <w:t xml:space="preserve"> style. Please ensure all quotation are properly cited.</w:t>
      </w:r>
    </w:p>
    <w:p w:rsidR="002A72C2" w:rsidRDefault="002A72C2" w:rsidP="00A26796">
      <w:pPr>
        <w:pStyle w:val="QuotationUNITEN"/>
      </w:pPr>
      <w:r>
        <w:t>On the Insert tab, the galleries include items that are designed to coordinate with the overall look of your document. You can use these galleries to insert tables, headers, footers, lists, cover pages, and other document building blocks.</w:t>
      </w:r>
    </w:p>
    <w:p w:rsidR="002A72C2" w:rsidRDefault="002A72C2" w:rsidP="001F6D65">
      <w:pPr>
        <w:pStyle w:val="UNITENParagraph"/>
      </w:pPr>
      <w:r>
        <w:t xml:space="preserve">The text in paragraph can be formatted using </w:t>
      </w:r>
      <w:r w:rsidRPr="00124EF7">
        <w:rPr>
          <w:i/>
        </w:rPr>
        <w:t>Table text</w:t>
      </w:r>
      <w:r>
        <w:t xml:space="preserve"> style. On the other hand, the style for table’s caption is called </w:t>
      </w:r>
      <w:r w:rsidRPr="00124EF7">
        <w:rPr>
          <w:i/>
        </w:rPr>
        <w:t xml:space="preserve">Caption for Table </w:t>
      </w:r>
      <w:r w:rsidR="007F24CA">
        <w:rPr>
          <w:i/>
        </w:rPr>
        <w:t>UNITEN</w:t>
      </w:r>
      <w:r>
        <w:t>.</w:t>
      </w:r>
    </w:p>
    <w:p w:rsidR="002A72C2" w:rsidRDefault="002A72C2" w:rsidP="002A72C2">
      <w:pPr>
        <w:pStyle w:val="CaptionforTableUNITENcenter"/>
      </w:pPr>
      <w:bookmarkStart w:id="111" w:name="_Toc22058887"/>
      <w:r>
        <w:t xml:space="preserve">Table </w:t>
      </w:r>
      <w:r w:rsidR="00254F52">
        <w:fldChar w:fldCharType="begin"/>
      </w:r>
      <w:r w:rsidR="00254F52">
        <w:instrText xml:space="preserve"> STYLEREF 1 \s </w:instrText>
      </w:r>
      <w:r w:rsidR="00254F52">
        <w:fldChar w:fldCharType="separate"/>
      </w:r>
      <w:r w:rsidR="00B062A9">
        <w:t>3</w:t>
      </w:r>
      <w:r w:rsidR="00254F52">
        <w:fldChar w:fldCharType="end"/>
      </w:r>
      <w:r w:rsidR="00254F52">
        <w:t>.</w:t>
      </w:r>
      <w:r w:rsidR="00254F52">
        <w:fldChar w:fldCharType="begin"/>
      </w:r>
      <w:r w:rsidR="00254F52">
        <w:instrText xml:space="preserve"> SEQ Table \* ARABIC \s 1 </w:instrText>
      </w:r>
      <w:r w:rsidR="00254F52">
        <w:fldChar w:fldCharType="separate"/>
      </w:r>
      <w:r w:rsidR="00B062A9">
        <w:t>1</w:t>
      </w:r>
      <w:r w:rsidR="00254F52">
        <w:fldChar w:fldCharType="end"/>
      </w:r>
      <w:r w:rsidR="009B7484">
        <w:tab/>
      </w:r>
      <w:r>
        <w:t>Sample table</w:t>
      </w:r>
      <w:bookmarkEnd w:id="111"/>
    </w:p>
    <w:tbl>
      <w:tblPr>
        <w:tblW w:w="0" w:type="auto"/>
        <w:jc w:val="center"/>
        <w:tblLook w:val="04A0" w:firstRow="1" w:lastRow="0" w:firstColumn="1" w:lastColumn="0" w:noHBand="0" w:noVBand="1"/>
      </w:tblPr>
      <w:tblGrid>
        <w:gridCol w:w="4240"/>
        <w:gridCol w:w="4241"/>
      </w:tblGrid>
      <w:tr w:rsidR="002A72C2" w:rsidTr="00BC6720">
        <w:trPr>
          <w:jc w:val="center"/>
        </w:trPr>
        <w:tc>
          <w:tcPr>
            <w:tcW w:w="4348" w:type="dxa"/>
            <w:tcBorders>
              <w:top w:val="single" w:sz="12" w:space="0" w:color="auto"/>
              <w:bottom w:val="single" w:sz="12" w:space="0" w:color="auto"/>
            </w:tcBorders>
          </w:tcPr>
          <w:p w:rsidR="002A72C2" w:rsidRPr="00EC2CE4" w:rsidRDefault="002A72C2" w:rsidP="00BC6720">
            <w:pPr>
              <w:pStyle w:val="Tabletext"/>
            </w:pPr>
            <w:r w:rsidRPr="00EC2CE4">
              <w:t xml:space="preserve">Test </w:t>
            </w:r>
          </w:p>
        </w:tc>
        <w:tc>
          <w:tcPr>
            <w:tcW w:w="4349" w:type="dxa"/>
            <w:tcBorders>
              <w:top w:val="single" w:sz="12" w:space="0" w:color="auto"/>
              <w:bottom w:val="single" w:sz="12" w:space="0" w:color="auto"/>
            </w:tcBorders>
          </w:tcPr>
          <w:p w:rsidR="002A72C2" w:rsidRPr="00EC2CE4" w:rsidRDefault="002A72C2" w:rsidP="00BC6720">
            <w:pPr>
              <w:pStyle w:val="Tabletext"/>
            </w:pPr>
            <w:r w:rsidRPr="00EC2CE4">
              <w:t>Text</w:t>
            </w:r>
          </w:p>
        </w:tc>
      </w:tr>
      <w:tr w:rsidR="002A72C2" w:rsidTr="00BC6720">
        <w:trPr>
          <w:jc w:val="center"/>
        </w:trPr>
        <w:tc>
          <w:tcPr>
            <w:tcW w:w="4348" w:type="dxa"/>
            <w:tcBorders>
              <w:top w:val="single" w:sz="12" w:space="0" w:color="auto"/>
            </w:tcBorders>
          </w:tcPr>
          <w:p w:rsidR="002A72C2" w:rsidRPr="00EC2CE4" w:rsidRDefault="002A72C2" w:rsidP="00BC6720">
            <w:pPr>
              <w:pStyle w:val="Tabletext"/>
            </w:pPr>
            <w:r w:rsidRPr="00EC2CE4">
              <w:t>Te</w:t>
            </w:r>
            <w:r>
              <w:t>s</w:t>
            </w:r>
            <w:r w:rsidRPr="00EC2CE4">
              <w:t xml:space="preserve">t </w:t>
            </w:r>
          </w:p>
        </w:tc>
        <w:tc>
          <w:tcPr>
            <w:tcW w:w="4349" w:type="dxa"/>
            <w:tcBorders>
              <w:top w:val="single" w:sz="12" w:space="0" w:color="auto"/>
            </w:tcBorders>
          </w:tcPr>
          <w:p w:rsidR="002A72C2" w:rsidRPr="00EC2CE4" w:rsidRDefault="002A72C2" w:rsidP="00BC6720">
            <w:pPr>
              <w:pStyle w:val="Tabletext"/>
            </w:pPr>
            <w:r w:rsidRPr="00EC2CE4">
              <w:t xml:space="preserve">Text </w:t>
            </w:r>
          </w:p>
        </w:tc>
      </w:tr>
      <w:tr w:rsidR="002A72C2" w:rsidTr="00BC6720">
        <w:trPr>
          <w:jc w:val="center"/>
        </w:trPr>
        <w:tc>
          <w:tcPr>
            <w:tcW w:w="4348" w:type="dxa"/>
          </w:tcPr>
          <w:p w:rsidR="002A72C2" w:rsidRPr="00EC2CE4" w:rsidRDefault="002A72C2" w:rsidP="00BC6720">
            <w:pPr>
              <w:pStyle w:val="Tabletext"/>
            </w:pPr>
            <w:r w:rsidRPr="00EC2CE4">
              <w:t xml:space="preserve">Test </w:t>
            </w:r>
          </w:p>
        </w:tc>
        <w:tc>
          <w:tcPr>
            <w:tcW w:w="4349" w:type="dxa"/>
          </w:tcPr>
          <w:p w:rsidR="002A72C2" w:rsidRPr="00EC2CE4" w:rsidRDefault="002A72C2" w:rsidP="00BC6720">
            <w:pPr>
              <w:pStyle w:val="Tabletext"/>
            </w:pPr>
            <w:r>
              <w:t>T</w:t>
            </w:r>
            <w:r w:rsidRPr="00EC2CE4">
              <w:t>ext</w:t>
            </w:r>
          </w:p>
        </w:tc>
      </w:tr>
      <w:tr w:rsidR="002A72C2" w:rsidTr="00BC6720">
        <w:trPr>
          <w:jc w:val="center"/>
        </w:trPr>
        <w:tc>
          <w:tcPr>
            <w:tcW w:w="4348" w:type="dxa"/>
          </w:tcPr>
          <w:p w:rsidR="002A72C2" w:rsidRPr="00EC2CE4" w:rsidRDefault="002A72C2" w:rsidP="00BC6720">
            <w:pPr>
              <w:pStyle w:val="Tabletext"/>
            </w:pPr>
            <w:r w:rsidRPr="00EC2CE4">
              <w:t>Te</w:t>
            </w:r>
            <w:r>
              <w:t>s</w:t>
            </w:r>
            <w:r w:rsidRPr="00EC2CE4">
              <w:t xml:space="preserve">t </w:t>
            </w:r>
          </w:p>
        </w:tc>
        <w:tc>
          <w:tcPr>
            <w:tcW w:w="4349" w:type="dxa"/>
          </w:tcPr>
          <w:p w:rsidR="002A72C2" w:rsidRPr="00EC2CE4" w:rsidRDefault="002A72C2" w:rsidP="00BC6720">
            <w:pPr>
              <w:pStyle w:val="Tabletext"/>
            </w:pPr>
            <w:r w:rsidRPr="00EC2CE4">
              <w:t xml:space="preserve">Text </w:t>
            </w:r>
          </w:p>
        </w:tc>
      </w:tr>
      <w:tr w:rsidR="002A72C2" w:rsidTr="00BC6720">
        <w:trPr>
          <w:jc w:val="center"/>
        </w:trPr>
        <w:tc>
          <w:tcPr>
            <w:tcW w:w="4348" w:type="dxa"/>
            <w:tcBorders>
              <w:bottom w:val="single" w:sz="12" w:space="0" w:color="auto"/>
            </w:tcBorders>
          </w:tcPr>
          <w:p w:rsidR="002A72C2" w:rsidRPr="00EC2CE4" w:rsidRDefault="002A72C2" w:rsidP="00BC6720">
            <w:pPr>
              <w:pStyle w:val="Tabletext"/>
            </w:pPr>
            <w:r w:rsidRPr="00EC2CE4">
              <w:t xml:space="preserve">Test </w:t>
            </w:r>
          </w:p>
        </w:tc>
        <w:tc>
          <w:tcPr>
            <w:tcW w:w="4349" w:type="dxa"/>
            <w:tcBorders>
              <w:bottom w:val="single" w:sz="12" w:space="0" w:color="auto"/>
            </w:tcBorders>
          </w:tcPr>
          <w:p w:rsidR="002A72C2" w:rsidRPr="00EC2CE4" w:rsidRDefault="002A72C2" w:rsidP="00BC6720">
            <w:pPr>
              <w:pStyle w:val="Tabletext"/>
            </w:pPr>
            <w:r>
              <w:t>T</w:t>
            </w:r>
            <w:r w:rsidRPr="00EC2CE4">
              <w:t>ext</w:t>
            </w:r>
          </w:p>
        </w:tc>
      </w:tr>
    </w:tbl>
    <w:p w:rsidR="002A72C2" w:rsidRDefault="002A72C2" w:rsidP="001F6D65">
      <w:pPr>
        <w:pStyle w:val="UNITENParagraph"/>
      </w:pPr>
    </w:p>
    <w:p w:rsidR="002A72C2" w:rsidRDefault="002A72C2" w:rsidP="001F6D65">
      <w:pPr>
        <w:pStyle w:val="UNITENParagraph"/>
      </w:pPr>
    </w:p>
    <w:p w:rsidR="002A72C2" w:rsidRDefault="002A72C2" w:rsidP="001F6D65">
      <w:pPr>
        <w:pStyle w:val="UNITENParagraph"/>
        <w:sectPr w:rsidR="002A72C2" w:rsidSect="00B660FD">
          <w:pgSz w:w="11906" w:h="16838"/>
          <w:pgMar w:top="1440" w:right="1440" w:bottom="1440" w:left="1985" w:header="706" w:footer="432" w:gutter="0"/>
          <w:cols w:space="708"/>
          <w:docGrid w:linePitch="360"/>
        </w:sectPr>
      </w:pPr>
    </w:p>
    <w:p w:rsidR="0052147A" w:rsidRDefault="009660B6" w:rsidP="00BA1AFE">
      <w:pPr>
        <w:pStyle w:val="Heading1"/>
      </w:pPr>
      <w:r>
        <w:lastRenderedPageBreak/>
        <w:br/>
      </w:r>
      <w:r w:rsidR="0083280C">
        <w:br/>
      </w:r>
      <w:r>
        <w:br/>
      </w:r>
      <w:bookmarkStart w:id="112" w:name="_Toc510682736"/>
      <w:bookmarkStart w:id="113" w:name="_Toc22058928"/>
      <w:r>
        <w:t xml:space="preserve">RESULT </w:t>
      </w:r>
      <w:r w:rsidR="00C8145A">
        <w:t>AND</w:t>
      </w:r>
      <w:r>
        <w:t xml:space="preserve"> DISCUSSION</w:t>
      </w:r>
      <w:bookmarkEnd w:id="112"/>
      <w:bookmarkEnd w:id="113"/>
      <w:r>
        <w:t xml:space="preserve"> </w:t>
      </w:r>
    </w:p>
    <w:p w:rsidR="009660B6" w:rsidRDefault="009660B6" w:rsidP="005D3810">
      <w:pPr>
        <w:pStyle w:val="Heading2"/>
      </w:pPr>
      <w:bookmarkStart w:id="114" w:name="_Toc510682737"/>
      <w:bookmarkStart w:id="115" w:name="_Toc22058929"/>
      <w:r>
        <w:t>Introduction</w:t>
      </w:r>
      <w:bookmarkEnd w:id="114"/>
      <w:bookmarkEnd w:id="115"/>
    </w:p>
    <w:p w:rsidR="00286BF1" w:rsidRDefault="00286BF1" w:rsidP="005D3810">
      <w:pPr>
        <w:pStyle w:val="Heading2"/>
      </w:pPr>
      <w:bookmarkStart w:id="116" w:name="_Toc22058930"/>
      <w:r>
        <w:t>Data pre-processing</w:t>
      </w:r>
      <w:bookmarkEnd w:id="116"/>
    </w:p>
    <w:p w:rsidR="00286BF1" w:rsidRDefault="00286BF1" w:rsidP="001F6D65">
      <w:pPr>
        <w:pStyle w:val="Heading3"/>
        <w:spacing w:after="240"/>
      </w:pPr>
      <w:bookmarkStart w:id="117" w:name="_Toc22058931"/>
      <w:r>
        <w:t>Individual transformation</w:t>
      </w:r>
      <w:bookmarkEnd w:id="117"/>
    </w:p>
    <w:p w:rsidR="00286BF1" w:rsidRDefault="00286BF1" w:rsidP="001F6D65">
      <w:pPr>
        <w:pStyle w:val="Heading3"/>
        <w:spacing w:after="240"/>
      </w:pPr>
      <w:bookmarkStart w:id="118" w:name="_Toc22058932"/>
      <w:r>
        <w:t>Row scaling</w:t>
      </w:r>
      <w:bookmarkEnd w:id="118"/>
    </w:p>
    <w:p w:rsidR="00286BF1" w:rsidRDefault="00286BF1" w:rsidP="001F6D65">
      <w:pPr>
        <w:pStyle w:val="Heading3"/>
        <w:spacing w:after="240"/>
      </w:pPr>
      <w:bookmarkStart w:id="119" w:name="_Toc22058933"/>
      <w:r>
        <w:t>Column scaling</w:t>
      </w:r>
      <w:bookmarkEnd w:id="119"/>
    </w:p>
    <w:p w:rsidR="00286BF1" w:rsidRDefault="00286BF1" w:rsidP="001F6D65">
      <w:pPr>
        <w:pStyle w:val="Heading3"/>
        <w:spacing w:after="240"/>
      </w:pPr>
      <w:bookmarkStart w:id="120" w:name="_Toc22058934"/>
      <w:r>
        <w:t>Mean centring</w:t>
      </w:r>
      <w:bookmarkEnd w:id="120"/>
    </w:p>
    <w:p w:rsidR="00286BF1" w:rsidRDefault="00286BF1" w:rsidP="001F6D65">
      <w:pPr>
        <w:pStyle w:val="Heading3"/>
        <w:spacing w:after="240"/>
      </w:pPr>
      <w:bookmarkStart w:id="121" w:name="_Toc22058935"/>
      <w:r>
        <w:t>Standardisation</w:t>
      </w:r>
      <w:bookmarkEnd w:id="121"/>
    </w:p>
    <w:p w:rsidR="00286BF1" w:rsidRDefault="00286BF1" w:rsidP="005D3810">
      <w:pPr>
        <w:pStyle w:val="Heading2"/>
      </w:pPr>
      <w:bookmarkStart w:id="122" w:name="_Toc22058936"/>
      <w:r>
        <w:t>Exploratory data analysis</w:t>
      </w:r>
      <w:bookmarkEnd w:id="122"/>
    </w:p>
    <w:p w:rsidR="00286BF1" w:rsidRDefault="00286BF1" w:rsidP="00286BF1">
      <w:r>
        <w:t>Principal Component Analysis</w:t>
      </w:r>
    </w:p>
    <w:p w:rsidR="00286BF1" w:rsidRDefault="00286BF1" w:rsidP="00286BF1">
      <w:proofErr w:type="spellStart"/>
      <w:r>
        <w:t>Self Organizing</w:t>
      </w:r>
      <w:proofErr w:type="spellEnd"/>
      <w:r>
        <w:t xml:space="preserve"> Maps</w:t>
      </w:r>
    </w:p>
    <w:p w:rsidR="00286BF1" w:rsidRDefault="00286BF1" w:rsidP="00286BF1">
      <w:r>
        <w:t>Initialisation</w:t>
      </w:r>
    </w:p>
    <w:p w:rsidR="00286BF1" w:rsidRDefault="00286BF1" w:rsidP="00286BF1">
      <w:r>
        <w:t>Training</w:t>
      </w:r>
    </w:p>
    <w:p w:rsidR="00286BF1" w:rsidRDefault="00286BF1" w:rsidP="00286BF1">
      <w:r>
        <w:t>Class separation index</w:t>
      </w:r>
    </w:p>
    <w:p w:rsidR="00286BF1" w:rsidRDefault="00286BF1" w:rsidP="00286BF1">
      <w:r>
        <w:t>Silhouette width</w:t>
      </w:r>
    </w:p>
    <w:p w:rsidR="00286BF1" w:rsidRDefault="00286BF1" w:rsidP="00286BF1">
      <w:r>
        <w:t>Modified Silhouette width</w:t>
      </w:r>
    </w:p>
    <w:p w:rsidR="00286BF1" w:rsidRDefault="00286BF1" w:rsidP="00286BF1">
      <w:r>
        <w:t>Regression methods</w:t>
      </w:r>
    </w:p>
    <w:p w:rsidR="00286BF1" w:rsidRDefault="00286BF1" w:rsidP="00286BF1">
      <w:r>
        <w:t>Multivariate Linear Regression</w:t>
      </w:r>
    </w:p>
    <w:p w:rsidR="00286BF1" w:rsidRDefault="00286BF1" w:rsidP="00286BF1">
      <w:r>
        <w:t>Principal Components Regression</w:t>
      </w:r>
    </w:p>
    <w:p w:rsidR="00286BF1" w:rsidRDefault="00286BF1" w:rsidP="00286BF1">
      <w:r>
        <w:t>Partial Least Squares Regression</w:t>
      </w:r>
    </w:p>
    <w:p w:rsidR="00286BF1" w:rsidRDefault="00286BF1" w:rsidP="005D3810">
      <w:pPr>
        <w:pStyle w:val="Heading2"/>
      </w:pPr>
      <w:bookmarkStart w:id="123" w:name="_Toc22058937"/>
      <w:r>
        <w:t>Variable selection</w:t>
      </w:r>
      <w:bookmarkEnd w:id="123"/>
    </w:p>
    <w:p w:rsidR="00286BF1" w:rsidRDefault="00286BF1" w:rsidP="001F6D65">
      <w:pPr>
        <w:pStyle w:val="Heading3"/>
        <w:spacing w:after="240"/>
      </w:pPr>
      <w:bookmarkStart w:id="124" w:name="_Toc22058938"/>
      <w:proofErr w:type="spellStart"/>
      <w:r>
        <w:lastRenderedPageBreak/>
        <w:t>Multiblock</w:t>
      </w:r>
      <w:proofErr w:type="spellEnd"/>
      <w:r>
        <w:t xml:space="preserve"> methods in </w:t>
      </w:r>
      <w:proofErr w:type="spellStart"/>
      <w:r>
        <w:t>chemometrics</w:t>
      </w:r>
      <w:bookmarkEnd w:id="124"/>
      <w:proofErr w:type="spellEnd"/>
    </w:p>
    <w:p w:rsidR="00286BF1" w:rsidRDefault="00286BF1" w:rsidP="001F6D65">
      <w:pPr>
        <w:pStyle w:val="Heading3"/>
        <w:spacing w:after="240"/>
      </w:pPr>
      <w:bookmarkStart w:id="125" w:name="_Toc22058939"/>
      <w:proofErr w:type="spellStart"/>
      <w:r>
        <w:t>Multiblock</w:t>
      </w:r>
      <w:proofErr w:type="spellEnd"/>
      <w:r>
        <w:t xml:space="preserve"> similarity measures</w:t>
      </w:r>
      <w:bookmarkEnd w:id="125"/>
    </w:p>
    <w:p w:rsidR="00286BF1" w:rsidRDefault="00286BF1" w:rsidP="009B42CD">
      <w:pPr>
        <w:pStyle w:val="Heading4"/>
      </w:pPr>
      <w:proofErr w:type="spellStart"/>
      <w:r>
        <w:t>Multiblock</w:t>
      </w:r>
      <w:proofErr w:type="spellEnd"/>
      <w:r>
        <w:t xml:space="preserve"> Partial Least Squares Regression</w:t>
      </w:r>
    </w:p>
    <w:p w:rsidR="00286BF1" w:rsidRPr="007C0161" w:rsidRDefault="00286BF1" w:rsidP="00772F6C">
      <w:pPr>
        <w:pStyle w:val="Heading5"/>
      </w:pPr>
      <w:r w:rsidRPr="007C0161">
        <w:t>Data splitting methods</w:t>
      </w:r>
    </w:p>
    <w:p w:rsidR="00286BF1" w:rsidRPr="007C0161" w:rsidRDefault="00286BF1" w:rsidP="00772F6C">
      <w:pPr>
        <w:pStyle w:val="Heading5"/>
      </w:pPr>
      <w:r w:rsidRPr="007C0161">
        <w:t>Data splitting for regression</w:t>
      </w:r>
    </w:p>
    <w:p w:rsidR="00286BF1" w:rsidRDefault="00286BF1" w:rsidP="00772F6C">
      <w:pPr>
        <w:pStyle w:val="Heading5"/>
      </w:pPr>
      <w:r w:rsidRPr="007C0161">
        <w:t>Data splitting for classification</w:t>
      </w:r>
    </w:p>
    <w:p w:rsidR="007C0161" w:rsidRDefault="007C0161" w:rsidP="007C0161"/>
    <w:p w:rsidR="007C0161" w:rsidRDefault="007C0161" w:rsidP="007C0161"/>
    <w:p w:rsidR="007C0161" w:rsidRPr="007C0161" w:rsidRDefault="007C0161" w:rsidP="007C0161"/>
    <w:p w:rsidR="00286BF1" w:rsidRDefault="00286BF1" w:rsidP="00286BF1">
      <w:r>
        <w:t>Classification methods</w:t>
      </w:r>
    </w:p>
    <w:p w:rsidR="00286BF1" w:rsidRDefault="00286BF1" w:rsidP="00286BF1">
      <w:r>
        <w:t>Partial Least Squares Discriminant Analysis</w:t>
      </w:r>
    </w:p>
    <w:p w:rsidR="00286BF1" w:rsidRDefault="00286BF1" w:rsidP="00286BF1">
      <w:r>
        <w:t>Supervised Self Organizing Maps</w:t>
      </w:r>
    </w:p>
    <w:p w:rsidR="00286BF1" w:rsidRDefault="00286BF1" w:rsidP="00286BF1">
      <w:r>
        <w:t>Data Pre-Processing and Data Drift: Exploratory Analysis and Class Separation Indices</w:t>
      </w:r>
    </w:p>
    <w:p w:rsidR="00286BF1" w:rsidRDefault="00286BF1" w:rsidP="00286BF1">
      <w:r>
        <w:t>Introduction</w:t>
      </w:r>
    </w:p>
    <w:p w:rsidR="00286BF1" w:rsidRDefault="00286BF1" w:rsidP="00286BF1">
      <w:r>
        <w:t>Dataset</w:t>
      </w:r>
    </w:p>
    <w:p w:rsidR="00286BF1" w:rsidRDefault="00286BF1" w:rsidP="00286BF1">
      <w:r>
        <w:t>Airborne particulate matter dataset</w:t>
      </w:r>
    </w:p>
    <w:p w:rsidR="00286BF1" w:rsidRDefault="00286BF1" w:rsidP="00286BF1">
      <w:r>
        <w:t>Meteorology dataset</w:t>
      </w:r>
    </w:p>
    <w:p w:rsidR="00286BF1" w:rsidRDefault="00286BF1" w:rsidP="00286BF1">
      <w:r>
        <w:t>QSAR dataset</w:t>
      </w:r>
    </w:p>
    <w:p w:rsidR="00286BF1" w:rsidRDefault="00286BF1" w:rsidP="00286BF1">
      <w:proofErr w:type="spellStart"/>
      <w:r>
        <w:t>Chemometrics</w:t>
      </w:r>
      <w:proofErr w:type="spellEnd"/>
      <w:r>
        <w:t xml:space="preserve"> Methods</w:t>
      </w:r>
    </w:p>
    <w:p w:rsidR="00286BF1" w:rsidRDefault="00286BF1" w:rsidP="00286BF1">
      <w:r>
        <w:t>Data pre-processing</w:t>
      </w:r>
    </w:p>
    <w:p w:rsidR="00286BF1" w:rsidRDefault="00286BF1" w:rsidP="00286BF1">
      <w:r>
        <w:t>Principal Component Analysis</w:t>
      </w:r>
    </w:p>
    <w:p w:rsidR="00286BF1" w:rsidRDefault="00286BF1" w:rsidP="00286BF1">
      <w:r>
        <w:t>Principal Component Regression</w:t>
      </w:r>
    </w:p>
    <w:p w:rsidR="00286BF1" w:rsidRDefault="00286BF1" w:rsidP="00286BF1">
      <w:r>
        <w:t>Principal Component Analysis, cluster separation indices and data drift</w:t>
      </w:r>
    </w:p>
    <w:p w:rsidR="00286BF1" w:rsidRDefault="00286BF1" w:rsidP="00286BF1">
      <w:proofErr w:type="spellStart"/>
      <w:r>
        <w:t>Self Organizing</w:t>
      </w:r>
      <w:proofErr w:type="spellEnd"/>
      <w:r>
        <w:t xml:space="preserve"> Maps</w:t>
      </w:r>
    </w:p>
    <w:p w:rsidR="00286BF1" w:rsidRDefault="00286BF1" w:rsidP="00286BF1">
      <w:r>
        <w:t>Results and Discussion</w:t>
      </w:r>
    </w:p>
    <w:p w:rsidR="00286BF1" w:rsidRDefault="00286BF1" w:rsidP="00286BF1">
      <w:r>
        <w:t>Airborne particulate matter dataset</w:t>
      </w:r>
    </w:p>
    <w:p w:rsidR="00286BF1" w:rsidRDefault="00286BF1" w:rsidP="00286BF1">
      <w:r>
        <w:t>Sample and elemental analysis</w:t>
      </w:r>
    </w:p>
    <w:p w:rsidR="00286BF1" w:rsidRDefault="00286BF1" w:rsidP="00286BF1">
      <w:r>
        <w:t>Exploratory data analysis by using Principal Component Analysis and Self Organizing Maps</w:t>
      </w:r>
    </w:p>
    <w:p w:rsidR="00286BF1" w:rsidRDefault="00286BF1" w:rsidP="00286BF1">
      <w:r>
        <w:t>Data pre-processing, PCA and class separation index</w:t>
      </w:r>
    </w:p>
    <w:p w:rsidR="00286BF1" w:rsidRDefault="00286BF1" w:rsidP="00286BF1">
      <w:r>
        <w:t>Meteorology dataset</w:t>
      </w:r>
    </w:p>
    <w:p w:rsidR="00286BF1" w:rsidRDefault="00286BF1" w:rsidP="00286BF1">
      <w:r>
        <w:t>QSAR dataset</w:t>
      </w:r>
    </w:p>
    <w:p w:rsidR="002552C3" w:rsidRDefault="002552C3" w:rsidP="002552C3"/>
    <w:p w:rsidR="002552C3" w:rsidRPr="002552C3" w:rsidRDefault="002552C3" w:rsidP="002552C3">
      <w:pPr>
        <w:sectPr w:rsidR="002552C3" w:rsidRPr="002552C3" w:rsidSect="00B660FD">
          <w:pgSz w:w="11906" w:h="16838"/>
          <w:pgMar w:top="1440" w:right="1440" w:bottom="1440" w:left="1985" w:header="706" w:footer="432" w:gutter="0"/>
          <w:cols w:space="708"/>
          <w:docGrid w:linePitch="360"/>
        </w:sectPr>
      </w:pPr>
    </w:p>
    <w:p w:rsidR="009660B6" w:rsidRDefault="009660B6" w:rsidP="00BA1AFE">
      <w:pPr>
        <w:pStyle w:val="Heading1"/>
      </w:pPr>
      <w:r>
        <w:lastRenderedPageBreak/>
        <w:br/>
      </w:r>
      <w:r w:rsidR="0083280C">
        <w:br/>
      </w:r>
      <w:r>
        <w:br/>
      </w:r>
      <w:bookmarkStart w:id="126" w:name="_Toc510682738"/>
      <w:bookmarkStart w:id="127" w:name="_Toc22058940"/>
      <w:r>
        <w:t>CONCLUSION</w:t>
      </w:r>
      <w:r w:rsidR="00C8145A">
        <w:t xml:space="preserve"> AND RECOMMENDATIONS FOR FUTURE WORK</w:t>
      </w:r>
      <w:bookmarkEnd w:id="126"/>
      <w:bookmarkEnd w:id="127"/>
    </w:p>
    <w:p w:rsidR="009660B6" w:rsidRDefault="009660B6" w:rsidP="005D3810">
      <w:pPr>
        <w:pStyle w:val="Heading2"/>
      </w:pPr>
      <w:bookmarkStart w:id="128" w:name="_Toc510682739"/>
      <w:bookmarkStart w:id="129" w:name="_Toc22058941"/>
      <w:r>
        <w:t>Introdu</w:t>
      </w:r>
      <w:r w:rsidR="00357F77">
        <w:t>c</w:t>
      </w:r>
      <w:r>
        <w:t>tion</w:t>
      </w:r>
      <w:bookmarkEnd w:id="128"/>
      <w:bookmarkEnd w:id="129"/>
    </w:p>
    <w:p w:rsidR="00341964" w:rsidRDefault="00341964" w:rsidP="001F6D65">
      <w:pPr>
        <w:pStyle w:val="UNITENParagraph"/>
      </w:pPr>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341964" w:rsidRDefault="00341964" w:rsidP="001F6D65">
      <w:pPr>
        <w:pStyle w:val="UNITENParagraph"/>
      </w:pPr>
      <w: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rsidR="00341964" w:rsidRDefault="00341964" w:rsidP="001F6D65">
      <w:pPr>
        <w:pStyle w:val="UNITENParagraph"/>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p w:rsidR="00286BF1" w:rsidRDefault="00286BF1" w:rsidP="005D3810">
      <w:pPr>
        <w:pStyle w:val="Heading2"/>
      </w:pPr>
      <w:bookmarkStart w:id="130" w:name="_Toc22058942"/>
      <w:r>
        <w:t>Regression methods</w:t>
      </w:r>
      <w:bookmarkEnd w:id="130"/>
    </w:p>
    <w:p w:rsidR="00286BF1" w:rsidRDefault="00286BF1" w:rsidP="00772F6C">
      <w:pPr>
        <w:pStyle w:val="Heading5"/>
      </w:pPr>
      <w:r>
        <w:t>Principal Com</w:t>
      </w:r>
      <w:r w:rsidRPr="00772F6C">
        <w:t>p</w:t>
      </w:r>
      <w:r>
        <w:t>onent Analysis</w:t>
      </w:r>
    </w:p>
    <w:p w:rsidR="00286BF1" w:rsidRDefault="00286BF1" w:rsidP="00772F6C">
      <w:pPr>
        <w:pStyle w:val="Heading5"/>
      </w:pPr>
      <w:r>
        <w:t>Variable selection</w:t>
      </w:r>
    </w:p>
    <w:p w:rsidR="00286BF1" w:rsidRDefault="00286BF1" w:rsidP="00772F6C">
      <w:pPr>
        <w:pStyle w:val="Heading5"/>
      </w:pPr>
      <w:r>
        <w:t>PLS and PCR models by using all descriptors</w:t>
      </w:r>
    </w:p>
    <w:p w:rsidR="00286BF1" w:rsidRDefault="00286BF1" w:rsidP="00772F6C">
      <w:pPr>
        <w:pStyle w:val="Heading5"/>
      </w:pPr>
      <w:r>
        <w:t>Modelling at different empirical significant</w:t>
      </w:r>
    </w:p>
    <w:p w:rsidR="00286BF1" w:rsidRDefault="00286BF1" w:rsidP="00772F6C">
      <w:pPr>
        <w:pStyle w:val="Heading5"/>
      </w:pPr>
      <w:r>
        <w:t>Classification methods</w:t>
      </w:r>
    </w:p>
    <w:p w:rsidR="00286BF1" w:rsidRDefault="00286BF1" w:rsidP="005D3810">
      <w:pPr>
        <w:pStyle w:val="Heading2"/>
      </w:pPr>
      <w:bookmarkStart w:id="131" w:name="_Toc22058943"/>
      <w:r>
        <w:t>Principal Component Analysis</w:t>
      </w:r>
      <w:bookmarkEnd w:id="131"/>
    </w:p>
    <w:p w:rsidR="00286BF1" w:rsidRDefault="00286BF1" w:rsidP="00286BF1">
      <w:r>
        <w:t>Class Boundary Plot</w:t>
      </w:r>
    </w:p>
    <w:p w:rsidR="00286BF1" w:rsidRDefault="00286BF1" w:rsidP="00286BF1">
      <w:r>
        <w:lastRenderedPageBreak/>
        <w:t>Percentage Correctly Classified</w:t>
      </w:r>
    </w:p>
    <w:p w:rsidR="00286BF1" w:rsidRPr="00FE5E25" w:rsidRDefault="00286BF1" w:rsidP="00286BF1">
      <w:r>
        <w:t>Conclusions and Future Work</w:t>
      </w:r>
    </w:p>
    <w:p w:rsidR="00341964" w:rsidRPr="00341964" w:rsidRDefault="00341964" w:rsidP="00341964"/>
    <w:p w:rsidR="005501F4" w:rsidRDefault="005501F4" w:rsidP="005501F4"/>
    <w:p w:rsidR="005501F4" w:rsidRPr="005501F4" w:rsidRDefault="005501F4" w:rsidP="005501F4">
      <w:pPr>
        <w:sectPr w:rsidR="005501F4" w:rsidRPr="005501F4" w:rsidSect="00B660FD">
          <w:pgSz w:w="11906" w:h="16838"/>
          <w:pgMar w:top="1440" w:right="1440" w:bottom="1440" w:left="1985" w:header="706" w:footer="432" w:gutter="0"/>
          <w:cols w:space="708"/>
          <w:docGrid w:linePitch="360"/>
        </w:sectPr>
      </w:pPr>
    </w:p>
    <w:tbl>
      <w:tblPr>
        <w:tblStyle w:val="TableGrid"/>
        <w:tblW w:w="0" w:type="auto"/>
        <w:tblLook w:val="04A0" w:firstRow="1" w:lastRow="0" w:firstColumn="1" w:lastColumn="0" w:noHBand="0" w:noVBand="1"/>
      </w:tblPr>
      <w:tblGrid>
        <w:gridCol w:w="2899"/>
        <w:gridCol w:w="2899"/>
        <w:gridCol w:w="2899"/>
      </w:tblGrid>
      <w:tr w:rsidR="000225EF" w:rsidTr="000225EF">
        <w:tc>
          <w:tcPr>
            <w:tcW w:w="2899" w:type="dxa"/>
          </w:tcPr>
          <w:p w:rsidR="000225EF" w:rsidRDefault="000225EF" w:rsidP="001F6D65">
            <w:pPr>
              <w:pStyle w:val="UNITENParagraph"/>
            </w:pPr>
          </w:p>
        </w:tc>
        <w:tc>
          <w:tcPr>
            <w:tcW w:w="2899" w:type="dxa"/>
          </w:tcPr>
          <w:p w:rsidR="000225EF" w:rsidRDefault="000225EF" w:rsidP="001F6D65">
            <w:pPr>
              <w:pStyle w:val="UNITENParagraph"/>
            </w:pPr>
          </w:p>
        </w:tc>
        <w:tc>
          <w:tcPr>
            <w:tcW w:w="2899" w:type="dxa"/>
          </w:tcPr>
          <w:p w:rsidR="000225EF" w:rsidRDefault="000225EF" w:rsidP="001F6D65">
            <w:pPr>
              <w:pStyle w:val="UNITENParagraph"/>
            </w:pPr>
          </w:p>
        </w:tc>
      </w:tr>
      <w:tr w:rsidR="000225EF" w:rsidTr="000225EF">
        <w:tc>
          <w:tcPr>
            <w:tcW w:w="2899" w:type="dxa"/>
          </w:tcPr>
          <w:p w:rsidR="000225EF" w:rsidRDefault="000225EF" w:rsidP="001F6D65">
            <w:pPr>
              <w:pStyle w:val="UNITENParagraph"/>
            </w:pPr>
          </w:p>
        </w:tc>
        <w:tc>
          <w:tcPr>
            <w:tcW w:w="2899" w:type="dxa"/>
          </w:tcPr>
          <w:p w:rsidR="000225EF" w:rsidRDefault="000225EF" w:rsidP="001F6D65">
            <w:pPr>
              <w:pStyle w:val="UNITENParagraph"/>
            </w:pPr>
          </w:p>
        </w:tc>
        <w:tc>
          <w:tcPr>
            <w:tcW w:w="2899" w:type="dxa"/>
          </w:tcPr>
          <w:p w:rsidR="000225EF" w:rsidRDefault="000225EF" w:rsidP="001F6D65">
            <w:pPr>
              <w:pStyle w:val="UNITENParagraph"/>
            </w:pPr>
          </w:p>
        </w:tc>
      </w:tr>
    </w:tbl>
    <w:p w:rsidR="00440E52" w:rsidRDefault="00440E52" w:rsidP="001F6D65">
      <w:pPr>
        <w:pStyle w:val="UNITENParagraph"/>
      </w:pPr>
    </w:p>
    <w:p w:rsidR="000225EF" w:rsidRDefault="000225EF" w:rsidP="001F6D65">
      <w:pPr>
        <w:pStyle w:val="UNITENParagraph"/>
      </w:pPr>
    </w:p>
    <w:p w:rsidR="000225EF" w:rsidRDefault="000225EF" w:rsidP="001F6D65">
      <w:pPr>
        <w:pStyle w:val="UNITENParagraph"/>
        <w:sectPr w:rsidR="000225EF" w:rsidSect="000B7793">
          <w:pgSz w:w="16838" w:h="11906" w:orient="landscape"/>
          <w:pgMar w:top="1985" w:right="1440" w:bottom="1418" w:left="1440" w:header="709" w:footer="431" w:gutter="0"/>
          <w:cols w:space="708"/>
          <w:docGrid w:linePitch="360"/>
        </w:sectPr>
      </w:pPr>
    </w:p>
    <w:p w:rsidR="009B218B" w:rsidRDefault="009B218B" w:rsidP="003D34CC">
      <w:pPr>
        <w:pStyle w:val="TITLEATROMANPAGES"/>
        <w:spacing w:after="480"/>
      </w:pPr>
      <w:bookmarkStart w:id="132" w:name="_Toc510682740"/>
      <w:bookmarkStart w:id="133" w:name="_Toc22058944"/>
      <w:r w:rsidRPr="006A60EC">
        <w:lastRenderedPageBreak/>
        <w:t>REFERENCES</w:t>
      </w:r>
      <w:bookmarkEnd w:id="132"/>
      <w:bookmarkEnd w:id="133"/>
    </w:p>
    <w:p w:rsidR="009B218B" w:rsidRPr="009B218B" w:rsidRDefault="009B218B" w:rsidP="009B218B">
      <w:r>
        <w:t>Use</w:t>
      </w:r>
      <w:r w:rsidR="00855FF7">
        <w:t xml:space="preserve"> reference manager such as </w:t>
      </w:r>
      <w:proofErr w:type="spellStart"/>
      <w:r w:rsidR="00855FF7">
        <w:t>Mendeley</w:t>
      </w:r>
      <w:proofErr w:type="spellEnd"/>
      <w:r w:rsidR="00855FF7">
        <w:t xml:space="preserve"> or Endnote to generate references list here.</w:t>
      </w:r>
    </w:p>
    <w:p w:rsidR="009B218B" w:rsidRDefault="009B218B" w:rsidP="003D34CC">
      <w:pPr>
        <w:pStyle w:val="TITLEATROMANPAGES"/>
        <w:spacing w:after="480"/>
      </w:pPr>
      <w:bookmarkStart w:id="134" w:name="_Toc510682741"/>
      <w:bookmarkStart w:id="135" w:name="_Toc22058945"/>
      <w:r>
        <w:lastRenderedPageBreak/>
        <w:t>APPENDIX A</w:t>
      </w:r>
      <w:r>
        <w:br/>
        <w:t>SAMPLE APPENDIX 1</w:t>
      </w:r>
      <w:bookmarkEnd w:id="134"/>
      <w:bookmarkEnd w:id="135"/>
    </w:p>
    <w:p w:rsidR="00D34A3F" w:rsidRDefault="00F4053C" w:rsidP="001F6D65">
      <w:pPr>
        <w:pStyle w:val="UNITENParagraph"/>
      </w:pPr>
      <w:r>
        <w:t xml:space="preserve">For Appendices Heading use TITLE AT ROMAN PAGES style. </w:t>
      </w:r>
    </w:p>
    <w:p w:rsidR="00D34A3F" w:rsidRPr="00D34A3F" w:rsidRDefault="00D34A3F" w:rsidP="00D34A3F"/>
    <w:p w:rsidR="009B218B" w:rsidRDefault="009B218B" w:rsidP="003D34CC">
      <w:pPr>
        <w:pStyle w:val="TITLEATROMANPAGES"/>
        <w:spacing w:after="480"/>
      </w:pPr>
      <w:bookmarkStart w:id="136" w:name="_Toc510682742"/>
      <w:bookmarkStart w:id="137" w:name="_Toc22058946"/>
      <w:r>
        <w:lastRenderedPageBreak/>
        <w:t>APPENDIX B</w:t>
      </w:r>
      <w:r>
        <w:br/>
        <w:t>SAMPLE APPENDIX 2</w:t>
      </w:r>
      <w:bookmarkEnd w:id="136"/>
      <w:bookmarkEnd w:id="137"/>
    </w:p>
    <w:p w:rsidR="009B218B" w:rsidRDefault="009B218B" w:rsidP="001F6D65">
      <w:pPr>
        <w:pStyle w:val="UNITENParagraph"/>
      </w:pPr>
      <w:r>
        <w:t xml:space="preserve">For Appendices Heading use TITLE AT ROMAN PAGES style. </w:t>
      </w:r>
    </w:p>
    <w:p w:rsidR="00D34A3F" w:rsidRPr="00D34A3F" w:rsidRDefault="00D34A3F" w:rsidP="00D34A3F"/>
    <w:p w:rsidR="00D34A3F" w:rsidRPr="00D34A3F" w:rsidRDefault="00D34A3F" w:rsidP="00D34A3F"/>
    <w:p w:rsidR="00D34A3F" w:rsidRPr="00D34A3F" w:rsidRDefault="00D34A3F" w:rsidP="00D34A3F"/>
    <w:p w:rsidR="00D34A3F" w:rsidRPr="00D34A3F" w:rsidRDefault="00D34A3F" w:rsidP="00D34A3F"/>
    <w:p w:rsidR="00D34A3F" w:rsidRPr="00D34A3F" w:rsidRDefault="00D34A3F" w:rsidP="00D34A3F"/>
    <w:p w:rsidR="00D34A3F" w:rsidRPr="00D34A3F" w:rsidRDefault="00D34A3F" w:rsidP="00D34A3F"/>
    <w:p w:rsidR="00D34A3F" w:rsidRPr="00D34A3F" w:rsidRDefault="00D34A3F" w:rsidP="00D34A3F"/>
    <w:p w:rsidR="00D34A3F" w:rsidRPr="00D34A3F" w:rsidRDefault="00D34A3F" w:rsidP="00D34A3F"/>
    <w:p w:rsidR="00D34A3F" w:rsidRDefault="00D34A3F" w:rsidP="00D34A3F"/>
    <w:p w:rsidR="00D34A3F" w:rsidRPr="00D34A3F" w:rsidRDefault="00D34A3F" w:rsidP="00D34A3F"/>
    <w:p w:rsidR="00D34A3F" w:rsidRDefault="00D34A3F" w:rsidP="00D34A3F"/>
    <w:p w:rsidR="00F4053C" w:rsidRPr="00D34A3F" w:rsidRDefault="00F4053C" w:rsidP="00D34A3F">
      <w:pPr>
        <w:jc w:val="center"/>
      </w:pPr>
    </w:p>
    <w:sectPr w:rsidR="00F4053C" w:rsidRPr="00D34A3F" w:rsidSect="00B660FD">
      <w:pgSz w:w="11906" w:h="16838"/>
      <w:pgMar w:top="1440" w:right="1440" w:bottom="1440" w:left="1985" w:header="706"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E26" w:rsidRDefault="005A7E26">
      <w:r>
        <w:separator/>
      </w:r>
    </w:p>
    <w:p w:rsidR="005A7E26" w:rsidRDefault="005A7E26"/>
  </w:endnote>
  <w:endnote w:type="continuationSeparator" w:id="0">
    <w:p w:rsidR="005A7E26" w:rsidRDefault="005A7E26">
      <w:r>
        <w:continuationSeparator/>
      </w:r>
    </w:p>
    <w:p w:rsidR="005A7E26" w:rsidRDefault="005A7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570" w:rsidRDefault="00970570">
    <w:pPr>
      <w:pStyle w:val="Footer"/>
      <w:jc w:val="center"/>
    </w:pPr>
    <w:r>
      <w:fldChar w:fldCharType="begin"/>
    </w:r>
    <w:r>
      <w:instrText xml:space="preserve"> PAGE   \* MERGEFORMAT </w:instrText>
    </w:r>
    <w:r>
      <w:fldChar w:fldCharType="separate"/>
    </w:r>
    <w:r w:rsidR="009004A2">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E26" w:rsidRDefault="005A7E26">
      <w:r>
        <w:separator/>
      </w:r>
    </w:p>
    <w:p w:rsidR="005A7E26" w:rsidRDefault="005A7E26"/>
  </w:footnote>
  <w:footnote w:type="continuationSeparator" w:id="0">
    <w:p w:rsidR="005A7E26" w:rsidRDefault="005A7E26">
      <w:r>
        <w:continuationSeparator/>
      </w:r>
    </w:p>
    <w:p w:rsidR="005A7E26" w:rsidRDefault="005A7E2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D369BF2"/>
    <w:lvl w:ilvl="0">
      <w:start w:val="1"/>
      <w:numFmt w:val="decimal"/>
      <w:lvlText w:val="%1."/>
      <w:lvlJc w:val="left"/>
      <w:pPr>
        <w:tabs>
          <w:tab w:val="num" w:pos="360"/>
        </w:tabs>
        <w:ind w:left="360" w:hanging="360"/>
      </w:pPr>
    </w:lvl>
  </w:abstractNum>
  <w:abstractNum w:abstractNumId="1" w15:restartNumberingAfterBreak="0">
    <w:nsid w:val="13CC3E93"/>
    <w:multiLevelType w:val="multilevel"/>
    <w:tmpl w:val="539C09F6"/>
    <w:lvl w:ilvl="0">
      <w:start w:val="1"/>
      <w:numFmt w:val="decimal"/>
      <w:pStyle w:val="Heading1"/>
      <w:lvlText w:val="CHAPTER %1"/>
      <w:lvlJc w:val="left"/>
      <w:pPr>
        <w:tabs>
          <w:tab w:val="num" w:pos="57"/>
        </w:tabs>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lowerRoman"/>
      <w:pStyle w:val="Heading5"/>
      <w:lvlText w:val="%5)"/>
      <w:lvlJc w:val="left"/>
      <w:pPr>
        <w:ind w:left="0" w:firstLine="0"/>
      </w:pPr>
      <w:rPr>
        <w:rFonts w:hint="default"/>
      </w:rPr>
    </w:lvl>
    <w:lvl w:ilvl="5">
      <w:start w:val="1"/>
      <w:numFmt w:val="lowerLetter"/>
      <w:pStyle w:val="Heading6"/>
      <w:lvlText w:val="%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0">
    <w:nsid w:val="15603436"/>
    <w:multiLevelType w:val="hybridMultilevel"/>
    <w:tmpl w:val="4FC47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D24C56"/>
    <w:multiLevelType w:val="hybridMultilevel"/>
    <w:tmpl w:val="C254A5EC"/>
    <w:lvl w:ilvl="0" w:tplc="20D85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4F7CF8"/>
    <w:multiLevelType w:val="hybridMultilevel"/>
    <w:tmpl w:val="FD765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1E2213"/>
    <w:multiLevelType w:val="hybridMultilevel"/>
    <w:tmpl w:val="D3423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771DE3"/>
    <w:multiLevelType w:val="hybridMultilevel"/>
    <w:tmpl w:val="81A29AC0"/>
    <w:lvl w:ilvl="0" w:tplc="096AA454">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zMzAzNTMzNTQxNjFR0lEKTi0uzszPAykwrQUAYSCEmCwAAAA="/>
  </w:docVars>
  <w:rsids>
    <w:rsidRoot w:val="00967D2C"/>
    <w:rsid w:val="00000A04"/>
    <w:rsid w:val="00003FC1"/>
    <w:rsid w:val="000051CB"/>
    <w:rsid w:val="0000772F"/>
    <w:rsid w:val="00007CF3"/>
    <w:rsid w:val="00016D8F"/>
    <w:rsid w:val="00017D3C"/>
    <w:rsid w:val="00020404"/>
    <w:rsid w:val="000225EF"/>
    <w:rsid w:val="00024739"/>
    <w:rsid w:val="0002527E"/>
    <w:rsid w:val="00033B7F"/>
    <w:rsid w:val="00051CB4"/>
    <w:rsid w:val="000551AF"/>
    <w:rsid w:val="00057437"/>
    <w:rsid w:val="00061819"/>
    <w:rsid w:val="00064064"/>
    <w:rsid w:val="00071BAC"/>
    <w:rsid w:val="00077589"/>
    <w:rsid w:val="0008199A"/>
    <w:rsid w:val="00081B7A"/>
    <w:rsid w:val="00083F50"/>
    <w:rsid w:val="000840E7"/>
    <w:rsid w:val="00085071"/>
    <w:rsid w:val="00085923"/>
    <w:rsid w:val="000864FE"/>
    <w:rsid w:val="00091451"/>
    <w:rsid w:val="0009204D"/>
    <w:rsid w:val="00093825"/>
    <w:rsid w:val="0009561A"/>
    <w:rsid w:val="000A0A75"/>
    <w:rsid w:val="000A505B"/>
    <w:rsid w:val="000B7793"/>
    <w:rsid w:val="000C046B"/>
    <w:rsid w:val="000C258D"/>
    <w:rsid w:val="000C6EFE"/>
    <w:rsid w:val="000D45B7"/>
    <w:rsid w:val="000D533E"/>
    <w:rsid w:val="000E1188"/>
    <w:rsid w:val="000E4C74"/>
    <w:rsid w:val="000E50D9"/>
    <w:rsid w:val="000E591C"/>
    <w:rsid w:val="000E6F33"/>
    <w:rsid w:val="000F1269"/>
    <w:rsid w:val="000F4509"/>
    <w:rsid w:val="000F47CE"/>
    <w:rsid w:val="000F55DD"/>
    <w:rsid w:val="000F61B9"/>
    <w:rsid w:val="00103B44"/>
    <w:rsid w:val="00107B2E"/>
    <w:rsid w:val="00120125"/>
    <w:rsid w:val="00122685"/>
    <w:rsid w:val="00124EF7"/>
    <w:rsid w:val="001271C3"/>
    <w:rsid w:val="00127EDB"/>
    <w:rsid w:val="0014115B"/>
    <w:rsid w:val="00143086"/>
    <w:rsid w:val="00147E33"/>
    <w:rsid w:val="00155ABD"/>
    <w:rsid w:val="001612EF"/>
    <w:rsid w:val="00161F5A"/>
    <w:rsid w:val="001655AE"/>
    <w:rsid w:val="001664F4"/>
    <w:rsid w:val="001668CF"/>
    <w:rsid w:val="00172309"/>
    <w:rsid w:val="00175816"/>
    <w:rsid w:val="00180ED3"/>
    <w:rsid w:val="001855D7"/>
    <w:rsid w:val="00186D4C"/>
    <w:rsid w:val="00187317"/>
    <w:rsid w:val="00187698"/>
    <w:rsid w:val="001909DA"/>
    <w:rsid w:val="00196272"/>
    <w:rsid w:val="001A0491"/>
    <w:rsid w:val="001A3CEA"/>
    <w:rsid w:val="001A4C2D"/>
    <w:rsid w:val="001A7A8E"/>
    <w:rsid w:val="001B2E1E"/>
    <w:rsid w:val="001B5FAC"/>
    <w:rsid w:val="001B6796"/>
    <w:rsid w:val="001C3E32"/>
    <w:rsid w:val="001C5A62"/>
    <w:rsid w:val="001C78C0"/>
    <w:rsid w:val="001C7C30"/>
    <w:rsid w:val="001D155B"/>
    <w:rsid w:val="001D3A90"/>
    <w:rsid w:val="001E231E"/>
    <w:rsid w:val="001E30C6"/>
    <w:rsid w:val="001E37FA"/>
    <w:rsid w:val="001E4489"/>
    <w:rsid w:val="001E4888"/>
    <w:rsid w:val="001F2C4D"/>
    <w:rsid w:val="001F50C6"/>
    <w:rsid w:val="001F6261"/>
    <w:rsid w:val="001F6D65"/>
    <w:rsid w:val="0020427F"/>
    <w:rsid w:val="00207BFF"/>
    <w:rsid w:val="002107E5"/>
    <w:rsid w:val="00214E94"/>
    <w:rsid w:val="00216CDE"/>
    <w:rsid w:val="00220AA6"/>
    <w:rsid w:val="00222BAA"/>
    <w:rsid w:val="00225EC8"/>
    <w:rsid w:val="00232E5B"/>
    <w:rsid w:val="0024246A"/>
    <w:rsid w:val="00244006"/>
    <w:rsid w:val="00250B3D"/>
    <w:rsid w:val="00251D0E"/>
    <w:rsid w:val="00254F52"/>
    <w:rsid w:val="002552C3"/>
    <w:rsid w:val="002568CD"/>
    <w:rsid w:val="00256BEB"/>
    <w:rsid w:val="00260AF0"/>
    <w:rsid w:val="0026492A"/>
    <w:rsid w:val="00264DC6"/>
    <w:rsid w:val="00271229"/>
    <w:rsid w:val="00277CC7"/>
    <w:rsid w:val="00277FD0"/>
    <w:rsid w:val="00280BF8"/>
    <w:rsid w:val="0028494A"/>
    <w:rsid w:val="00285B59"/>
    <w:rsid w:val="00286BF1"/>
    <w:rsid w:val="00291A15"/>
    <w:rsid w:val="00293D7F"/>
    <w:rsid w:val="00297445"/>
    <w:rsid w:val="00297A6A"/>
    <w:rsid w:val="002A3179"/>
    <w:rsid w:val="002A3478"/>
    <w:rsid w:val="002A6676"/>
    <w:rsid w:val="002A72C2"/>
    <w:rsid w:val="002B0937"/>
    <w:rsid w:val="002B1AD9"/>
    <w:rsid w:val="002B59CC"/>
    <w:rsid w:val="002B7AFD"/>
    <w:rsid w:val="002C1055"/>
    <w:rsid w:val="002D1742"/>
    <w:rsid w:val="002D51D7"/>
    <w:rsid w:val="002D7B6A"/>
    <w:rsid w:val="002E0223"/>
    <w:rsid w:val="002E4358"/>
    <w:rsid w:val="002E72C9"/>
    <w:rsid w:val="002F7BAE"/>
    <w:rsid w:val="003020B2"/>
    <w:rsid w:val="0030562D"/>
    <w:rsid w:val="00305BFE"/>
    <w:rsid w:val="00305C42"/>
    <w:rsid w:val="00331918"/>
    <w:rsid w:val="00333955"/>
    <w:rsid w:val="00333B2B"/>
    <w:rsid w:val="003348D1"/>
    <w:rsid w:val="00336D80"/>
    <w:rsid w:val="00341964"/>
    <w:rsid w:val="00342A08"/>
    <w:rsid w:val="0034364E"/>
    <w:rsid w:val="00344328"/>
    <w:rsid w:val="00352612"/>
    <w:rsid w:val="00352AA0"/>
    <w:rsid w:val="00353275"/>
    <w:rsid w:val="0035408D"/>
    <w:rsid w:val="00354896"/>
    <w:rsid w:val="00357F77"/>
    <w:rsid w:val="0036001F"/>
    <w:rsid w:val="00362B87"/>
    <w:rsid w:val="00363C83"/>
    <w:rsid w:val="00365771"/>
    <w:rsid w:val="00367015"/>
    <w:rsid w:val="00380743"/>
    <w:rsid w:val="00381FD5"/>
    <w:rsid w:val="003829BB"/>
    <w:rsid w:val="00383C88"/>
    <w:rsid w:val="00387C55"/>
    <w:rsid w:val="0039004D"/>
    <w:rsid w:val="00395DD5"/>
    <w:rsid w:val="003970C1"/>
    <w:rsid w:val="003976D9"/>
    <w:rsid w:val="003A1CEB"/>
    <w:rsid w:val="003B1880"/>
    <w:rsid w:val="003B2C47"/>
    <w:rsid w:val="003B6099"/>
    <w:rsid w:val="003B68B2"/>
    <w:rsid w:val="003C0422"/>
    <w:rsid w:val="003C53D0"/>
    <w:rsid w:val="003C6C5F"/>
    <w:rsid w:val="003D07CB"/>
    <w:rsid w:val="003D34CC"/>
    <w:rsid w:val="003E029C"/>
    <w:rsid w:val="003E2A14"/>
    <w:rsid w:val="003F38F4"/>
    <w:rsid w:val="003F4F1F"/>
    <w:rsid w:val="003F5E55"/>
    <w:rsid w:val="00402A34"/>
    <w:rsid w:val="00414A2C"/>
    <w:rsid w:val="00414FB6"/>
    <w:rsid w:val="00416C44"/>
    <w:rsid w:val="00417B60"/>
    <w:rsid w:val="004248CD"/>
    <w:rsid w:val="00424C4C"/>
    <w:rsid w:val="00427FB8"/>
    <w:rsid w:val="004312BF"/>
    <w:rsid w:val="0043476F"/>
    <w:rsid w:val="00440E52"/>
    <w:rsid w:val="00442531"/>
    <w:rsid w:val="00442D7F"/>
    <w:rsid w:val="00444B8D"/>
    <w:rsid w:val="0044562D"/>
    <w:rsid w:val="00445B34"/>
    <w:rsid w:val="00450EDD"/>
    <w:rsid w:val="00452FD9"/>
    <w:rsid w:val="0046001C"/>
    <w:rsid w:val="00461AE8"/>
    <w:rsid w:val="00461DEF"/>
    <w:rsid w:val="004644C4"/>
    <w:rsid w:val="004674FA"/>
    <w:rsid w:val="00467643"/>
    <w:rsid w:val="00467859"/>
    <w:rsid w:val="00470BC2"/>
    <w:rsid w:val="00472373"/>
    <w:rsid w:val="0047281E"/>
    <w:rsid w:val="004734B3"/>
    <w:rsid w:val="00480B3E"/>
    <w:rsid w:val="00485E95"/>
    <w:rsid w:val="00491481"/>
    <w:rsid w:val="0049242E"/>
    <w:rsid w:val="00494A2B"/>
    <w:rsid w:val="004964D3"/>
    <w:rsid w:val="00496792"/>
    <w:rsid w:val="004A001D"/>
    <w:rsid w:val="004A0B9F"/>
    <w:rsid w:val="004A390B"/>
    <w:rsid w:val="004A554D"/>
    <w:rsid w:val="004B1DE9"/>
    <w:rsid w:val="004B2009"/>
    <w:rsid w:val="004B3DEC"/>
    <w:rsid w:val="004C0B7C"/>
    <w:rsid w:val="004C119C"/>
    <w:rsid w:val="004E2DAA"/>
    <w:rsid w:val="004E5D5F"/>
    <w:rsid w:val="004E63E5"/>
    <w:rsid w:val="004F2A6C"/>
    <w:rsid w:val="00500415"/>
    <w:rsid w:val="00500BC6"/>
    <w:rsid w:val="00505949"/>
    <w:rsid w:val="00510198"/>
    <w:rsid w:val="00511590"/>
    <w:rsid w:val="00512ACF"/>
    <w:rsid w:val="0052147A"/>
    <w:rsid w:val="00521EA8"/>
    <w:rsid w:val="00524650"/>
    <w:rsid w:val="00527790"/>
    <w:rsid w:val="00533B55"/>
    <w:rsid w:val="00534881"/>
    <w:rsid w:val="00536F22"/>
    <w:rsid w:val="00537B6E"/>
    <w:rsid w:val="00542B24"/>
    <w:rsid w:val="005501F4"/>
    <w:rsid w:val="0055706E"/>
    <w:rsid w:val="005610AE"/>
    <w:rsid w:val="0056198B"/>
    <w:rsid w:val="005649C8"/>
    <w:rsid w:val="005659BF"/>
    <w:rsid w:val="005670F6"/>
    <w:rsid w:val="005746B8"/>
    <w:rsid w:val="00576F9C"/>
    <w:rsid w:val="00581910"/>
    <w:rsid w:val="00582219"/>
    <w:rsid w:val="00584599"/>
    <w:rsid w:val="005856DA"/>
    <w:rsid w:val="00586458"/>
    <w:rsid w:val="00586AC7"/>
    <w:rsid w:val="00587CB5"/>
    <w:rsid w:val="00587FC4"/>
    <w:rsid w:val="00590DDC"/>
    <w:rsid w:val="0059135B"/>
    <w:rsid w:val="005952EE"/>
    <w:rsid w:val="00596F28"/>
    <w:rsid w:val="005A1A08"/>
    <w:rsid w:val="005A7E26"/>
    <w:rsid w:val="005B4DCA"/>
    <w:rsid w:val="005B7C47"/>
    <w:rsid w:val="005C3572"/>
    <w:rsid w:val="005C77A5"/>
    <w:rsid w:val="005D04B7"/>
    <w:rsid w:val="005D1755"/>
    <w:rsid w:val="005D21DD"/>
    <w:rsid w:val="005D3810"/>
    <w:rsid w:val="005D575E"/>
    <w:rsid w:val="005E05A1"/>
    <w:rsid w:val="005E11A7"/>
    <w:rsid w:val="005E7679"/>
    <w:rsid w:val="005F2C0A"/>
    <w:rsid w:val="005F421D"/>
    <w:rsid w:val="005F6F67"/>
    <w:rsid w:val="005F731B"/>
    <w:rsid w:val="00604D92"/>
    <w:rsid w:val="00606E82"/>
    <w:rsid w:val="00607743"/>
    <w:rsid w:val="00620C26"/>
    <w:rsid w:val="0062657E"/>
    <w:rsid w:val="00630FD8"/>
    <w:rsid w:val="00631054"/>
    <w:rsid w:val="00632628"/>
    <w:rsid w:val="00633022"/>
    <w:rsid w:val="006334A4"/>
    <w:rsid w:val="006338DE"/>
    <w:rsid w:val="00633FA3"/>
    <w:rsid w:val="00634150"/>
    <w:rsid w:val="00634D27"/>
    <w:rsid w:val="00635EFE"/>
    <w:rsid w:val="00637403"/>
    <w:rsid w:val="00641E51"/>
    <w:rsid w:val="00642C50"/>
    <w:rsid w:val="00644088"/>
    <w:rsid w:val="006519D7"/>
    <w:rsid w:val="00652993"/>
    <w:rsid w:val="00653E4A"/>
    <w:rsid w:val="00653F39"/>
    <w:rsid w:val="00654D24"/>
    <w:rsid w:val="00654DD4"/>
    <w:rsid w:val="00654EE7"/>
    <w:rsid w:val="00661E28"/>
    <w:rsid w:val="00670F85"/>
    <w:rsid w:val="00675938"/>
    <w:rsid w:val="0067765F"/>
    <w:rsid w:val="00680A07"/>
    <w:rsid w:val="006834F4"/>
    <w:rsid w:val="00683E74"/>
    <w:rsid w:val="0068510E"/>
    <w:rsid w:val="00685629"/>
    <w:rsid w:val="00687156"/>
    <w:rsid w:val="006A0B41"/>
    <w:rsid w:val="006A55AB"/>
    <w:rsid w:val="006A60EC"/>
    <w:rsid w:val="006B042F"/>
    <w:rsid w:val="006B5531"/>
    <w:rsid w:val="006B6440"/>
    <w:rsid w:val="006C5392"/>
    <w:rsid w:val="006C5F0C"/>
    <w:rsid w:val="006D6DEA"/>
    <w:rsid w:val="006D7CC0"/>
    <w:rsid w:val="006E440E"/>
    <w:rsid w:val="006E4DD0"/>
    <w:rsid w:val="006E635D"/>
    <w:rsid w:val="006E763F"/>
    <w:rsid w:val="006F5028"/>
    <w:rsid w:val="00704BD3"/>
    <w:rsid w:val="00723B10"/>
    <w:rsid w:val="00725ECF"/>
    <w:rsid w:val="007276BB"/>
    <w:rsid w:val="00732C26"/>
    <w:rsid w:val="00732E85"/>
    <w:rsid w:val="00734727"/>
    <w:rsid w:val="007408FA"/>
    <w:rsid w:val="007424CB"/>
    <w:rsid w:val="007546D9"/>
    <w:rsid w:val="00754B75"/>
    <w:rsid w:val="00760B59"/>
    <w:rsid w:val="00763545"/>
    <w:rsid w:val="00771F31"/>
    <w:rsid w:val="00772AF1"/>
    <w:rsid w:val="00772F6C"/>
    <w:rsid w:val="00773C42"/>
    <w:rsid w:val="00775901"/>
    <w:rsid w:val="007823AD"/>
    <w:rsid w:val="007862BD"/>
    <w:rsid w:val="007869F3"/>
    <w:rsid w:val="007955B7"/>
    <w:rsid w:val="007965B5"/>
    <w:rsid w:val="007A26ED"/>
    <w:rsid w:val="007A306D"/>
    <w:rsid w:val="007A3A4E"/>
    <w:rsid w:val="007A3D96"/>
    <w:rsid w:val="007A565D"/>
    <w:rsid w:val="007B2360"/>
    <w:rsid w:val="007B3F02"/>
    <w:rsid w:val="007B4C71"/>
    <w:rsid w:val="007B7593"/>
    <w:rsid w:val="007B78BF"/>
    <w:rsid w:val="007C0161"/>
    <w:rsid w:val="007C0DEB"/>
    <w:rsid w:val="007D147A"/>
    <w:rsid w:val="007D3EAB"/>
    <w:rsid w:val="007D6F49"/>
    <w:rsid w:val="007E09B5"/>
    <w:rsid w:val="007E79CE"/>
    <w:rsid w:val="007F0C0F"/>
    <w:rsid w:val="007F24CA"/>
    <w:rsid w:val="007F59A5"/>
    <w:rsid w:val="00801AFF"/>
    <w:rsid w:val="0080765C"/>
    <w:rsid w:val="00811BF3"/>
    <w:rsid w:val="00811E6A"/>
    <w:rsid w:val="008145CE"/>
    <w:rsid w:val="00814647"/>
    <w:rsid w:val="00817F15"/>
    <w:rsid w:val="00820293"/>
    <w:rsid w:val="0082139C"/>
    <w:rsid w:val="008228FD"/>
    <w:rsid w:val="0082341E"/>
    <w:rsid w:val="00826F5A"/>
    <w:rsid w:val="00830E16"/>
    <w:rsid w:val="0083280C"/>
    <w:rsid w:val="00833E1F"/>
    <w:rsid w:val="00843664"/>
    <w:rsid w:val="00850A8F"/>
    <w:rsid w:val="00851F8B"/>
    <w:rsid w:val="00853EE0"/>
    <w:rsid w:val="00855FF7"/>
    <w:rsid w:val="0085667A"/>
    <w:rsid w:val="00857236"/>
    <w:rsid w:val="00880D88"/>
    <w:rsid w:val="00885FCB"/>
    <w:rsid w:val="00891699"/>
    <w:rsid w:val="00892A88"/>
    <w:rsid w:val="0089446E"/>
    <w:rsid w:val="00896A6E"/>
    <w:rsid w:val="00897266"/>
    <w:rsid w:val="008A2C1B"/>
    <w:rsid w:val="008A56EE"/>
    <w:rsid w:val="008B38A0"/>
    <w:rsid w:val="008B3C16"/>
    <w:rsid w:val="008C1136"/>
    <w:rsid w:val="008C3627"/>
    <w:rsid w:val="008C7112"/>
    <w:rsid w:val="008D3ACC"/>
    <w:rsid w:val="008D5039"/>
    <w:rsid w:val="008E0D78"/>
    <w:rsid w:val="008E1F96"/>
    <w:rsid w:val="008E66B5"/>
    <w:rsid w:val="008F7013"/>
    <w:rsid w:val="009004A2"/>
    <w:rsid w:val="00903A77"/>
    <w:rsid w:val="00903DB1"/>
    <w:rsid w:val="0090444B"/>
    <w:rsid w:val="009116A4"/>
    <w:rsid w:val="009222F8"/>
    <w:rsid w:val="009250EE"/>
    <w:rsid w:val="00925167"/>
    <w:rsid w:val="00925690"/>
    <w:rsid w:val="00930A0B"/>
    <w:rsid w:val="00931EFD"/>
    <w:rsid w:val="00933CA3"/>
    <w:rsid w:val="00940569"/>
    <w:rsid w:val="00942B6D"/>
    <w:rsid w:val="00944F83"/>
    <w:rsid w:val="00947362"/>
    <w:rsid w:val="00965D3A"/>
    <w:rsid w:val="009660B6"/>
    <w:rsid w:val="00967D2C"/>
    <w:rsid w:val="00970570"/>
    <w:rsid w:val="00973B16"/>
    <w:rsid w:val="00984788"/>
    <w:rsid w:val="009866A1"/>
    <w:rsid w:val="00986F92"/>
    <w:rsid w:val="00987E2B"/>
    <w:rsid w:val="0099067B"/>
    <w:rsid w:val="00993221"/>
    <w:rsid w:val="00995A60"/>
    <w:rsid w:val="00995C22"/>
    <w:rsid w:val="009A01F9"/>
    <w:rsid w:val="009A3F79"/>
    <w:rsid w:val="009B19BA"/>
    <w:rsid w:val="009B1BFF"/>
    <w:rsid w:val="009B218B"/>
    <w:rsid w:val="009B4017"/>
    <w:rsid w:val="009B42CD"/>
    <w:rsid w:val="009B5126"/>
    <w:rsid w:val="009B5E09"/>
    <w:rsid w:val="009B612F"/>
    <w:rsid w:val="009B7484"/>
    <w:rsid w:val="009C557A"/>
    <w:rsid w:val="009C73B5"/>
    <w:rsid w:val="009D291F"/>
    <w:rsid w:val="009D2FEE"/>
    <w:rsid w:val="009D5FF3"/>
    <w:rsid w:val="009E16E8"/>
    <w:rsid w:val="009E5BE0"/>
    <w:rsid w:val="009E6593"/>
    <w:rsid w:val="009E6BD2"/>
    <w:rsid w:val="009F0755"/>
    <w:rsid w:val="009F0B79"/>
    <w:rsid w:val="009F38D9"/>
    <w:rsid w:val="009F457C"/>
    <w:rsid w:val="009F4699"/>
    <w:rsid w:val="009F5DB6"/>
    <w:rsid w:val="009F63AA"/>
    <w:rsid w:val="00A043F6"/>
    <w:rsid w:val="00A061C3"/>
    <w:rsid w:val="00A06E54"/>
    <w:rsid w:val="00A1187A"/>
    <w:rsid w:val="00A11AEE"/>
    <w:rsid w:val="00A11AF8"/>
    <w:rsid w:val="00A161FE"/>
    <w:rsid w:val="00A243A9"/>
    <w:rsid w:val="00A26796"/>
    <w:rsid w:val="00A31E2C"/>
    <w:rsid w:val="00A32AB0"/>
    <w:rsid w:val="00A344B4"/>
    <w:rsid w:val="00A37CF5"/>
    <w:rsid w:val="00A41386"/>
    <w:rsid w:val="00A444F6"/>
    <w:rsid w:val="00A52231"/>
    <w:rsid w:val="00A52B2A"/>
    <w:rsid w:val="00A64A03"/>
    <w:rsid w:val="00A67193"/>
    <w:rsid w:val="00A73F90"/>
    <w:rsid w:val="00A77610"/>
    <w:rsid w:val="00A77F3C"/>
    <w:rsid w:val="00A77FFA"/>
    <w:rsid w:val="00A80FA6"/>
    <w:rsid w:val="00A81315"/>
    <w:rsid w:val="00A833E2"/>
    <w:rsid w:val="00A939D6"/>
    <w:rsid w:val="00A96844"/>
    <w:rsid w:val="00AA03AF"/>
    <w:rsid w:val="00AA05A4"/>
    <w:rsid w:val="00AA3D7E"/>
    <w:rsid w:val="00AB7B85"/>
    <w:rsid w:val="00AC0346"/>
    <w:rsid w:val="00AC29FB"/>
    <w:rsid w:val="00AC71A8"/>
    <w:rsid w:val="00AD1C5E"/>
    <w:rsid w:val="00AD5BEC"/>
    <w:rsid w:val="00AD6765"/>
    <w:rsid w:val="00AE096A"/>
    <w:rsid w:val="00AE1F72"/>
    <w:rsid w:val="00AE4EEC"/>
    <w:rsid w:val="00AE5933"/>
    <w:rsid w:val="00AF317B"/>
    <w:rsid w:val="00AF6AFC"/>
    <w:rsid w:val="00B01427"/>
    <w:rsid w:val="00B014A8"/>
    <w:rsid w:val="00B01A72"/>
    <w:rsid w:val="00B0416E"/>
    <w:rsid w:val="00B062A9"/>
    <w:rsid w:val="00B10626"/>
    <w:rsid w:val="00B12640"/>
    <w:rsid w:val="00B16291"/>
    <w:rsid w:val="00B21CEA"/>
    <w:rsid w:val="00B23B54"/>
    <w:rsid w:val="00B23C91"/>
    <w:rsid w:val="00B30A2A"/>
    <w:rsid w:val="00B32EEC"/>
    <w:rsid w:val="00B337BF"/>
    <w:rsid w:val="00B348EC"/>
    <w:rsid w:val="00B35ACA"/>
    <w:rsid w:val="00B36BBF"/>
    <w:rsid w:val="00B46B26"/>
    <w:rsid w:val="00B470DD"/>
    <w:rsid w:val="00B51CE1"/>
    <w:rsid w:val="00B52045"/>
    <w:rsid w:val="00B568F4"/>
    <w:rsid w:val="00B64D03"/>
    <w:rsid w:val="00B660FD"/>
    <w:rsid w:val="00B71057"/>
    <w:rsid w:val="00B75FC2"/>
    <w:rsid w:val="00B80424"/>
    <w:rsid w:val="00B819F2"/>
    <w:rsid w:val="00B83F13"/>
    <w:rsid w:val="00B84614"/>
    <w:rsid w:val="00B87E1F"/>
    <w:rsid w:val="00B9032C"/>
    <w:rsid w:val="00B90D5F"/>
    <w:rsid w:val="00B92739"/>
    <w:rsid w:val="00B92CF4"/>
    <w:rsid w:val="00B94CD1"/>
    <w:rsid w:val="00B9606F"/>
    <w:rsid w:val="00B965E0"/>
    <w:rsid w:val="00B96785"/>
    <w:rsid w:val="00BA1AFE"/>
    <w:rsid w:val="00BA41C0"/>
    <w:rsid w:val="00BA4A19"/>
    <w:rsid w:val="00BA73DA"/>
    <w:rsid w:val="00BB1718"/>
    <w:rsid w:val="00BB1824"/>
    <w:rsid w:val="00BB3927"/>
    <w:rsid w:val="00BB62E3"/>
    <w:rsid w:val="00BC085E"/>
    <w:rsid w:val="00BC2560"/>
    <w:rsid w:val="00BC4A1C"/>
    <w:rsid w:val="00BC53A6"/>
    <w:rsid w:val="00BC6720"/>
    <w:rsid w:val="00BC68D2"/>
    <w:rsid w:val="00BD1372"/>
    <w:rsid w:val="00BD1C3B"/>
    <w:rsid w:val="00BD544A"/>
    <w:rsid w:val="00BD6240"/>
    <w:rsid w:val="00BD72A8"/>
    <w:rsid w:val="00BE11B9"/>
    <w:rsid w:val="00BE4368"/>
    <w:rsid w:val="00BE5E33"/>
    <w:rsid w:val="00BF08A2"/>
    <w:rsid w:val="00BF34AD"/>
    <w:rsid w:val="00C010A5"/>
    <w:rsid w:val="00C01707"/>
    <w:rsid w:val="00C02B86"/>
    <w:rsid w:val="00C20143"/>
    <w:rsid w:val="00C21481"/>
    <w:rsid w:val="00C21CC8"/>
    <w:rsid w:val="00C235C1"/>
    <w:rsid w:val="00C259FB"/>
    <w:rsid w:val="00C3012B"/>
    <w:rsid w:val="00C3326C"/>
    <w:rsid w:val="00C34D70"/>
    <w:rsid w:val="00C4584B"/>
    <w:rsid w:val="00C47CBA"/>
    <w:rsid w:val="00C53DAF"/>
    <w:rsid w:val="00C553D0"/>
    <w:rsid w:val="00C55531"/>
    <w:rsid w:val="00C56F63"/>
    <w:rsid w:val="00C604B0"/>
    <w:rsid w:val="00C61C93"/>
    <w:rsid w:val="00C6393F"/>
    <w:rsid w:val="00C71769"/>
    <w:rsid w:val="00C717CD"/>
    <w:rsid w:val="00C71B0A"/>
    <w:rsid w:val="00C726A9"/>
    <w:rsid w:val="00C762AA"/>
    <w:rsid w:val="00C77C74"/>
    <w:rsid w:val="00C8145A"/>
    <w:rsid w:val="00C824F9"/>
    <w:rsid w:val="00C841CE"/>
    <w:rsid w:val="00C85B83"/>
    <w:rsid w:val="00C9062D"/>
    <w:rsid w:val="00CA33C8"/>
    <w:rsid w:val="00CA4E32"/>
    <w:rsid w:val="00CA641B"/>
    <w:rsid w:val="00CB05F1"/>
    <w:rsid w:val="00CB25F9"/>
    <w:rsid w:val="00CC0169"/>
    <w:rsid w:val="00CC0594"/>
    <w:rsid w:val="00CC1752"/>
    <w:rsid w:val="00CD27A5"/>
    <w:rsid w:val="00CD43E8"/>
    <w:rsid w:val="00CE5B26"/>
    <w:rsid w:val="00CF1F62"/>
    <w:rsid w:val="00D02696"/>
    <w:rsid w:val="00D029A4"/>
    <w:rsid w:val="00D04821"/>
    <w:rsid w:val="00D06A57"/>
    <w:rsid w:val="00D06C64"/>
    <w:rsid w:val="00D149BD"/>
    <w:rsid w:val="00D160C5"/>
    <w:rsid w:val="00D16591"/>
    <w:rsid w:val="00D16601"/>
    <w:rsid w:val="00D22797"/>
    <w:rsid w:val="00D26AAC"/>
    <w:rsid w:val="00D3184E"/>
    <w:rsid w:val="00D32CA9"/>
    <w:rsid w:val="00D345E2"/>
    <w:rsid w:val="00D34A3F"/>
    <w:rsid w:val="00D36842"/>
    <w:rsid w:val="00D40045"/>
    <w:rsid w:val="00D42989"/>
    <w:rsid w:val="00D52DF3"/>
    <w:rsid w:val="00D566A8"/>
    <w:rsid w:val="00D56840"/>
    <w:rsid w:val="00D574D1"/>
    <w:rsid w:val="00D57D58"/>
    <w:rsid w:val="00D607E7"/>
    <w:rsid w:val="00D61985"/>
    <w:rsid w:val="00D65602"/>
    <w:rsid w:val="00D66B6D"/>
    <w:rsid w:val="00D70A4C"/>
    <w:rsid w:val="00D70A4E"/>
    <w:rsid w:val="00D733CA"/>
    <w:rsid w:val="00D7556C"/>
    <w:rsid w:val="00D86B66"/>
    <w:rsid w:val="00D90440"/>
    <w:rsid w:val="00D909FF"/>
    <w:rsid w:val="00D92AAA"/>
    <w:rsid w:val="00D95362"/>
    <w:rsid w:val="00D97D2D"/>
    <w:rsid w:val="00DA1EA4"/>
    <w:rsid w:val="00DA59E3"/>
    <w:rsid w:val="00DB1328"/>
    <w:rsid w:val="00DB296E"/>
    <w:rsid w:val="00DB4818"/>
    <w:rsid w:val="00DB5222"/>
    <w:rsid w:val="00DB6394"/>
    <w:rsid w:val="00DC0C2F"/>
    <w:rsid w:val="00DC2BD4"/>
    <w:rsid w:val="00DC4F09"/>
    <w:rsid w:val="00DC78A1"/>
    <w:rsid w:val="00DD57AC"/>
    <w:rsid w:val="00DE0036"/>
    <w:rsid w:val="00DE655F"/>
    <w:rsid w:val="00DF446E"/>
    <w:rsid w:val="00E0053C"/>
    <w:rsid w:val="00E0147C"/>
    <w:rsid w:val="00E02FD7"/>
    <w:rsid w:val="00E0340C"/>
    <w:rsid w:val="00E068C6"/>
    <w:rsid w:val="00E0690D"/>
    <w:rsid w:val="00E06D68"/>
    <w:rsid w:val="00E0702B"/>
    <w:rsid w:val="00E0769B"/>
    <w:rsid w:val="00E21B66"/>
    <w:rsid w:val="00E264A9"/>
    <w:rsid w:val="00E27C8A"/>
    <w:rsid w:val="00E360F9"/>
    <w:rsid w:val="00E36205"/>
    <w:rsid w:val="00E40C6B"/>
    <w:rsid w:val="00E45452"/>
    <w:rsid w:val="00E50CD8"/>
    <w:rsid w:val="00E54226"/>
    <w:rsid w:val="00E57C83"/>
    <w:rsid w:val="00E6129C"/>
    <w:rsid w:val="00E61624"/>
    <w:rsid w:val="00E649E7"/>
    <w:rsid w:val="00E7117B"/>
    <w:rsid w:val="00E84170"/>
    <w:rsid w:val="00E95FB3"/>
    <w:rsid w:val="00E96853"/>
    <w:rsid w:val="00EA6336"/>
    <w:rsid w:val="00EA662C"/>
    <w:rsid w:val="00EB0A62"/>
    <w:rsid w:val="00EB328C"/>
    <w:rsid w:val="00EB5648"/>
    <w:rsid w:val="00EB5FC2"/>
    <w:rsid w:val="00EC2CE4"/>
    <w:rsid w:val="00EC320B"/>
    <w:rsid w:val="00EC3C48"/>
    <w:rsid w:val="00EC4462"/>
    <w:rsid w:val="00ED1903"/>
    <w:rsid w:val="00ED1D4B"/>
    <w:rsid w:val="00ED3818"/>
    <w:rsid w:val="00EE3838"/>
    <w:rsid w:val="00EF4F29"/>
    <w:rsid w:val="00EF6600"/>
    <w:rsid w:val="00EF6A09"/>
    <w:rsid w:val="00F0181E"/>
    <w:rsid w:val="00F109E6"/>
    <w:rsid w:val="00F12232"/>
    <w:rsid w:val="00F1420E"/>
    <w:rsid w:val="00F14A37"/>
    <w:rsid w:val="00F16A1C"/>
    <w:rsid w:val="00F16FF9"/>
    <w:rsid w:val="00F333AE"/>
    <w:rsid w:val="00F34041"/>
    <w:rsid w:val="00F37AEA"/>
    <w:rsid w:val="00F4053C"/>
    <w:rsid w:val="00F4438F"/>
    <w:rsid w:val="00F471DC"/>
    <w:rsid w:val="00F50C0F"/>
    <w:rsid w:val="00F644A8"/>
    <w:rsid w:val="00F64C9E"/>
    <w:rsid w:val="00F67763"/>
    <w:rsid w:val="00F71531"/>
    <w:rsid w:val="00F7398A"/>
    <w:rsid w:val="00F8431D"/>
    <w:rsid w:val="00FA1FAF"/>
    <w:rsid w:val="00FA641D"/>
    <w:rsid w:val="00FA6481"/>
    <w:rsid w:val="00FA6BFF"/>
    <w:rsid w:val="00FA79EC"/>
    <w:rsid w:val="00FB01FF"/>
    <w:rsid w:val="00FB0689"/>
    <w:rsid w:val="00FB0E75"/>
    <w:rsid w:val="00FB2FE8"/>
    <w:rsid w:val="00FB38CE"/>
    <w:rsid w:val="00FB4231"/>
    <w:rsid w:val="00FB5160"/>
    <w:rsid w:val="00FB5EF3"/>
    <w:rsid w:val="00FC0EE4"/>
    <w:rsid w:val="00FC3930"/>
    <w:rsid w:val="00FD75FA"/>
    <w:rsid w:val="00FE2C7F"/>
    <w:rsid w:val="00FE32F0"/>
    <w:rsid w:val="00FE3A20"/>
    <w:rsid w:val="00FF197C"/>
    <w:rsid w:val="00FF2F4E"/>
    <w:rsid w:val="00FF67BD"/>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US" w:bidi="ar-SA"/>
      </w:rPr>
    </w:rPrDefault>
    <w:pPrDefault>
      <w:pPr>
        <w:spacing w:after="2765"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9"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Strong" w:uiPriority="0" w:qFormat="1"/>
    <w:lsdException w:name="Emphasis" w:uiPriority="20" w:qFormat="1"/>
    <w:lsdException w:name="Document Map" w:semiHidden="1" w:uiPriority="1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lsdException w:name="Medium Grid 2 Accent 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 NOT USE"/>
    <w:uiPriority w:val="11"/>
    <w:qFormat/>
    <w:rsid w:val="00FB0689"/>
    <w:pPr>
      <w:spacing w:after="0" w:line="360" w:lineRule="auto"/>
    </w:pPr>
    <w:rPr>
      <w:rFonts w:ascii="Times New Roman" w:hAnsi="Times New Roman"/>
    </w:rPr>
  </w:style>
  <w:style w:type="paragraph" w:styleId="Heading1">
    <w:name w:val="heading 1"/>
    <w:aliases w:val="UNITEN"/>
    <w:basedOn w:val="Normal"/>
    <w:next w:val="Normal"/>
    <w:link w:val="Heading1Char"/>
    <w:autoRedefine/>
    <w:uiPriority w:val="9"/>
    <w:qFormat/>
    <w:rsid w:val="00BA1AFE"/>
    <w:pPr>
      <w:keepNext/>
      <w:keepLines/>
      <w:numPr>
        <w:numId w:val="1"/>
      </w:numPr>
      <w:spacing w:afterLines="200" w:after="480"/>
      <w:jc w:val="center"/>
      <w:outlineLvl w:val="0"/>
    </w:pPr>
    <w:rPr>
      <w:rFonts w:eastAsiaTheme="majorEastAsia" w:cstheme="majorBidi"/>
      <w:b/>
      <w:sz w:val="24"/>
      <w:szCs w:val="32"/>
    </w:rPr>
  </w:style>
  <w:style w:type="paragraph" w:styleId="Heading2">
    <w:name w:val="heading 2"/>
    <w:basedOn w:val="Normal"/>
    <w:next w:val="Normal"/>
    <w:link w:val="Heading2Char"/>
    <w:autoRedefine/>
    <w:uiPriority w:val="9"/>
    <w:qFormat/>
    <w:rsid w:val="00A67193"/>
    <w:pPr>
      <w:keepLines/>
      <w:numPr>
        <w:ilvl w:val="1"/>
        <w:numId w:val="1"/>
      </w:numPr>
      <w:spacing w:afterLines="100" w:after="24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9B42CD"/>
    <w:pPr>
      <w:keepNext/>
      <w:keepLines/>
      <w:numPr>
        <w:ilvl w:val="2"/>
        <w:numId w:val="1"/>
      </w:numPr>
      <w:spacing w:afterLines="100" w:after="100"/>
      <w:outlineLvl w:val="2"/>
    </w:pPr>
    <w:rPr>
      <w:rFonts w:eastAsiaTheme="majorEastAsia" w:cstheme="majorBidi"/>
      <w:b/>
      <w:sz w:val="24"/>
      <w:szCs w:val="24"/>
    </w:rPr>
  </w:style>
  <w:style w:type="paragraph" w:styleId="Heading4">
    <w:name w:val="heading 4"/>
    <w:basedOn w:val="Normal"/>
    <w:next w:val="Normal"/>
    <w:link w:val="Heading4Char"/>
    <w:autoRedefine/>
    <w:uiPriority w:val="9"/>
    <w:qFormat/>
    <w:rsid w:val="009B42CD"/>
    <w:pPr>
      <w:keepNext/>
      <w:keepLines/>
      <w:numPr>
        <w:ilvl w:val="3"/>
        <w:numId w:val="1"/>
      </w:numPr>
      <w:spacing w:afterLines="200" w:after="480"/>
      <w:outlineLvl w:val="3"/>
    </w:pPr>
    <w:rPr>
      <w:rFonts w:eastAsiaTheme="majorEastAsia" w:cstheme="majorBidi"/>
      <w:b/>
      <w:iCs/>
      <w:sz w:val="24"/>
    </w:rPr>
  </w:style>
  <w:style w:type="paragraph" w:styleId="Heading5">
    <w:name w:val="heading 5"/>
    <w:basedOn w:val="Normal"/>
    <w:next w:val="Normal"/>
    <w:link w:val="Heading5Char"/>
    <w:autoRedefine/>
    <w:uiPriority w:val="9"/>
    <w:qFormat/>
    <w:rsid w:val="00772F6C"/>
    <w:pPr>
      <w:keepNext/>
      <w:keepLines/>
      <w:numPr>
        <w:ilvl w:val="4"/>
        <w:numId w:val="1"/>
      </w:numPr>
      <w:spacing w:before="40"/>
      <w:outlineLvl w:val="4"/>
    </w:pPr>
    <w:rPr>
      <w:rFonts w:eastAsiaTheme="majorEastAsia" w:cstheme="majorBidi"/>
      <w:sz w:val="24"/>
    </w:rPr>
  </w:style>
  <w:style w:type="paragraph" w:styleId="Heading6">
    <w:name w:val="heading 6"/>
    <w:basedOn w:val="Normal"/>
    <w:next w:val="Normal"/>
    <w:link w:val="Heading6Char"/>
    <w:uiPriority w:val="9"/>
    <w:qFormat/>
    <w:rsid w:val="009E16E8"/>
    <w:pPr>
      <w:keepLines/>
      <w:numPr>
        <w:ilvl w:val="5"/>
        <w:numId w:val="1"/>
      </w:numPr>
      <w:spacing w:before="120"/>
      <w:outlineLvl w:val="5"/>
    </w:pPr>
    <w:rPr>
      <w:rFonts w:eastAsiaTheme="majorEastAsia" w:cstheme="majorBidi"/>
    </w:rPr>
  </w:style>
  <w:style w:type="paragraph" w:styleId="Heading7">
    <w:name w:val="heading 7"/>
    <w:basedOn w:val="Normal"/>
    <w:next w:val="Normal"/>
    <w:link w:val="Heading7Char"/>
    <w:uiPriority w:val="9"/>
    <w:unhideWhenUsed/>
    <w:qFormat/>
    <w:rsid w:val="00604D92"/>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604D9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04D9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NITEN Char"/>
    <w:basedOn w:val="DefaultParagraphFont"/>
    <w:link w:val="Heading1"/>
    <w:uiPriority w:val="9"/>
    <w:rsid w:val="00BA1AF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6719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9B42C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9B42C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772F6C"/>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9E16E8"/>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FB068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B06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B0689"/>
    <w:rPr>
      <w:rFonts w:asciiTheme="majorHAnsi" w:eastAsiaTheme="majorEastAsia" w:hAnsiTheme="majorHAnsi" w:cstheme="majorBidi"/>
      <w:i/>
      <w:iCs/>
      <w:color w:val="272727" w:themeColor="text1" w:themeTint="D8"/>
      <w:sz w:val="21"/>
      <w:szCs w:val="21"/>
    </w:rPr>
  </w:style>
  <w:style w:type="paragraph" w:customStyle="1" w:styleId="UNITENParagraph">
    <w:name w:val="UNITEN Paragraph"/>
    <w:basedOn w:val="Normal"/>
    <w:next w:val="Normal"/>
    <w:link w:val="UNITENParagraphChar"/>
    <w:autoRedefine/>
    <w:uiPriority w:val="11"/>
    <w:qFormat/>
    <w:rsid w:val="004E5D5F"/>
    <w:pPr>
      <w:spacing w:afterLines="200" w:after="480"/>
      <w:jc w:val="both"/>
    </w:pPr>
    <w:rPr>
      <w:rFonts w:cs="Times New Roman"/>
      <w:sz w:val="24"/>
    </w:rPr>
  </w:style>
  <w:style w:type="character" w:customStyle="1" w:styleId="UNITENParagraphChar">
    <w:name w:val="UNITEN Paragraph Char"/>
    <w:basedOn w:val="DefaultParagraphFont"/>
    <w:link w:val="UNITENParagraph"/>
    <w:uiPriority w:val="11"/>
    <w:rsid w:val="004E5D5F"/>
    <w:rPr>
      <w:rFonts w:ascii="Times New Roman" w:hAnsi="Times New Roman" w:cs="Times New Roman"/>
      <w:sz w:val="24"/>
    </w:rPr>
  </w:style>
  <w:style w:type="paragraph" w:styleId="TOC1">
    <w:name w:val="toc 1"/>
    <w:basedOn w:val="Normal"/>
    <w:next w:val="Normal"/>
    <w:autoRedefine/>
    <w:uiPriority w:val="39"/>
    <w:unhideWhenUsed/>
    <w:rsid w:val="00993221"/>
    <w:pPr>
      <w:tabs>
        <w:tab w:val="right" w:pos="8278"/>
      </w:tabs>
      <w:spacing w:after="120"/>
      <w:ind w:left="1134" w:hanging="1134"/>
    </w:pPr>
    <w:rPr>
      <w:b/>
      <w:bCs/>
      <w:noProof/>
      <w:sz w:val="24"/>
    </w:rPr>
  </w:style>
  <w:style w:type="paragraph" w:styleId="TOC2">
    <w:name w:val="toc 2"/>
    <w:basedOn w:val="Normal"/>
    <w:next w:val="Normal"/>
    <w:autoRedefine/>
    <w:uiPriority w:val="39"/>
    <w:unhideWhenUsed/>
    <w:rsid w:val="00B83F13"/>
    <w:pPr>
      <w:tabs>
        <w:tab w:val="left" w:pos="720"/>
        <w:tab w:val="right" w:pos="8278"/>
      </w:tabs>
      <w:spacing w:after="120"/>
      <w:ind w:left="720" w:hanging="720"/>
    </w:pPr>
    <w:rPr>
      <w:rFonts w:cstheme="minorHAnsi"/>
      <w:bCs/>
      <w:sz w:val="24"/>
      <w:szCs w:val="20"/>
    </w:rPr>
  </w:style>
  <w:style w:type="paragraph" w:styleId="Caption">
    <w:name w:val="caption"/>
    <w:aliases w:val="Do not use"/>
    <w:basedOn w:val="Normal"/>
    <w:next w:val="Normal"/>
    <w:link w:val="CaptionChar"/>
    <w:uiPriority w:val="13"/>
    <w:unhideWhenUsed/>
    <w:qFormat/>
    <w:rsid w:val="005746B8"/>
    <w:rPr>
      <w:b/>
      <w:bCs/>
      <w:color w:val="FF0000"/>
      <w:sz w:val="18"/>
      <w:szCs w:val="18"/>
    </w:rPr>
  </w:style>
  <w:style w:type="character" w:customStyle="1" w:styleId="CaptionChar">
    <w:name w:val="Caption Char"/>
    <w:aliases w:val="Do not use Char"/>
    <w:basedOn w:val="DefaultParagraphFont"/>
    <w:link w:val="Caption"/>
    <w:uiPriority w:val="13"/>
    <w:rsid w:val="005746B8"/>
    <w:rPr>
      <w:rFonts w:ascii="Times New Roman" w:hAnsi="Times New Roman"/>
      <w:b/>
      <w:bCs/>
      <w:color w:val="FF0000"/>
      <w:sz w:val="18"/>
      <w:szCs w:val="18"/>
    </w:rPr>
  </w:style>
  <w:style w:type="paragraph" w:customStyle="1" w:styleId="QuotationUNITEN">
    <w:name w:val="Quotation UNITEN"/>
    <w:basedOn w:val="UNITENParagraph"/>
    <w:next w:val="UNITENParagraph2"/>
    <w:autoRedefine/>
    <w:uiPriority w:val="13"/>
    <w:qFormat/>
    <w:rsid w:val="00A26796"/>
    <w:pPr>
      <w:spacing w:line="240" w:lineRule="auto"/>
      <w:ind w:left="1440" w:right="1440"/>
    </w:pPr>
    <w:rPr>
      <w:i/>
    </w:rPr>
  </w:style>
  <w:style w:type="paragraph" w:customStyle="1" w:styleId="UNITENParagraph2">
    <w:name w:val="UNITEN Paragraph 2"/>
    <w:basedOn w:val="UNITENParagraph"/>
    <w:next w:val="UNITENParagraph"/>
    <w:autoRedefine/>
    <w:uiPriority w:val="11"/>
    <w:rsid w:val="00AA3D7E"/>
    <w:pPr>
      <w:spacing w:beforeLines="200" w:before="480"/>
    </w:pPr>
  </w:style>
  <w:style w:type="paragraph" w:styleId="TableofFigures">
    <w:name w:val="table of figures"/>
    <w:basedOn w:val="Normal"/>
    <w:next w:val="Normal"/>
    <w:autoRedefine/>
    <w:uiPriority w:val="99"/>
    <w:unhideWhenUsed/>
    <w:rsid w:val="00772F6C"/>
    <w:pPr>
      <w:tabs>
        <w:tab w:val="right" w:pos="8278"/>
      </w:tabs>
      <w:spacing w:after="240"/>
      <w:ind w:left="1440" w:right="651" w:hanging="1440"/>
      <w:jc w:val="both"/>
    </w:pPr>
    <w:rPr>
      <w:noProof/>
      <w:sz w:val="24"/>
    </w:rPr>
  </w:style>
  <w:style w:type="paragraph" w:styleId="Title">
    <w:name w:val="Title"/>
    <w:basedOn w:val="Normal"/>
    <w:next w:val="Normal"/>
    <w:link w:val="TitleChar"/>
    <w:uiPriority w:val="10"/>
    <w:semiHidden/>
    <w:qFormat/>
    <w:rsid w:val="00147E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FB068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semiHidden/>
    <w:qFormat/>
    <w:rsid w:val="00147E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FB068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19"/>
    <w:semiHidden/>
    <w:qFormat/>
    <w:rsid w:val="00147E33"/>
    <w:rPr>
      <w:b/>
      <w:bCs/>
    </w:rPr>
  </w:style>
  <w:style w:type="character" w:styleId="Emphasis">
    <w:name w:val="Emphasis"/>
    <w:basedOn w:val="DefaultParagraphFont"/>
    <w:uiPriority w:val="20"/>
    <w:semiHidden/>
    <w:qFormat/>
    <w:rsid w:val="00147E33"/>
    <w:rPr>
      <w:i/>
      <w:iCs/>
    </w:rPr>
  </w:style>
  <w:style w:type="paragraph" w:styleId="Quote">
    <w:name w:val="Quote"/>
    <w:basedOn w:val="Normal"/>
    <w:next w:val="Normal"/>
    <w:link w:val="QuoteChar"/>
    <w:uiPriority w:val="19"/>
    <w:semiHidden/>
    <w:qFormat/>
    <w:rsid w:val="00A26796"/>
    <w:pPr>
      <w:spacing w:before="240" w:after="240" w:line="240" w:lineRule="auto"/>
      <w:ind w:left="1134" w:right="1134"/>
      <w:jc w:val="both"/>
    </w:pPr>
    <w:rPr>
      <w:i/>
      <w:iCs/>
      <w:color w:val="000000" w:themeColor="text1"/>
    </w:rPr>
  </w:style>
  <w:style w:type="character" w:customStyle="1" w:styleId="QuoteChar">
    <w:name w:val="Quote Char"/>
    <w:basedOn w:val="DefaultParagraphFont"/>
    <w:link w:val="Quote"/>
    <w:uiPriority w:val="19"/>
    <w:semiHidden/>
    <w:rsid w:val="00A26796"/>
    <w:rPr>
      <w:rFonts w:ascii="Times New Roman" w:hAnsi="Times New Roman"/>
      <w:i/>
      <w:iCs/>
      <w:color w:val="000000" w:themeColor="text1"/>
    </w:rPr>
  </w:style>
  <w:style w:type="paragraph" w:styleId="IntenseQuote">
    <w:name w:val="Intense Quote"/>
    <w:basedOn w:val="Normal"/>
    <w:next w:val="Normal"/>
    <w:link w:val="IntenseQuoteChar"/>
    <w:uiPriority w:val="30"/>
    <w:semiHidden/>
    <w:qFormat/>
    <w:rsid w:val="00147E3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26796"/>
    <w:rPr>
      <w:rFonts w:ascii="Times New Roman" w:hAnsi="Times New Roman"/>
      <w:b/>
      <w:bCs/>
      <w:i/>
      <w:iCs/>
      <w:color w:val="4F81BD" w:themeColor="accent1"/>
    </w:rPr>
  </w:style>
  <w:style w:type="character" w:styleId="SubtleEmphasis">
    <w:name w:val="Subtle Emphasis"/>
    <w:basedOn w:val="DefaultParagraphFont"/>
    <w:uiPriority w:val="19"/>
    <w:semiHidden/>
    <w:qFormat/>
    <w:rsid w:val="00147E33"/>
    <w:rPr>
      <w:i/>
      <w:iCs/>
      <w:color w:val="808080" w:themeColor="text1" w:themeTint="7F"/>
    </w:rPr>
  </w:style>
  <w:style w:type="character" w:styleId="IntenseEmphasis">
    <w:name w:val="Intense Emphasis"/>
    <w:basedOn w:val="DefaultParagraphFont"/>
    <w:uiPriority w:val="21"/>
    <w:semiHidden/>
    <w:qFormat/>
    <w:rsid w:val="00147E33"/>
    <w:rPr>
      <w:b/>
      <w:bCs/>
      <w:i/>
      <w:iCs/>
      <w:color w:val="4F81BD" w:themeColor="accent1"/>
    </w:rPr>
  </w:style>
  <w:style w:type="character" w:styleId="SubtleReference">
    <w:name w:val="Subtle Reference"/>
    <w:basedOn w:val="DefaultParagraphFont"/>
    <w:uiPriority w:val="31"/>
    <w:semiHidden/>
    <w:qFormat/>
    <w:rsid w:val="00147E33"/>
    <w:rPr>
      <w:smallCaps/>
      <w:color w:val="C0504D" w:themeColor="accent2"/>
      <w:u w:val="single"/>
    </w:rPr>
  </w:style>
  <w:style w:type="character" w:styleId="IntenseReference">
    <w:name w:val="Intense Reference"/>
    <w:basedOn w:val="DefaultParagraphFont"/>
    <w:uiPriority w:val="32"/>
    <w:semiHidden/>
    <w:qFormat/>
    <w:rsid w:val="00147E33"/>
    <w:rPr>
      <w:b/>
      <w:bCs/>
      <w:smallCaps/>
      <w:color w:val="C0504D" w:themeColor="accent2"/>
      <w:spacing w:val="5"/>
      <w:u w:val="single"/>
    </w:rPr>
  </w:style>
  <w:style w:type="character" w:styleId="BookTitle">
    <w:name w:val="Book Title"/>
    <w:basedOn w:val="DefaultParagraphFont"/>
    <w:uiPriority w:val="33"/>
    <w:semiHidden/>
    <w:qFormat/>
    <w:rsid w:val="00147E33"/>
    <w:rPr>
      <w:b/>
      <w:bCs/>
      <w:smallCaps/>
      <w:spacing w:val="5"/>
    </w:rPr>
  </w:style>
  <w:style w:type="paragraph" w:styleId="TOC3">
    <w:name w:val="toc 3"/>
    <w:basedOn w:val="Normal"/>
    <w:next w:val="Normal"/>
    <w:autoRedefine/>
    <w:uiPriority w:val="39"/>
    <w:unhideWhenUsed/>
    <w:rsid w:val="007C0161"/>
    <w:pPr>
      <w:tabs>
        <w:tab w:val="left" w:pos="1440"/>
        <w:tab w:val="right" w:pos="8278"/>
      </w:tabs>
      <w:spacing w:after="120"/>
      <w:ind w:left="1440" w:hanging="720"/>
    </w:pPr>
  </w:style>
  <w:style w:type="character" w:styleId="Hyperlink">
    <w:name w:val="Hyperlink"/>
    <w:aliases w:val="TOC-LOF"/>
    <w:basedOn w:val="DefaultParagraphFont"/>
    <w:uiPriority w:val="99"/>
    <w:unhideWhenUsed/>
    <w:rsid w:val="00147E33"/>
    <w:rPr>
      <w:color w:val="0000FF" w:themeColor="hyperlink"/>
      <w:u w:val="single"/>
    </w:rPr>
  </w:style>
  <w:style w:type="paragraph" w:styleId="TOC4">
    <w:name w:val="toc 4"/>
    <w:basedOn w:val="Normal"/>
    <w:next w:val="Normal"/>
    <w:autoRedefine/>
    <w:uiPriority w:val="39"/>
    <w:unhideWhenUsed/>
    <w:rsid w:val="003D34CC"/>
    <w:pPr>
      <w:tabs>
        <w:tab w:val="left" w:pos="1440"/>
        <w:tab w:val="right" w:pos="8471"/>
      </w:tabs>
      <w:spacing w:afterLines="150" w:after="150"/>
      <w:ind w:left="2234" w:right="720" w:hanging="794"/>
    </w:pPr>
    <w:rPr>
      <w:sz w:val="24"/>
      <w:lang w:val="en-US"/>
    </w:rPr>
  </w:style>
  <w:style w:type="table" w:styleId="TableGrid">
    <w:name w:val="Table Grid"/>
    <w:basedOn w:val="TableNormal"/>
    <w:rsid w:val="00147E33"/>
    <w:pPr>
      <w:ind w:firstLine="36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uiPriority w:val="19"/>
    <w:unhideWhenUsed/>
    <w:rsid w:val="003D34CC"/>
    <w:pPr>
      <w:tabs>
        <w:tab w:val="center" w:pos="4680"/>
        <w:tab w:val="right" w:pos="9360"/>
      </w:tabs>
      <w:jc w:val="both"/>
    </w:pPr>
  </w:style>
  <w:style w:type="character" w:customStyle="1" w:styleId="HeaderChar">
    <w:name w:val="Header Char"/>
    <w:basedOn w:val="DefaultParagraphFont"/>
    <w:link w:val="Header"/>
    <w:uiPriority w:val="19"/>
    <w:rsid w:val="005746B8"/>
    <w:rPr>
      <w:rFonts w:ascii="Times New Roman" w:hAnsi="Times New Roman"/>
    </w:rPr>
  </w:style>
  <w:style w:type="paragraph" w:styleId="Footer">
    <w:name w:val="footer"/>
    <w:basedOn w:val="Normal"/>
    <w:link w:val="FooterChar"/>
    <w:uiPriority w:val="19"/>
    <w:unhideWhenUsed/>
    <w:rsid w:val="003D34CC"/>
    <w:pPr>
      <w:tabs>
        <w:tab w:val="center" w:pos="4513"/>
        <w:tab w:val="right" w:pos="9026"/>
      </w:tabs>
    </w:pPr>
  </w:style>
  <w:style w:type="character" w:customStyle="1" w:styleId="FooterChar">
    <w:name w:val="Footer Char"/>
    <w:basedOn w:val="DefaultParagraphFont"/>
    <w:link w:val="Footer"/>
    <w:uiPriority w:val="19"/>
    <w:rsid w:val="005746B8"/>
    <w:rPr>
      <w:rFonts w:ascii="Times New Roman" w:hAnsi="Times New Roman"/>
    </w:rPr>
  </w:style>
  <w:style w:type="paragraph" w:customStyle="1" w:styleId="TheBodyStartHere">
    <w:name w:val="The Body Start Here"/>
    <w:basedOn w:val="MZJFM"/>
    <w:uiPriority w:val="8"/>
    <w:qFormat/>
    <w:rsid w:val="004A001D"/>
  </w:style>
  <w:style w:type="paragraph" w:customStyle="1" w:styleId="MZJFM">
    <w:name w:val="MZJ FM"/>
    <w:basedOn w:val="Normal"/>
    <w:uiPriority w:val="1"/>
    <w:qFormat/>
    <w:rsid w:val="001668CF"/>
    <w:pPr>
      <w:pBdr>
        <w:top w:val="single" w:sz="18" w:space="1" w:color="auto"/>
        <w:left w:val="single" w:sz="18" w:space="4" w:color="auto"/>
        <w:bottom w:val="single" w:sz="18" w:space="1" w:color="auto"/>
        <w:right w:val="single" w:sz="18" w:space="4" w:color="auto"/>
      </w:pBdr>
      <w:shd w:val="clear" w:color="auto" w:fill="FFFF00"/>
      <w:spacing w:after="360"/>
      <w:jc w:val="both"/>
    </w:pPr>
    <w:rPr>
      <w:b/>
      <w:color w:val="FF0000"/>
      <w:sz w:val="20"/>
      <w:lang w:val="en-US"/>
    </w:rPr>
  </w:style>
  <w:style w:type="table" w:styleId="LightList-Accent3">
    <w:name w:val="Light List Accent 3"/>
    <w:basedOn w:val="TableNormal"/>
    <w:uiPriority w:val="61"/>
    <w:rsid w:val="00147E33"/>
    <w:pPr>
      <w:ind w:firstLine="360"/>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semiHidden/>
    <w:unhideWhenUsed/>
    <w:rsid w:val="00A2679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6796"/>
    <w:rPr>
      <w:rFonts w:ascii="Tahoma" w:hAnsi="Tahoma" w:cs="Tahoma"/>
      <w:sz w:val="16"/>
      <w:szCs w:val="16"/>
    </w:rPr>
  </w:style>
  <w:style w:type="paragraph" w:styleId="EndnoteText">
    <w:name w:val="endnote text"/>
    <w:basedOn w:val="Normal"/>
    <w:link w:val="EndnoteTextChar"/>
    <w:autoRedefine/>
    <w:uiPriority w:val="99"/>
    <w:semiHidden/>
    <w:unhideWhenUsed/>
    <w:rsid w:val="00081B7A"/>
    <w:pPr>
      <w:jc w:val="center"/>
    </w:pPr>
    <w:rPr>
      <w:sz w:val="20"/>
      <w:szCs w:val="20"/>
    </w:rPr>
  </w:style>
  <w:style w:type="character" w:customStyle="1" w:styleId="EndnoteTextChar">
    <w:name w:val="Endnote Text Char"/>
    <w:basedOn w:val="DefaultParagraphFont"/>
    <w:link w:val="EndnoteText"/>
    <w:uiPriority w:val="99"/>
    <w:semiHidden/>
    <w:rsid w:val="00081B7A"/>
    <w:rPr>
      <w:rFonts w:ascii="Arial" w:hAnsi="Arial"/>
      <w:b/>
      <w:sz w:val="20"/>
      <w:szCs w:val="20"/>
    </w:rPr>
  </w:style>
  <w:style w:type="paragraph" w:styleId="FootnoteText">
    <w:name w:val="footnote text"/>
    <w:basedOn w:val="Normal"/>
    <w:link w:val="FootnoteTextChar"/>
    <w:autoRedefine/>
    <w:uiPriority w:val="19"/>
    <w:unhideWhenUsed/>
    <w:rsid w:val="00147E33"/>
    <w:rPr>
      <w:sz w:val="20"/>
      <w:szCs w:val="20"/>
    </w:rPr>
  </w:style>
  <w:style w:type="character" w:customStyle="1" w:styleId="FootnoteTextChar">
    <w:name w:val="Footnote Text Char"/>
    <w:basedOn w:val="DefaultParagraphFont"/>
    <w:link w:val="FootnoteText"/>
    <w:uiPriority w:val="19"/>
    <w:rsid w:val="005746B8"/>
    <w:rPr>
      <w:rFonts w:ascii="Times New Roman" w:hAnsi="Times New Roman"/>
      <w:sz w:val="20"/>
      <w:szCs w:val="20"/>
    </w:rPr>
  </w:style>
  <w:style w:type="table" w:styleId="TableElegant">
    <w:name w:val="Table Elegant"/>
    <w:basedOn w:val="TableNormal"/>
    <w:rsid w:val="00147E33"/>
    <w:pPr>
      <w:spacing w:after="0" w:line="240" w:lineRule="auto"/>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D36842"/>
    <w:rPr>
      <w:color w:val="808080"/>
    </w:rPr>
  </w:style>
  <w:style w:type="paragraph" w:customStyle="1" w:styleId="TITLEATROMANPAGES">
    <w:name w:val="TITLE AT ROMAN PAGES"/>
    <w:basedOn w:val="Normal"/>
    <w:next w:val="Normal"/>
    <w:autoRedefine/>
    <w:uiPriority w:val="2"/>
    <w:rsid w:val="00C8145A"/>
    <w:pPr>
      <w:pageBreakBefore/>
      <w:spacing w:afterLines="200"/>
      <w:jc w:val="center"/>
      <w:outlineLvl w:val="0"/>
    </w:pPr>
    <w:rPr>
      <w:rFonts w:eastAsia="Times New Roman" w:cs="Times New Roman"/>
      <w:b/>
      <w:bCs/>
      <w:caps/>
      <w:sz w:val="24"/>
      <w:lang w:val="en-US"/>
    </w:rPr>
  </w:style>
  <w:style w:type="paragraph" w:customStyle="1" w:styleId="COVER-TITLEPAGEUNITEN">
    <w:name w:val="COVER-TITLE PAGE UNITEN"/>
    <w:basedOn w:val="Normal"/>
    <w:next w:val="Normal"/>
    <w:autoRedefine/>
    <w:uiPriority w:val="2"/>
    <w:rsid w:val="00367015"/>
    <w:pPr>
      <w:tabs>
        <w:tab w:val="right" w:pos="8471"/>
      </w:tabs>
      <w:spacing w:before="851" w:after="120"/>
      <w:jc w:val="center"/>
    </w:pPr>
    <w:rPr>
      <w:rFonts w:cs="Times New Roman"/>
      <w:b/>
      <w:bCs/>
      <w:sz w:val="28"/>
      <w:lang w:val="en-US"/>
    </w:rPr>
  </w:style>
  <w:style w:type="paragraph" w:customStyle="1" w:styleId="Dedicationtext">
    <w:name w:val="Dedication text"/>
    <w:basedOn w:val="Normal"/>
    <w:autoRedefine/>
    <w:uiPriority w:val="4"/>
    <w:rsid w:val="00C762AA"/>
    <w:pPr>
      <w:jc w:val="center"/>
    </w:pPr>
    <w:rPr>
      <w:sz w:val="24"/>
      <w:lang w:val="en-US"/>
    </w:rPr>
  </w:style>
  <w:style w:type="paragraph" w:customStyle="1" w:styleId="Acknowledgement">
    <w:name w:val="Acknowledgement"/>
    <w:basedOn w:val="Normal"/>
    <w:uiPriority w:val="4"/>
    <w:qFormat/>
    <w:rsid w:val="007C0161"/>
    <w:pPr>
      <w:spacing w:after="240" w:line="480" w:lineRule="auto"/>
      <w:jc w:val="both"/>
    </w:pPr>
  </w:style>
  <w:style w:type="paragraph" w:customStyle="1" w:styleId="Tabletext2">
    <w:name w:val="Table text 2"/>
    <w:basedOn w:val="Normal"/>
    <w:link w:val="Tabletext2Char"/>
    <w:autoRedefine/>
    <w:uiPriority w:val="14"/>
    <w:qFormat/>
    <w:rsid w:val="008B3C16"/>
    <w:pPr>
      <w:spacing w:before="200"/>
      <w:ind w:firstLine="360"/>
      <w:jc w:val="center"/>
    </w:pPr>
    <w:rPr>
      <w:rFonts w:eastAsiaTheme="minorHAnsi" w:cs="Times New Roman"/>
      <w:sz w:val="24"/>
      <w:szCs w:val="24"/>
    </w:rPr>
  </w:style>
  <w:style w:type="character" w:customStyle="1" w:styleId="Tabletext2Char">
    <w:name w:val="Table text 2 Char"/>
    <w:basedOn w:val="DefaultParagraphFont"/>
    <w:link w:val="Tabletext2"/>
    <w:uiPriority w:val="14"/>
    <w:rsid w:val="005746B8"/>
    <w:rPr>
      <w:rFonts w:ascii="Times New Roman" w:eastAsiaTheme="minorHAnsi" w:hAnsi="Times New Roman" w:cs="Times New Roman"/>
      <w:sz w:val="24"/>
      <w:szCs w:val="24"/>
    </w:rPr>
  </w:style>
  <w:style w:type="paragraph" w:styleId="BodyTextIndent2">
    <w:name w:val="Body Text Indent 2"/>
    <w:basedOn w:val="Normal"/>
    <w:link w:val="BodyTextIndent2Char"/>
    <w:uiPriority w:val="99"/>
    <w:semiHidden/>
    <w:unhideWhenUsed/>
    <w:rsid w:val="004E5D5F"/>
    <w:pPr>
      <w:spacing w:after="120" w:line="480" w:lineRule="auto"/>
      <w:ind w:left="283"/>
    </w:pPr>
  </w:style>
  <w:style w:type="character" w:customStyle="1" w:styleId="BodyTextIndent2Char">
    <w:name w:val="Body Text Indent 2 Char"/>
    <w:basedOn w:val="DefaultParagraphFont"/>
    <w:link w:val="BodyTextIndent2"/>
    <w:uiPriority w:val="99"/>
    <w:semiHidden/>
    <w:rsid w:val="004E5D5F"/>
    <w:rPr>
      <w:rFonts w:ascii="Times New Roman" w:hAnsi="Times New Roman"/>
    </w:rPr>
  </w:style>
  <w:style w:type="paragraph" w:customStyle="1" w:styleId="Tabletext3left">
    <w:name w:val="Table text 3 left"/>
    <w:basedOn w:val="Normal"/>
    <w:link w:val="Tabletext3leftChar"/>
    <w:autoRedefine/>
    <w:uiPriority w:val="14"/>
    <w:qFormat/>
    <w:rsid w:val="009B42CD"/>
    <w:rPr>
      <w:rFonts w:eastAsiaTheme="minorHAnsi" w:cs="Times New Roman"/>
      <w:b/>
      <w:sz w:val="24"/>
      <w:szCs w:val="24"/>
    </w:rPr>
  </w:style>
  <w:style w:type="character" w:customStyle="1" w:styleId="Tabletext3leftChar">
    <w:name w:val="Table text 3 left Char"/>
    <w:basedOn w:val="DefaultParagraphFont"/>
    <w:link w:val="Tabletext3left"/>
    <w:uiPriority w:val="14"/>
    <w:rsid w:val="009B42CD"/>
    <w:rPr>
      <w:rFonts w:ascii="Times New Roman" w:eastAsiaTheme="minorHAnsi" w:hAnsi="Times New Roman" w:cs="Times New Roman"/>
      <w:b/>
      <w:sz w:val="24"/>
      <w:szCs w:val="24"/>
    </w:rPr>
  </w:style>
  <w:style w:type="paragraph" w:customStyle="1" w:styleId="Tabletext4">
    <w:name w:val="Table text 4"/>
    <w:basedOn w:val="Normal"/>
    <w:link w:val="Tabletext4Char"/>
    <w:autoRedefine/>
    <w:uiPriority w:val="14"/>
    <w:qFormat/>
    <w:rsid w:val="008B3C16"/>
    <w:rPr>
      <w:rFonts w:eastAsiaTheme="minorHAnsi" w:cs="Times New Roman"/>
      <w:sz w:val="24"/>
      <w:szCs w:val="24"/>
    </w:rPr>
  </w:style>
  <w:style w:type="character" w:customStyle="1" w:styleId="Tabletext4Char">
    <w:name w:val="Table text 4 Char"/>
    <w:basedOn w:val="DefaultParagraphFont"/>
    <w:link w:val="Tabletext4"/>
    <w:uiPriority w:val="14"/>
    <w:rsid w:val="005746B8"/>
    <w:rPr>
      <w:rFonts w:ascii="Times New Roman" w:eastAsiaTheme="minorHAnsi" w:hAnsi="Times New Roman" w:cs="Times New Roman"/>
      <w:sz w:val="24"/>
      <w:szCs w:val="24"/>
    </w:rPr>
  </w:style>
  <w:style w:type="paragraph" w:customStyle="1" w:styleId="Tabletext4a">
    <w:name w:val="Table text 4a"/>
    <w:basedOn w:val="Tabletext4"/>
    <w:autoRedefine/>
    <w:uiPriority w:val="14"/>
    <w:qFormat/>
    <w:rsid w:val="009B42CD"/>
    <w:pPr>
      <w:spacing w:line="240" w:lineRule="auto"/>
    </w:pPr>
    <w:rPr>
      <w:sz w:val="20"/>
    </w:rPr>
  </w:style>
  <w:style w:type="paragraph" w:customStyle="1" w:styleId="Tabletext5centre">
    <w:name w:val="Table text 5 centre"/>
    <w:basedOn w:val="Normal"/>
    <w:autoRedefine/>
    <w:uiPriority w:val="14"/>
    <w:qFormat/>
    <w:rsid w:val="008B3C16"/>
    <w:pPr>
      <w:jc w:val="center"/>
    </w:pPr>
    <w:rPr>
      <w:rFonts w:eastAsiaTheme="minorHAnsi" w:cs="Times New Roman"/>
      <w:b/>
      <w:sz w:val="24"/>
      <w:szCs w:val="24"/>
    </w:rPr>
  </w:style>
  <w:style w:type="paragraph" w:customStyle="1" w:styleId="Tabletext6source">
    <w:name w:val="Table text 6 source"/>
    <w:basedOn w:val="Tabletext4"/>
    <w:autoRedefine/>
    <w:uiPriority w:val="14"/>
    <w:qFormat/>
    <w:rsid w:val="008B3C16"/>
    <w:pPr>
      <w:spacing w:line="240" w:lineRule="auto"/>
    </w:pPr>
    <w:rPr>
      <w:i/>
    </w:rPr>
  </w:style>
  <w:style w:type="paragraph" w:customStyle="1" w:styleId="CaptionforFigureUNITEN">
    <w:name w:val="Caption for Figure UNITEN"/>
    <w:basedOn w:val="Caption"/>
    <w:next w:val="Normal"/>
    <w:link w:val="CaptionforFigureUNITENChar"/>
    <w:autoRedefine/>
    <w:uiPriority w:val="13"/>
    <w:qFormat/>
    <w:rsid w:val="009B42CD"/>
    <w:pPr>
      <w:spacing w:after="360"/>
      <w:jc w:val="center"/>
    </w:pPr>
    <w:rPr>
      <w:rFonts w:cs="Times New Roman"/>
      <w:b w:val="0"/>
      <w:noProof/>
      <w:color w:val="auto"/>
      <w:sz w:val="24"/>
      <w:lang w:val="en-GB"/>
    </w:rPr>
  </w:style>
  <w:style w:type="character" w:customStyle="1" w:styleId="CaptionforFigureUNITENChar">
    <w:name w:val="Caption for Figure UNITEN Char"/>
    <w:basedOn w:val="DefaultParagraphFont"/>
    <w:link w:val="CaptionforFigureUNITEN"/>
    <w:uiPriority w:val="13"/>
    <w:rsid w:val="009B42CD"/>
    <w:rPr>
      <w:rFonts w:ascii="Times New Roman" w:hAnsi="Times New Roman" w:cs="Times New Roman"/>
      <w:bCs/>
      <w:noProof/>
      <w:sz w:val="24"/>
      <w:szCs w:val="18"/>
      <w:lang w:val="en-GB"/>
    </w:rPr>
  </w:style>
  <w:style w:type="paragraph" w:customStyle="1" w:styleId="CaptionforTableUNITENcenter">
    <w:name w:val="Caption for Table UNITEN center"/>
    <w:basedOn w:val="Caption"/>
    <w:next w:val="Normal"/>
    <w:link w:val="CaptionforTableUNITENcenterChar"/>
    <w:autoRedefine/>
    <w:uiPriority w:val="13"/>
    <w:qFormat/>
    <w:rsid w:val="009B7484"/>
    <w:pPr>
      <w:keepNext/>
      <w:spacing w:before="360" w:after="240"/>
      <w:ind w:left="1440" w:hanging="1440"/>
      <w:jc w:val="center"/>
    </w:pPr>
    <w:rPr>
      <w:rFonts w:eastAsiaTheme="minorHAnsi" w:cs="Times New Roman"/>
      <w:b w:val="0"/>
      <w:noProof/>
      <w:color w:val="auto"/>
      <w:sz w:val="24"/>
    </w:rPr>
  </w:style>
  <w:style w:type="character" w:customStyle="1" w:styleId="CaptionforTableUNITENcenterChar">
    <w:name w:val="Caption for Table UNITEN center Char"/>
    <w:basedOn w:val="DefaultParagraphFont"/>
    <w:link w:val="CaptionforTableUNITENcenter"/>
    <w:uiPriority w:val="13"/>
    <w:rsid w:val="005746B8"/>
    <w:rPr>
      <w:rFonts w:ascii="Times New Roman" w:eastAsiaTheme="minorHAnsi" w:hAnsi="Times New Roman" w:cs="Times New Roman"/>
      <w:bCs/>
      <w:noProof/>
      <w:sz w:val="24"/>
      <w:szCs w:val="18"/>
    </w:rPr>
  </w:style>
  <w:style w:type="paragraph" w:customStyle="1" w:styleId="PictureLocationUNITEN">
    <w:name w:val="Picture Location UNITEN"/>
    <w:basedOn w:val="UNITENParagraph"/>
    <w:next w:val="CaptionforFigureUNITEN"/>
    <w:autoRedefine/>
    <w:uiPriority w:val="13"/>
    <w:qFormat/>
    <w:rsid w:val="00297445"/>
    <w:pPr>
      <w:keepNext/>
      <w:spacing w:afterLines="100" w:after="100" w:line="240" w:lineRule="auto"/>
      <w:jc w:val="center"/>
    </w:pPr>
    <w:rPr>
      <w:noProof/>
      <w:lang w:eastAsia="en-MY"/>
    </w:rPr>
  </w:style>
  <w:style w:type="paragraph" w:customStyle="1" w:styleId="CaptionforEquationUNITEN">
    <w:name w:val="Caption for Equation UNITEN"/>
    <w:basedOn w:val="Normal"/>
    <w:next w:val="Normal"/>
    <w:autoRedefine/>
    <w:uiPriority w:val="13"/>
    <w:qFormat/>
    <w:rsid w:val="00357F77"/>
    <w:pPr>
      <w:spacing w:before="120" w:after="120"/>
      <w:jc w:val="center"/>
    </w:pPr>
    <w:rPr>
      <w:rFonts w:cs="Times New Roman"/>
      <w:sz w:val="24"/>
      <w:lang w:val="en-GB"/>
    </w:rPr>
  </w:style>
  <w:style w:type="paragraph" w:customStyle="1" w:styleId="EndNoteBibliography">
    <w:name w:val="EndNote Bibliography"/>
    <w:basedOn w:val="Normal"/>
    <w:link w:val="EndNoteBibliographyChar"/>
    <w:autoRedefine/>
    <w:uiPriority w:val="19"/>
    <w:rsid w:val="000E591C"/>
    <w:pPr>
      <w:ind w:left="720" w:hanging="720"/>
    </w:pPr>
    <w:rPr>
      <w:rFonts w:cs="Times New Roman"/>
      <w:noProof/>
      <w:sz w:val="24"/>
      <w:lang w:val="en-US"/>
    </w:rPr>
  </w:style>
  <w:style w:type="character" w:customStyle="1" w:styleId="EndNoteBibliographyChar">
    <w:name w:val="EndNote Bibliography Char"/>
    <w:basedOn w:val="UNITENParagraphChar"/>
    <w:link w:val="EndNoteBibliography"/>
    <w:uiPriority w:val="19"/>
    <w:rsid w:val="005746B8"/>
    <w:rPr>
      <w:rFonts w:ascii="Times New Roman" w:hAnsi="Times New Roman" w:cs="Times New Roman"/>
      <w:noProof/>
      <w:sz w:val="24"/>
      <w:lang w:val="en-US"/>
    </w:rPr>
  </w:style>
  <w:style w:type="table" w:customStyle="1" w:styleId="TableGrid1">
    <w:name w:val="Table Grid1"/>
    <w:basedOn w:val="TableNormal"/>
    <w:next w:val="TableGrid"/>
    <w:uiPriority w:val="59"/>
    <w:rsid w:val="000A505B"/>
    <w:pPr>
      <w:spacing w:after="0" w:line="240" w:lineRule="auto"/>
    </w:pPr>
    <w:rPr>
      <w:rFonts w:ascii="Times New Roman" w:eastAsiaTheme="minorHAns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laration">
    <w:name w:val="Declaration"/>
    <w:basedOn w:val="Normal"/>
    <w:autoRedefine/>
    <w:uiPriority w:val="3"/>
    <w:qFormat/>
    <w:rsid w:val="00C3326C"/>
    <w:pPr>
      <w:jc w:val="both"/>
    </w:pPr>
    <w:rPr>
      <w:sz w:val="24"/>
      <w:lang w:val="en-US"/>
    </w:rPr>
  </w:style>
  <w:style w:type="paragraph" w:customStyle="1" w:styleId="Tabletext">
    <w:name w:val="Table text"/>
    <w:basedOn w:val="Normal"/>
    <w:uiPriority w:val="39"/>
    <w:semiHidden/>
    <w:unhideWhenUsed/>
    <w:qFormat/>
    <w:rsid w:val="006E4DD0"/>
    <w:pPr>
      <w:spacing w:before="120" w:after="120"/>
      <w:jc w:val="center"/>
    </w:pPr>
    <w:rPr>
      <w:rFonts w:eastAsiaTheme="minorHAnsi" w:cs="Times New Roman"/>
      <w:szCs w:val="24"/>
    </w:rPr>
  </w:style>
  <w:style w:type="paragraph" w:customStyle="1" w:styleId="FigureCenterUNITEN">
    <w:name w:val="Figure Center UNITEN"/>
    <w:basedOn w:val="CaptionforFigureUNITEN"/>
    <w:autoRedefine/>
    <w:uiPriority w:val="13"/>
    <w:qFormat/>
    <w:rsid w:val="009B42CD"/>
    <w:pPr>
      <w:spacing w:after="0"/>
    </w:pPr>
  </w:style>
  <w:style w:type="paragraph" w:customStyle="1" w:styleId="SymbolsAbbreviationGlossaries">
    <w:name w:val="Symbols/Abbreviation/Glossaries"/>
    <w:basedOn w:val="Normal"/>
    <w:autoRedefine/>
    <w:uiPriority w:val="4"/>
    <w:qFormat/>
    <w:rsid w:val="007C0161"/>
    <w:pPr>
      <w:ind w:firstLine="357"/>
    </w:pPr>
    <w:rPr>
      <w:rFonts w:cs="Times New Roman"/>
      <w:lang w:val="en-US"/>
    </w:rPr>
  </w:style>
  <w:style w:type="paragraph" w:customStyle="1" w:styleId="Page">
    <w:name w:val="Page"/>
    <w:basedOn w:val="Normal"/>
    <w:uiPriority w:val="19"/>
    <w:semiHidden/>
    <w:qFormat/>
    <w:rsid w:val="003F4F1F"/>
    <w:pPr>
      <w:jc w:val="right"/>
    </w:pPr>
    <w:rPr>
      <w:rFonts w:eastAsia="Times New Roman" w:cs="Times New Roman"/>
      <w:b/>
      <w:bCs/>
      <w:caps/>
      <w:sz w:val="24"/>
      <w:lang w:val="en-US"/>
    </w:rPr>
  </w:style>
  <w:style w:type="paragraph" w:customStyle="1" w:styleId="Abstracttext">
    <w:name w:val="Abstract text"/>
    <w:basedOn w:val="Normal"/>
    <w:autoRedefine/>
    <w:uiPriority w:val="4"/>
    <w:qFormat/>
    <w:rsid w:val="002E4358"/>
    <w:pPr>
      <w:spacing w:after="360" w:line="240" w:lineRule="auto"/>
      <w:jc w:val="both"/>
    </w:pPr>
    <w:rPr>
      <w:sz w:val="24"/>
      <w:lang w:val="en-US"/>
    </w:rPr>
  </w:style>
  <w:style w:type="character" w:customStyle="1" w:styleId="Colon">
    <w:name w:val="Colon"/>
    <w:basedOn w:val="DefaultParagraphFont"/>
    <w:uiPriority w:val="4"/>
    <w:semiHidden/>
    <w:qFormat/>
    <w:rsid w:val="00897266"/>
    <w:rPr>
      <w:color w:val="FFFFFF" w:themeColor="background1"/>
    </w:rPr>
  </w:style>
  <w:style w:type="paragraph" w:customStyle="1" w:styleId="PageTOC">
    <w:name w:val="Page TOC"/>
    <w:basedOn w:val="Normal"/>
    <w:uiPriority w:val="38"/>
    <w:qFormat/>
    <w:rsid w:val="003D34CC"/>
    <w:pPr>
      <w:spacing w:after="240"/>
      <w:jc w:val="right"/>
    </w:pPr>
    <w:rPr>
      <w:b/>
      <w:bCs/>
      <w:sz w:val="24"/>
      <w:szCs w:val="24"/>
      <w:lang w:val="en-US"/>
    </w:rPr>
  </w:style>
  <w:style w:type="paragraph" w:customStyle="1" w:styleId="Source">
    <w:name w:val="Source"/>
    <w:basedOn w:val="Normal"/>
    <w:uiPriority w:val="12"/>
    <w:qFormat/>
    <w:rsid w:val="00341964"/>
  </w:style>
  <w:style w:type="paragraph" w:styleId="TOC5">
    <w:name w:val="toc 5"/>
    <w:basedOn w:val="Normal"/>
    <w:next w:val="Normal"/>
    <w:autoRedefine/>
    <w:uiPriority w:val="39"/>
    <w:rsid w:val="002552C3"/>
    <w:pPr>
      <w:spacing w:line="480" w:lineRule="auto"/>
      <w:ind w:left="960"/>
    </w:pPr>
    <w:rPr>
      <w:rFonts w:asciiTheme="minorHAnsi" w:eastAsia="Times New Roman" w:hAnsiTheme="minorHAnsi" w:cs="Times New Roman"/>
      <w:sz w:val="18"/>
      <w:szCs w:val="18"/>
      <w:lang w:val="en-GB" w:eastAsia="en-GB"/>
    </w:rPr>
  </w:style>
  <w:style w:type="paragraph" w:styleId="TOC6">
    <w:name w:val="toc 6"/>
    <w:basedOn w:val="Normal"/>
    <w:next w:val="Normal"/>
    <w:autoRedefine/>
    <w:uiPriority w:val="39"/>
    <w:rsid w:val="002552C3"/>
    <w:pPr>
      <w:spacing w:line="480" w:lineRule="auto"/>
      <w:ind w:left="1200"/>
    </w:pPr>
    <w:rPr>
      <w:rFonts w:asciiTheme="minorHAnsi" w:eastAsia="Times New Roman" w:hAnsiTheme="minorHAnsi" w:cs="Times New Roman"/>
      <w:sz w:val="18"/>
      <w:szCs w:val="18"/>
      <w:lang w:val="en-GB" w:eastAsia="en-GB"/>
    </w:rPr>
  </w:style>
  <w:style w:type="paragraph" w:styleId="TOC7">
    <w:name w:val="toc 7"/>
    <w:basedOn w:val="Normal"/>
    <w:next w:val="Normal"/>
    <w:autoRedefine/>
    <w:uiPriority w:val="39"/>
    <w:rsid w:val="002552C3"/>
    <w:pPr>
      <w:spacing w:line="480" w:lineRule="auto"/>
      <w:ind w:left="1440"/>
    </w:pPr>
    <w:rPr>
      <w:rFonts w:asciiTheme="minorHAnsi" w:eastAsia="Times New Roman" w:hAnsiTheme="minorHAnsi" w:cs="Times New Roman"/>
      <w:sz w:val="18"/>
      <w:szCs w:val="18"/>
      <w:lang w:val="en-GB" w:eastAsia="en-GB"/>
    </w:rPr>
  </w:style>
  <w:style w:type="paragraph" w:styleId="TOC8">
    <w:name w:val="toc 8"/>
    <w:basedOn w:val="Normal"/>
    <w:next w:val="Normal"/>
    <w:autoRedefine/>
    <w:uiPriority w:val="39"/>
    <w:rsid w:val="002552C3"/>
    <w:pPr>
      <w:spacing w:line="480" w:lineRule="auto"/>
      <w:ind w:left="1680"/>
    </w:pPr>
    <w:rPr>
      <w:rFonts w:asciiTheme="minorHAnsi" w:eastAsia="Times New Roman" w:hAnsiTheme="minorHAnsi" w:cs="Times New Roman"/>
      <w:sz w:val="18"/>
      <w:szCs w:val="18"/>
      <w:lang w:val="en-GB" w:eastAsia="en-GB"/>
    </w:rPr>
  </w:style>
  <w:style w:type="paragraph" w:styleId="TOC9">
    <w:name w:val="toc 9"/>
    <w:basedOn w:val="Normal"/>
    <w:next w:val="Normal"/>
    <w:autoRedefine/>
    <w:uiPriority w:val="39"/>
    <w:rsid w:val="002552C3"/>
    <w:pPr>
      <w:spacing w:line="480" w:lineRule="auto"/>
      <w:ind w:left="1920"/>
    </w:pPr>
    <w:rPr>
      <w:rFonts w:asciiTheme="minorHAnsi" w:eastAsia="Times New Roman" w:hAnsiTheme="minorHAnsi" w:cs="Times New Roman"/>
      <w:sz w:val="18"/>
      <w:szCs w:val="18"/>
      <w:lang w:val="en-GB" w:eastAsia="en-GB"/>
    </w:rPr>
  </w:style>
  <w:style w:type="paragraph" w:customStyle="1" w:styleId="ListofPublications">
    <w:name w:val="List of Publications"/>
    <w:uiPriority w:val="4"/>
    <w:qFormat/>
    <w:rsid w:val="00BA1AFE"/>
    <w:pPr>
      <w:spacing w:after="120" w:line="360" w:lineRule="auto"/>
      <w:ind w:left="720" w:hanging="720"/>
      <w:jc w:val="both"/>
    </w:pPr>
    <w:rPr>
      <w:rFonts w:ascii="Times New Roman" w:hAnsi="Times New Roman"/>
      <w:lang w:val="en-US"/>
    </w:rPr>
  </w:style>
  <w:style w:type="paragraph" w:styleId="Index1">
    <w:name w:val="index 1"/>
    <w:basedOn w:val="Normal"/>
    <w:next w:val="Normal"/>
    <w:autoRedefine/>
    <w:uiPriority w:val="99"/>
    <w:semiHidden/>
    <w:rsid w:val="002552C3"/>
    <w:pPr>
      <w:spacing w:line="480" w:lineRule="auto"/>
      <w:ind w:left="240" w:hanging="240"/>
      <w:jc w:val="both"/>
    </w:pPr>
    <w:rPr>
      <w:rFonts w:eastAsia="Times New Roman" w:cs="Times New Roman"/>
      <w:sz w:val="24"/>
      <w:szCs w:val="24"/>
      <w:lang w:val="en-GB" w:eastAsia="en-GB"/>
    </w:rPr>
  </w:style>
  <w:style w:type="paragraph" w:styleId="TOAHeading">
    <w:name w:val="toa heading"/>
    <w:basedOn w:val="Normal"/>
    <w:next w:val="Normal"/>
    <w:uiPriority w:val="19"/>
    <w:semiHidden/>
    <w:rsid w:val="002552C3"/>
    <w:pPr>
      <w:spacing w:before="120" w:line="480" w:lineRule="auto"/>
      <w:jc w:val="both"/>
    </w:pPr>
    <w:rPr>
      <w:rFonts w:ascii="Arial" w:eastAsia="Times New Roman" w:hAnsi="Arial" w:cs="Arial"/>
      <w:b/>
      <w:bCs/>
      <w:sz w:val="24"/>
      <w:szCs w:val="24"/>
      <w:lang w:val="en-GB" w:eastAsia="en-GB"/>
    </w:rPr>
  </w:style>
  <w:style w:type="paragraph" w:customStyle="1" w:styleId="Quote1">
    <w:name w:val="Quote1"/>
    <w:basedOn w:val="Normal"/>
    <w:next w:val="Normal"/>
    <w:uiPriority w:val="19"/>
    <w:semiHidden/>
    <w:rsid w:val="002552C3"/>
    <w:pPr>
      <w:spacing w:line="480" w:lineRule="auto"/>
      <w:ind w:left="851" w:right="851"/>
      <w:contextualSpacing/>
      <w:jc w:val="both"/>
    </w:pPr>
    <w:rPr>
      <w:rFonts w:eastAsia="Times New Roman" w:cs="Times New Roman"/>
      <w:sz w:val="20"/>
      <w:szCs w:val="24"/>
      <w:lang w:val="en-GB" w:eastAsia="en-GB"/>
    </w:rPr>
  </w:style>
  <w:style w:type="paragraph" w:styleId="CommentText">
    <w:name w:val="annotation text"/>
    <w:basedOn w:val="Normal"/>
    <w:link w:val="CommentTextChar"/>
    <w:uiPriority w:val="19"/>
    <w:semiHidden/>
    <w:rsid w:val="002552C3"/>
    <w:rPr>
      <w:rFonts w:eastAsia="SimSun" w:cs="Angsana New"/>
      <w:sz w:val="20"/>
      <w:szCs w:val="20"/>
      <w:lang w:val="en-GB" w:eastAsia="zh-CN"/>
    </w:rPr>
  </w:style>
  <w:style w:type="character" w:customStyle="1" w:styleId="CommentTextChar">
    <w:name w:val="Comment Text Char"/>
    <w:basedOn w:val="DefaultParagraphFont"/>
    <w:link w:val="CommentText"/>
    <w:uiPriority w:val="19"/>
    <w:semiHidden/>
    <w:rsid w:val="005746B8"/>
    <w:rPr>
      <w:rFonts w:ascii="Times New Roman" w:eastAsia="SimSun" w:hAnsi="Times New Roman" w:cs="Angsana New"/>
      <w:sz w:val="20"/>
      <w:szCs w:val="20"/>
      <w:lang w:val="en-GB" w:eastAsia="zh-CN"/>
    </w:rPr>
  </w:style>
  <w:style w:type="character" w:customStyle="1" w:styleId="refpreview">
    <w:name w:val="refpreview"/>
    <w:basedOn w:val="DefaultParagraphFont"/>
    <w:uiPriority w:val="19"/>
    <w:semiHidden/>
    <w:rsid w:val="002552C3"/>
  </w:style>
  <w:style w:type="paragraph" w:styleId="Revision">
    <w:name w:val="Revision"/>
    <w:hidden/>
    <w:uiPriority w:val="99"/>
    <w:semiHidden/>
    <w:rsid w:val="002552C3"/>
    <w:pPr>
      <w:spacing w:after="0" w:line="240" w:lineRule="auto"/>
    </w:pPr>
    <w:rPr>
      <w:rFonts w:ascii="Times New Roman" w:eastAsia="Times New Roman" w:hAnsi="Times New Roman" w:cs="Times New Roman"/>
      <w:sz w:val="24"/>
      <w:szCs w:val="24"/>
      <w:lang w:val="en-GB" w:eastAsia="en-GB"/>
    </w:rPr>
  </w:style>
  <w:style w:type="table" w:styleId="TableList7">
    <w:name w:val="Table List 7"/>
    <w:basedOn w:val="TableNormal"/>
    <w:rsid w:val="002552C3"/>
    <w:pPr>
      <w:spacing w:after="0" w:line="360" w:lineRule="auto"/>
      <w:jc w:val="both"/>
    </w:pPr>
    <w:rPr>
      <w:rFonts w:ascii="Times New Roman" w:eastAsia="Times New Roman" w:hAnsi="Times New Roman" w:cs="Times New Roman"/>
      <w:sz w:val="20"/>
      <w:szCs w:val="20"/>
      <w:lang w:val="en-US"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LightList-Accent11">
    <w:name w:val="Light List - Accent 11"/>
    <w:uiPriority w:val="61"/>
    <w:rsid w:val="002552C3"/>
    <w:pPr>
      <w:spacing w:after="0" w:line="240" w:lineRule="auto"/>
    </w:pPr>
    <w:rPr>
      <w:rFonts w:ascii="Calibri" w:eastAsia="Calibri" w:hAnsi="Calibri"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List2-Accent6">
    <w:name w:val="Medium List 2 Accent 6"/>
    <w:basedOn w:val="TableNormal"/>
    <w:uiPriority w:val="99"/>
    <w:rsid w:val="002552C3"/>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Accent6">
    <w:name w:val="Medium Shading 1 Accent 6"/>
    <w:basedOn w:val="TableNormal"/>
    <w:uiPriority w:val="99"/>
    <w:rsid w:val="002552C3"/>
    <w:pPr>
      <w:spacing w:after="0" w:line="240" w:lineRule="auto"/>
    </w:pPr>
    <w:rPr>
      <w:rFonts w:ascii="Calibri" w:eastAsia="Calibri" w:hAnsi="Calibri" w:cs="Arial"/>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Arial"/>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Arial"/>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DE4D0"/>
      </w:tcPr>
    </w:tblStylePr>
    <w:tblStylePr w:type="band1Horz">
      <w:rPr>
        <w:rFonts w:cs="Arial"/>
      </w:rPr>
      <w:tblPr/>
      <w:tcPr>
        <w:tcBorders>
          <w:insideH w:val="nil"/>
          <w:insideV w:val="nil"/>
        </w:tcBorders>
        <w:shd w:val="clear" w:color="auto" w:fill="FDE4D0"/>
      </w:tcPr>
    </w:tblStylePr>
    <w:tblStylePr w:type="band2Horz">
      <w:rPr>
        <w:rFonts w:cs="Arial"/>
      </w:rPr>
      <w:tblPr/>
      <w:tcPr>
        <w:tcBorders>
          <w:insideH w:val="nil"/>
          <w:insideV w:val="nil"/>
        </w:tcBorders>
      </w:tcPr>
    </w:tblStylePr>
  </w:style>
  <w:style w:type="table" w:styleId="LightList-Accent6">
    <w:name w:val="Light List Accent 6"/>
    <w:basedOn w:val="TableNormal"/>
    <w:uiPriority w:val="99"/>
    <w:rsid w:val="002552C3"/>
    <w:pPr>
      <w:spacing w:after="0" w:line="240" w:lineRule="auto"/>
    </w:pPr>
    <w:rPr>
      <w:rFonts w:ascii="Calibri" w:eastAsia="Calibri" w:hAnsi="Calibri" w:cs="Arial"/>
      <w:sz w:val="20"/>
      <w:szCs w:val="2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Arial"/>
        <w:b/>
        <w:bCs/>
        <w:color w:val="FFFFFF"/>
      </w:rPr>
      <w:tblPr/>
      <w:tcPr>
        <w:shd w:val="clear" w:color="auto" w:fill="F79646"/>
      </w:tcPr>
    </w:tblStylePr>
    <w:tblStylePr w:type="lastRow">
      <w:pPr>
        <w:spacing w:before="0" w:after="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
    <w:name w:val="Light Grid - Accent 11"/>
    <w:basedOn w:val="TableNormal"/>
    <w:uiPriority w:val="62"/>
    <w:rsid w:val="002552C3"/>
    <w:pPr>
      <w:spacing w:after="0" w:line="240" w:lineRule="auto"/>
    </w:pPr>
    <w:rPr>
      <w:rFonts w:ascii="Calibri" w:eastAsia="Calibri" w:hAnsi="Calibri"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11">
    <w:name w:val="Medium Shading 2 - Accent 11"/>
    <w:basedOn w:val="TableNormal"/>
    <w:uiPriority w:val="99"/>
    <w:rsid w:val="002552C3"/>
    <w:pPr>
      <w:spacing w:after="0" w:line="240" w:lineRule="auto"/>
    </w:pPr>
    <w:rPr>
      <w:rFonts w:ascii="Calibri" w:eastAsia="Calibri" w:hAnsi="Calibri" w:cs="Arial"/>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Arial"/>
        <w:b/>
        <w:bCs/>
        <w:color w:val="FFFFFF"/>
      </w:rPr>
      <w:tblPr/>
      <w:tcPr>
        <w:tcBorders>
          <w:left w:val="nil"/>
          <w:right w:val="nil"/>
          <w:insideH w:val="nil"/>
          <w:insideV w:val="nil"/>
        </w:tcBorders>
        <w:shd w:val="clear" w:color="auto" w:fill="4F81BD"/>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2552C3"/>
    <w:pPr>
      <w:spacing w:after="0" w:line="240" w:lineRule="auto"/>
    </w:pPr>
    <w:rPr>
      <w:rFonts w:eastAsiaTheme="minorHAnsi"/>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2552C3"/>
    <w:pPr>
      <w:spacing w:after="0" w:line="240" w:lineRule="auto"/>
    </w:pPr>
    <w:rPr>
      <w:rFonts w:ascii="Times New Roman" w:eastAsiaTheme="minorHAnsi"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uiPriority w:val="99"/>
    <w:rsid w:val="002552C3"/>
    <w:pPr>
      <w:spacing w:after="0" w:line="240" w:lineRule="auto"/>
    </w:pPr>
    <w:rPr>
      <w:rFonts w:ascii="Calibri" w:eastAsia="Times New Roman" w:hAnsi="Calibri" w:cs="Arial"/>
      <w:sz w:val="20"/>
      <w:szCs w:val="20"/>
      <w:lang w:val="en-US"/>
    </w:rPr>
    <w:tblPr>
      <w:tblStyleRowBandSize w:val="1"/>
      <w:tblStyleColBandSize w:val="1"/>
      <w:tblCellMar>
        <w:top w:w="0" w:type="dxa"/>
        <w:left w:w="108" w:type="dxa"/>
        <w:bottom w:w="0" w:type="dxa"/>
        <w:right w:w="108" w:type="dxa"/>
      </w:tblCellMar>
    </w:tblPr>
  </w:style>
  <w:style w:type="table" w:styleId="TableClassic2">
    <w:name w:val="Table Classic 2"/>
    <w:basedOn w:val="TableNormal"/>
    <w:rsid w:val="002552C3"/>
    <w:pPr>
      <w:spacing w:after="0" w:line="36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LightShading-Accent11">
    <w:name w:val="Light Shading - Accent 11"/>
    <w:uiPriority w:val="60"/>
    <w:rsid w:val="002552C3"/>
    <w:pPr>
      <w:spacing w:after="0" w:line="240" w:lineRule="auto"/>
    </w:pPr>
    <w:rPr>
      <w:rFonts w:ascii="Calibri" w:eastAsia="Times New Roman" w:hAnsi="Calibri" w:cs="Arial"/>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List-Accent4">
    <w:name w:val="Light List Accent 4"/>
    <w:basedOn w:val="TableNormal"/>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1">
    <w:name w:val="Light Grid1"/>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DarkList-Accent5">
    <w:name w:val="Dark List Accent 5"/>
    <w:basedOn w:val="TableNormal"/>
    <w:uiPriority w:val="99"/>
    <w:rsid w:val="002552C3"/>
    <w:pPr>
      <w:spacing w:after="0" w:line="240" w:lineRule="auto"/>
    </w:pPr>
    <w:rPr>
      <w:rFonts w:ascii="Calibri" w:eastAsia="Times New Roman" w:hAnsi="Calibri" w:cs="Arial"/>
      <w:color w:val="FFFFFF"/>
      <w:sz w:val="20"/>
      <w:szCs w:val="20"/>
      <w:lang w:val="en-US"/>
    </w:rPr>
    <w:tblPr>
      <w:tblStyleRowBandSize w:val="1"/>
      <w:tblStyleColBandSize w:val="1"/>
    </w:tblPr>
    <w:tcPr>
      <w:shd w:val="clear" w:color="auto" w:fill="4BACC6"/>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205867"/>
      </w:tcPr>
    </w:tblStylePr>
    <w:tblStylePr w:type="firstCol">
      <w:rPr>
        <w:rFonts w:cs="Arial"/>
      </w:rPr>
      <w:tblPr/>
      <w:tcPr>
        <w:tcBorders>
          <w:top w:val="nil"/>
          <w:left w:val="nil"/>
          <w:bottom w:val="nil"/>
          <w:right w:val="single" w:sz="18" w:space="0" w:color="FFFFFF"/>
          <w:insideH w:val="nil"/>
          <w:insideV w:val="nil"/>
        </w:tcBorders>
        <w:shd w:val="clear" w:color="auto" w:fill="31849B"/>
      </w:tcPr>
    </w:tblStylePr>
    <w:tblStylePr w:type="lastCol">
      <w:rPr>
        <w:rFonts w:cs="Arial"/>
      </w:rPr>
      <w:tblPr/>
      <w:tcPr>
        <w:tcBorders>
          <w:top w:val="nil"/>
          <w:left w:val="single" w:sz="18" w:space="0" w:color="FFFFFF"/>
          <w:bottom w:val="nil"/>
          <w:right w:val="nil"/>
          <w:insideH w:val="nil"/>
          <w:insideV w:val="nil"/>
        </w:tcBorders>
        <w:shd w:val="clear" w:color="auto" w:fill="31849B"/>
      </w:tcPr>
    </w:tblStylePr>
    <w:tblStylePr w:type="band1Vert">
      <w:rPr>
        <w:rFonts w:cs="Arial"/>
      </w:rPr>
      <w:tblPr/>
      <w:tcPr>
        <w:tcBorders>
          <w:top w:val="nil"/>
          <w:left w:val="nil"/>
          <w:bottom w:val="nil"/>
          <w:right w:val="nil"/>
          <w:insideH w:val="nil"/>
          <w:insideV w:val="nil"/>
        </w:tcBorders>
        <w:shd w:val="clear" w:color="auto" w:fill="31849B"/>
      </w:tcPr>
    </w:tblStylePr>
    <w:tblStylePr w:type="band1Horz">
      <w:rPr>
        <w:rFonts w:cs="Arial"/>
      </w:rPr>
      <w:tblPr/>
      <w:tcPr>
        <w:tcBorders>
          <w:top w:val="nil"/>
          <w:left w:val="nil"/>
          <w:bottom w:val="nil"/>
          <w:right w:val="nil"/>
          <w:insideH w:val="nil"/>
          <w:insideV w:val="nil"/>
        </w:tcBorders>
        <w:shd w:val="clear" w:color="auto" w:fill="31849B"/>
      </w:tcPr>
    </w:tblStylePr>
  </w:style>
  <w:style w:type="table" w:styleId="MediumGrid2-Accent1">
    <w:name w:val="Medium Grid 2 Accent 1"/>
    <w:basedOn w:val="TableNormal"/>
    <w:uiPriority w:val="99"/>
    <w:rsid w:val="002552C3"/>
    <w:pPr>
      <w:spacing w:after="0" w:line="240" w:lineRule="auto"/>
    </w:pPr>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LightShading-Accent12">
    <w:name w:val="Light Shading - Accent 12"/>
    <w:uiPriority w:val="99"/>
    <w:rsid w:val="002552C3"/>
    <w:pPr>
      <w:spacing w:after="0" w:line="240" w:lineRule="auto"/>
    </w:pPr>
    <w:rPr>
      <w:rFonts w:ascii="Calibri" w:eastAsia="Times New Roman" w:hAnsi="Calibri" w:cs="Arial"/>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styleId="MediumGrid1-Accent1">
    <w:name w:val="Medium Grid 1 Accent 1"/>
    <w:basedOn w:val="TableNormal"/>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Arial"/>
        <w:b/>
        <w:bCs/>
      </w:rPr>
    </w:tblStylePr>
    <w:tblStylePr w:type="lastRow">
      <w:rPr>
        <w:rFonts w:cs="Arial"/>
        <w:b/>
        <w:bCs/>
      </w:rPr>
      <w:tblPr/>
      <w:tcPr>
        <w:tcBorders>
          <w:top w:val="single" w:sz="18" w:space="0" w:color="7BA0CD"/>
        </w:tcBorders>
      </w:tcPr>
    </w:tblStylePr>
    <w:tblStylePr w:type="firstCol">
      <w:rPr>
        <w:rFonts w:cs="Arial"/>
        <w:b/>
        <w:bCs/>
      </w:rPr>
    </w:tblStylePr>
    <w:tblStylePr w:type="lastCol">
      <w:rPr>
        <w:rFonts w:cs="Arial"/>
        <w:b/>
        <w:bCs/>
      </w:r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customStyle="1" w:styleId="LightList-Accent12">
    <w:name w:val="Light List - Accent 12"/>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6" w:space="0" w:color="4F81BD"/>
        <w:insideV w:val="single" w:sz="6" w:space="0" w:color="4F81BD"/>
      </w:tblBorders>
      <w:tblCellMar>
        <w:top w:w="0" w:type="dxa"/>
        <w:left w:w="108" w:type="dxa"/>
        <w:bottom w:w="0" w:type="dxa"/>
        <w:right w:w="108" w:type="dxa"/>
      </w:tblCellMar>
    </w:tblPr>
  </w:style>
  <w:style w:type="table" w:styleId="TableGrid8">
    <w:name w:val="Table Grid 8"/>
    <w:basedOn w:val="TableNormal"/>
    <w:rsid w:val="002552C3"/>
    <w:pPr>
      <w:spacing w:after="0" w:line="360" w:lineRule="auto"/>
      <w:jc w:val="both"/>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lassic1">
    <w:name w:val="Table Classic 1"/>
    <w:basedOn w:val="TableNormal"/>
    <w:rsid w:val="002552C3"/>
    <w:pPr>
      <w:spacing w:after="0" w:line="36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552C3"/>
    <w:pPr>
      <w:spacing w:after="0" w:line="360" w:lineRule="auto"/>
      <w:jc w:val="both"/>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2552C3"/>
    <w:pPr>
      <w:spacing w:after="0" w:line="360" w:lineRule="auto"/>
      <w:jc w:val="both"/>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LightGrid-Accent13">
    <w:name w:val="Light Grid - Accent 13"/>
    <w:uiPriority w:val="99"/>
    <w:rsid w:val="002552C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List-Accent121">
    <w:name w:val="Light List - Accent 121"/>
    <w:uiPriority w:val="99"/>
    <w:rsid w:val="002552C3"/>
    <w:pPr>
      <w:spacing w:after="0" w:line="240" w:lineRule="auto"/>
    </w:pPr>
    <w:rPr>
      <w:rFonts w:ascii="Calibri" w:eastAsia="Times New Roman" w:hAnsi="Calibri"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EndnoteReference">
    <w:name w:val="endnote reference"/>
    <w:basedOn w:val="DefaultParagraphFont"/>
    <w:uiPriority w:val="99"/>
    <w:semiHidden/>
    <w:rsid w:val="002552C3"/>
    <w:rPr>
      <w:rFonts w:cs="Times New Roman"/>
      <w:vertAlign w:val="superscript"/>
    </w:rPr>
  </w:style>
  <w:style w:type="table" w:customStyle="1" w:styleId="LightList-Accent13">
    <w:name w:val="Light List - Accent 13"/>
    <w:basedOn w:val="TableNormal"/>
    <w:uiPriority w:val="61"/>
    <w:rsid w:val="002552C3"/>
    <w:pPr>
      <w:spacing w:after="0" w:line="240" w:lineRule="auto"/>
    </w:pPr>
    <w:rPr>
      <w:rFonts w:ascii="Calibri" w:eastAsia="Calibri" w:hAnsi="Calibri" w:cs="Arial"/>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7">
    <w:name w:val="Table Grid 7"/>
    <w:basedOn w:val="TableNormal"/>
    <w:rsid w:val="002552C3"/>
    <w:pPr>
      <w:spacing w:after="0" w:line="480" w:lineRule="auto"/>
      <w:jc w:val="both"/>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2552C3"/>
    <w:pPr>
      <w:spacing w:after="0" w:line="480" w:lineRule="auto"/>
      <w:jc w:val="both"/>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2552C3"/>
    <w:pPr>
      <w:spacing w:after="0" w:line="480" w:lineRule="auto"/>
      <w:jc w:val="both"/>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Grid-Accent111">
    <w:name w:val="Light Grid - Accent 111"/>
    <w:basedOn w:val="TableNormal"/>
    <w:uiPriority w:val="62"/>
    <w:rsid w:val="002552C3"/>
    <w:pPr>
      <w:spacing w:after="0" w:line="240" w:lineRule="auto"/>
    </w:pPr>
    <w:rPr>
      <w:rFonts w:eastAsiaTheme="minorHAnsi"/>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dex3">
    <w:name w:val="index 3"/>
    <w:basedOn w:val="Normal"/>
    <w:next w:val="Normal"/>
    <w:autoRedefine/>
    <w:uiPriority w:val="99"/>
    <w:semiHidden/>
    <w:unhideWhenUsed/>
    <w:rsid w:val="002552C3"/>
    <w:pPr>
      <w:ind w:left="720" w:hanging="240"/>
      <w:jc w:val="both"/>
    </w:pPr>
    <w:rPr>
      <w:rFonts w:eastAsia="Times New Roman" w:cs="Times New Roman"/>
      <w:sz w:val="24"/>
      <w:szCs w:val="24"/>
      <w:lang w:val="en-GB" w:eastAsia="en-GB"/>
    </w:rPr>
  </w:style>
  <w:style w:type="paragraph" w:customStyle="1" w:styleId="Text5">
    <w:name w:val="Text5"/>
    <w:basedOn w:val="Tabletext4a"/>
    <w:autoRedefine/>
    <w:uiPriority w:val="14"/>
    <w:qFormat/>
    <w:rsid w:val="009B42CD"/>
    <w:rPr>
      <w:lang w:val="en-US"/>
    </w:rPr>
  </w:style>
  <w:style w:type="paragraph" w:customStyle="1" w:styleId="Text4">
    <w:name w:val="Text4"/>
    <w:basedOn w:val="Text5"/>
    <w:uiPriority w:val="14"/>
    <w:qFormat/>
    <w:rsid w:val="009B42CD"/>
    <w:pPr>
      <w:spacing w:line="360" w:lineRule="auto"/>
    </w:pPr>
  </w:style>
  <w:style w:type="paragraph" w:customStyle="1" w:styleId="CaptionforUNITENleft">
    <w:name w:val="Caption for UNITEN left"/>
    <w:basedOn w:val="CaptionforTableUNITENcenter"/>
    <w:autoRedefine/>
    <w:uiPriority w:val="13"/>
    <w:qFormat/>
    <w:rsid w:val="00D90440"/>
    <w:pPr>
      <w:spacing w:after="120"/>
      <w:jc w:val="left"/>
    </w:pPr>
    <w:rPr>
      <w:lang w:val="en-US"/>
    </w:rPr>
  </w:style>
  <w:style w:type="paragraph" w:customStyle="1" w:styleId="Text3">
    <w:name w:val="Text3"/>
    <w:basedOn w:val="Text4"/>
    <w:uiPriority w:val="14"/>
    <w:qFormat/>
    <w:rsid w:val="009B42CD"/>
    <w:pPr>
      <w:jc w:val="center"/>
    </w:pPr>
    <w:rPr>
      <w:b/>
    </w:rPr>
  </w:style>
  <w:style w:type="paragraph" w:customStyle="1" w:styleId="Text2">
    <w:name w:val="Text2"/>
    <w:basedOn w:val="Text4"/>
    <w:uiPriority w:val="14"/>
    <w:qFormat/>
    <w:rsid w:val="009B42CD"/>
  </w:style>
  <w:style w:type="paragraph" w:customStyle="1" w:styleId="Text1">
    <w:name w:val="Text1"/>
    <w:basedOn w:val="Text2"/>
    <w:uiPriority w:val="14"/>
    <w:qFormat/>
    <w:rsid w:val="009B42CD"/>
  </w:style>
  <w:style w:type="paragraph" w:customStyle="1" w:styleId="EndNoteandMendelayBibliography">
    <w:name w:val="EndNote and Mendelay Bibliography"/>
    <w:link w:val="EndNoteandMendelayBibliographyChar"/>
    <w:autoRedefine/>
    <w:uiPriority w:val="14"/>
    <w:rsid w:val="00BA1AFE"/>
    <w:pPr>
      <w:spacing w:after="0" w:line="360" w:lineRule="auto"/>
      <w:ind w:left="720" w:hanging="720"/>
      <w:jc w:val="both"/>
    </w:pPr>
    <w:rPr>
      <w:rFonts w:ascii="Times New Roman" w:eastAsiaTheme="minorHAnsi" w:hAnsi="Times New Roman" w:cs="Times New Roman"/>
      <w:noProof/>
      <w:sz w:val="24"/>
      <w:szCs w:val="24"/>
    </w:rPr>
  </w:style>
  <w:style w:type="character" w:customStyle="1" w:styleId="EndNoteandMendelayBibliographyChar">
    <w:name w:val="EndNote and Mendelay Bibliography Char"/>
    <w:basedOn w:val="DefaultParagraphFont"/>
    <w:link w:val="EndNoteandMendelayBibliography"/>
    <w:uiPriority w:val="14"/>
    <w:rsid w:val="00BA1AFE"/>
    <w:rPr>
      <w:rFonts w:ascii="Times New Roman" w:eastAsiaTheme="minorHAnsi"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8021">
      <w:bodyDiv w:val="1"/>
      <w:marLeft w:val="0"/>
      <w:marRight w:val="0"/>
      <w:marTop w:val="0"/>
      <w:marBottom w:val="0"/>
      <w:divBdr>
        <w:top w:val="none" w:sz="0" w:space="0" w:color="auto"/>
        <w:left w:val="none" w:sz="0" w:space="0" w:color="auto"/>
        <w:bottom w:val="none" w:sz="0" w:space="0" w:color="auto"/>
        <w:right w:val="none" w:sz="0" w:space="0" w:color="auto"/>
      </w:divBdr>
    </w:div>
    <w:div w:id="404425201">
      <w:bodyDiv w:val="1"/>
      <w:marLeft w:val="0"/>
      <w:marRight w:val="0"/>
      <w:marTop w:val="0"/>
      <w:marBottom w:val="0"/>
      <w:divBdr>
        <w:top w:val="none" w:sz="0" w:space="0" w:color="auto"/>
        <w:left w:val="none" w:sz="0" w:space="0" w:color="auto"/>
        <w:bottom w:val="none" w:sz="0" w:space="0" w:color="auto"/>
        <w:right w:val="none" w:sz="0" w:space="0" w:color="auto"/>
      </w:divBdr>
    </w:div>
    <w:div w:id="585958680">
      <w:bodyDiv w:val="1"/>
      <w:marLeft w:val="0"/>
      <w:marRight w:val="0"/>
      <w:marTop w:val="0"/>
      <w:marBottom w:val="0"/>
      <w:divBdr>
        <w:top w:val="none" w:sz="0" w:space="0" w:color="auto"/>
        <w:left w:val="none" w:sz="0" w:space="0" w:color="auto"/>
        <w:bottom w:val="none" w:sz="0" w:space="0" w:color="auto"/>
        <w:right w:val="none" w:sz="0" w:space="0" w:color="auto"/>
      </w:divBdr>
    </w:div>
    <w:div w:id="108896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10.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oleObject" Target="embeddings/oleObject2.bin"/><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3D0BB4DC-4D5E-4814-9C52-FE186A797EF4}"/>
      </w:docPartPr>
      <w:docPartBody>
        <w:p w:rsidR="00304F61" w:rsidRDefault="004D2302">
          <w:r w:rsidRPr="002D440C">
            <w:rPr>
              <w:rStyle w:val="PlaceholderText"/>
            </w:rPr>
            <w:t>Click here to enter text.</w:t>
          </w:r>
        </w:p>
      </w:docPartBody>
    </w:docPart>
    <w:docPart>
      <w:docPartPr>
        <w:name w:val="98C99B0661334347BD02C34CD894CC3F"/>
        <w:category>
          <w:name w:val="General"/>
          <w:gallery w:val="placeholder"/>
        </w:category>
        <w:types>
          <w:type w:val="bbPlcHdr"/>
        </w:types>
        <w:behaviors>
          <w:behavior w:val="content"/>
        </w:behaviors>
        <w:guid w:val="{68E9486F-87CA-41B5-A6B3-A4BA50D75AE0}"/>
      </w:docPartPr>
      <w:docPartBody>
        <w:p w:rsidR="00454472" w:rsidRDefault="0072682F" w:rsidP="0072682F">
          <w:pPr>
            <w:pStyle w:val="98C99B0661334347BD02C34CD894CC3F"/>
          </w:pPr>
          <w:r w:rsidRPr="002D440C">
            <w:rPr>
              <w:rStyle w:val="PlaceholderText"/>
            </w:rPr>
            <w:t>Click here to enter text.</w:t>
          </w:r>
        </w:p>
      </w:docPartBody>
    </w:docPart>
    <w:docPart>
      <w:docPartPr>
        <w:name w:val="DD65805B6A3B49A4ABBCFBF892AB2B38"/>
        <w:category>
          <w:name w:val="General"/>
          <w:gallery w:val="placeholder"/>
        </w:category>
        <w:types>
          <w:type w:val="bbPlcHdr"/>
        </w:types>
        <w:behaviors>
          <w:behavior w:val="content"/>
        </w:behaviors>
        <w:guid w:val="{D871CFAB-5E20-4298-8784-1400A31A8D49}"/>
      </w:docPartPr>
      <w:docPartBody>
        <w:p w:rsidR="00D2092F" w:rsidRDefault="00D2092F" w:rsidP="00D2092F">
          <w:pPr>
            <w:pStyle w:val="DD65805B6A3B49A4ABBCFBF892AB2B38"/>
          </w:pPr>
          <w:r w:rsidRPr="00A03018">
            <w:rPr>
              <w:rStyle w:val="PlaceholderText"/>
            </w:rPr>
            <w:t>Click or tap here to enter text.</w:t>
          </w:r>
        </w:p>
      </w:docPartBody>
    </w:docPart>
    <w:docPart>
      <w:docPartPr>
        <w:name w:val="7427CFEE13474AD187D5A2662BDCB004"/>
        <w:category>
          <w:name w:val="General"/>
          <w:gallery w:val="placeholder"/>
        </w:category>
        <w:types>
          <w:type w:val="bbPlcHdr"/>
        </w:types>
        <w:behaviors>
          <w:behavior w:val="content"/>
        </w:behaviors>
        <w:guid w:val="{E4C66ECD-DB0B-4A12-B01A-5421E83C41AA}"/>
      </w:docPartPr>
      <w:docPartBody>
        <w:p w:rsidR="00E71F53" w:rsidRDefault="00E71F53" w:rsidP="00E71F53">
          <w:pPr>
            <w:pStyle w:val="7427CFEE13474AD187D5A2662BDCB004"/>
          </w:pPr>
          <w:r w:rsidRPr="002D440C">
            <w:rPr>
              <w:rStyle w:val="PlaceholderText"/>
            </w:rPr>
            <w:t>Click here to enter text.</w:t>
          </w:r>
        </w:p>
      </w:docPartBody>
    </w:docPart>
    <w:docPart>
      <w:docPartPr>
        <w:name w:val="58AB9C7E59A54AF2916BCC2743127CCA"/>
        <w:category>
          <w:name w:val="General"/>
          <w:gallery w:val="placeholder"/>
        </w:category>
        <w:types>
          <w:type w:val="bbPlcHdr"/>
        </w:types>
        <w:behaviors>
          <w:behavior w:val="content"/>
        </w:behaviors>
        <w:guid w:val="{CD42BF3F-F986-46FA-AB3E-D9470B040447}"/>
      </w:docPartPr>
      <w:docPartBody>
        <w:p w:rsidR="00E71F53" w:rsidRDefault="00E71F53" w:rsidP="00E71F53">
          <w:pPr>
            <w:pStyle w:val="58AB9C7E59A54AF2916BCC2743127CCA"/>
          </w:pPr>
          <w:r w:rsidRPr="002D440C">
            <w:rPr>
              <w:rStyle w:val="PlaceholderText"/>
            </w:rPr>
            <w:t>Click here to enter text.</w:t>
          </w:r>
        </w:p>
      </w:docPartBody>
    </w:docPart>
    <w:docPart>
      <w:docPartPr>
        <w:name w:val="1FD580F416534CB3A4BB3F8DD90CECBB"/>
        <w:category>
          <w:name w:val="General"/>
          <w:gallery w:val="placeholder"/>
        </w:category>
        <w:types>
          <w:type w:val="bbPlcHdr"/>
        </w:types>
        <w:behaviors>
          <w:behavior w:val="content"/>
        </w:behaviors>
        <w:guid w:val="{5F0CF9EE-95D8-49AB-A117-D609FA8BB42C}"/>
      </w:docPartPr>
      <w:docPartBody>
        <w:p w:rsidR="00E71F53" w:rsidRDefault="00E71F53" w:rsidP="00E71F53">
          <w:pPr>
            <w:pStyle w:val="1FD580F416534CB3A4BB3F8DD90CECBB"/>
          </w:pPr>
          <w:r w:rsidRPr="002D440C">
            <w:rPr>
              <w:rStyle w:val="PlaceholderText"/>
            </w:rPr>
            <w:t>Click here to enter text.</w:t>
          </w:r>
        </w:p>
      </w:docPartBody>
    </w:docPart>
    <w:docPart>
      <w:docPartPr>
        <w:name w:val="573B0FD921D344999253DC8C5EBD3DBA"/>
        <w:category>
          <w:name w:val="General"/>
          <w:gallery w:val="placeholder"/>
        </w:category>
        <w:types>
          <w:type w:val="bbPlcHdr"/>
        </w:types>
        <w:behaviors>
          <w:behavior w:val="content"/>
        </w:behaviors>
        <w:guid w:val="{DE485DEC-C668-4472-A141-BB03A4C7A688}"/>
      </w:docPartPr>
      <w:docPartBody>
        <w:p w:rsidR="00E71F53" w:rsidRDefault="00E71F53" w:rsidP="00E71F53">
          <w:pPr>
            <w:pStyle w:val="573B0FD921D344999253DC8C5EBD3DBA"/>
          </w:pPr>
          <w:r w:rsidRPr="00590DDC">
            <w:rPr>
              <w:rStyle w:val="PlaceholderText"/>
            </w:rPr>
            <w:t>Choose an item.</w:t>
          </w:r>
        </w:p>
      </w:docPartBody>
    </w:docPart>
    <w:docPart>
      <w:docPartPr>
        <w:name w:val="D8712D73A80D4292ABA41A11867D1102"/>
        <w:category>
          <w:name w:val="General"/>
          <w:gallery w:val="placeholder"/>
        </w:category>
        <w:types>
          <w:type w:val="bbPlcHdr"/>
        </w:types>
        <w:behaviors>
          <w:behavior w:val="content"/>
        </w:behaviors>
        <w:guid w:val="{C293EEE4-8306-4CBA-8201-58A07D42E782}"/>
      </w:docPartPr>
      <w:docPartBody>
        <w:p w:rsidR="00E71F53" w:rsidRDefault="00E71F53" w:rsidP="00E71F53">
          <w:pPr>
            <w:pStyle w:val="D8712D73A80D4292ABA41A11867D1102"/>
          </w:pPr>
          <w:r w:rsidRPr="00590DDC">
            <w:rPr>
              <w:rStyle w:val="PlaceholderText"/>
            </w:rPr>
            <w:t>Choose an item.</w:t>
          </w:r>
        </w:p>
      </w:docPartBody>
    </w:docPart>
    <w:docPart>
      <w:docPartPr>
        <w:name w:val="3027AED749ED40CF845F93AE53284374"/>
        <w:category>
          <w:name w:val="General"/>
          <w:gallery w:val="placeholder"/>
        </w:category>
        <w:types>
          <w:type w:val="bbPlcHdr"/>
        </w:types>
        <w:behaviors>
          <w:behavior w:val="content"/>
        </w:behaviors>
        <w:guid w:val="{CBAF16ED-0FED-4F7A-8CCF-5DFA92291762}"/>
      </w:docPartPr>
      <w:docPartBody>
        <w:p w:rsidR="00E71F53" w:rsidRDefault="00E71F53" w:rsidP="00E71F53">
          <w:pPr>
            <w:pStyle w:val="3027AED749ED40CF845F93AE53284374"/>
          </w:pPr>
          <w:r w:rsidRPr="00590DDC">
            <w:rPr>
              <w:rStyle w:val="PlaceholderText"/>
            </w:rPr>
            <w:t>Choose an item.</w:t>
          </w:r>
        </w:p>
      </w:docPartBody>
    </w:docPart>
    <w:docPart>
      <w:docPartPr>
        <w:name w:val="CC5E42FF3323453DB9E12758CE027ABB"/>
        <w:category>
          <w:name w:val="General"/>
          <w:gallery w:val="placeholder"/>
        </w:category>
        <w:types>
          <w:type w:val="bbPlcHdr"/>
        </w:types>
        <w:behaviors>
          <w:behavior w:val="content"/>
        </w:behaviors>
        <w:guid w:val="{559E62F4-2C21-4E37-A3D6-21A0E7C42E19}"/>
      </w:docPartPr>
      <w:docPartBody>
        <w:p w:rsidR="00E71F53" w:rsidRDefault="00E71F53" w:rsidP="00E71F53">
          <w:pPr>
            <w:pStyle w:val="CC5E42FF3323453DB9E12758CE027ABB"/>
          </w:pPr>
          <w:r w:rsidRPr="002D440C">
            <w:rPr>
              <w:rStyle w:val="PlaceholderText"/>
            </w:rPr>
            <w:t>Click here to enter text.</w:t>
          </w:r>
        </w:p>
      </w:docPartBody>
    </w:docPart>
    <w:docPart>
      <w:docPartPr>
        <w:name w:val="643678222E00486A8BB6C743FA739280"/>
        <w:category>
          <w:name w:val="General"/>
          <w:gallery w:val="placeholder"/>
        </w:category>
        <w:types>
          <w:type w:val="bbPlcHdr"/>
        </w:types>
        <w:behaviors>
          <w:behavior w:val="content"/>
        </w:behaviors>
        <w:guid w:val="{D2DEA5A8-AC34-46D8-8DD4-F6CF3EC70B82}"/>
      </w:docPartPr>
      <w:docPartBody>
        <w:p w:rsidR="00076193" w:rsidRDefault="00076193" w:rsidP="00076193">
          <w:pPr>
            <w:pStyle w:val="643678222E00486A8BB6C743FA739280"/>
          </w:pPr>
          <w:r w:rsidRPr="002D440C">
            <w:rPr>
              <w:rStyle w:val="PlaceholderText"/>
            </w:rPr>
            <w:t>Click here to enter text.</w:t>
          </w:r>
        </w:p>
      </w:docPartBody>
    </w:docPart>
    <w:docPart>
      <w:docPartPr>
        <w:name w:val="084084F983E345959F2E5D3AFCE8CA57"/>
        <w:category>
          <w:name w:val="General"/>
          <w:gallery w:val="placeholder"/>
        </w:category>
        <w:types>
          <w:type w:val="bbPlcHdr"/>
        </w:types>
        <w:behaviors>
          <w:behavior w:val="content"/>
        </w:behaviors>
        <w:guid w:val="{F5F82290-44A9-484B-8D55-71688858ECE9}"/>
      </w:docPartPr>
      <w:docPartBody>
        <w:p w:rsidR="00D73B12" w:rsidRDefault="00D73B12" w:rsidP="00D73B12">
          <w:pPr>
            <w:pStyle w:val="084084F983E345959F2E5D3AFCE8CA57"/>
          </w:pPr>
          <w:r w:rsidRPr="002D440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302"/>
    <w:rsid w:val="00016CD4"/>
    <w:rsid w:val="00035348"/>
    <w:rsid w:val="0005763B"/>
    <w:rsid w:val="00076193"/>
    <w:rsid w:val="0013502B"/>
    <w:rsid w:val="00174813"/>
    <w:rsid w:val="002262EA"/>
    <w:rsid w:val="00233A4F"/>
    <w:rsid w:val="0025283A"/>
    <w:rsid w:val="0029029B"/>
    <w:rsid w:val="002A1A5E"/>
    <w:rsid w:val="002A5EF5"/>
    <w:rsid w:val="00304F61"/>
    <w:rsid w:val="00313196"/>
    <w:rsid w:val="003C1FE2"/>
    <w:rsid w:val="003E779F"/>
    <w:rsid w:val="003F27D8"/>
    <w:rsid w:val="00411266"/>
    <w:rsid w:val="00421EC1"/>
    <w:rsid w:val="00454472"/>
    <w:rsid w:val="004618BC"/>
    <w:rsid w:val="00467D65"/>
    <w:rsid w:val="004D2302"/>
    <w:rsid w:val="005B150A"/>
    <w:rsid w:val="005E3496"/>
    <w:rsid w:val="005F571E"/>
    <w:rsid w:val="00603F1B"/>
    <w:rsid w:val="00631A56"/>
    <w:rsid w:val="00636C51"/>
    <w:rsid w:val="00695C22"/>
    <w:rsid w:val="00722280"/>
    <w:rsid w:val="0072682F"/>
    <w:rsid w:val="00762E07"/>
    <w:rsid w:val="0076683F"/>
    <w:rsid w:val="00862CCC"/>
    <w:rsid w:val="008841D1"/>
    <w:rsid w:val="008C25AE"/>
    <w:rsid w:val="008C448B"/>
    <w:rsid w:val="009023F7"/>
    <w:rsid w:val="00965DF3"/>
    <w:rsid w:val="009733D7"/>
    <w:rsid w:val="009A4E29"/>
    <w:rsid w:val="009A7D5D"/>
    <w:rsid w:val="009D370D"/>
    <w:rsid w:val="00A02C7D"/>
    <w:rsid w:val="00A77E11"/>
    <w:rsid w:val="00AD073F"/>
    <w:rsid w:val="00B56093"/>
    <w:rsid w:val="00B8779A"/>
    <w:rsid w:val="00BE163B"/>
    <w:rsid w:val="00C122D0"/>
    <w:rsid w:val="00C1462D"/>
    <w:rsid w:val="00C25ECC"/>
    <w:rsid w:val="00C4538B"/>
    <w:rsid w:val="00CA34B9"/>
    <w:rsid w:val="00CE0414"/>
    <w:rsid w:val="00D17613"/>
    <w:rsid w:val="00D2092F"/>
    <w:rsid w:val="00D242EE"/>
    <w:rsid w:val="00D412C9"/>
    <w:rsid w:val="00D557AD"/>
    <w:rsid w:val="00D73B12"/>
    <w:rsid w:val="00DE714F"/>
    <w:rsid w:val="00E0369B"/>
    <w:rsid w:val="00E71F53"/>
    <w:rsid w:val="00E746BD"/>
    <w:rsid w:val="00E81A1E"/>
    <w:rsid w:val="00EB57A5"/>
    <w:rsid w:val="00F37675"/>
    <w:rsid w:val="00F57C22"/>
    <w:rsid w:val="00F6757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30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A4F"/>
    <w:rPr>
      <w:color w:val="808080"/>
    </w:rPr>
  </w:style>
  <w:style w:type="paragraph" w:customStyle="1" w:styleId="DAF4C496D9EE45D3827EEECF002ACC50">
    <w:name w:val="DAF4C496D9EE45D3827EEECF002ACC50"/>
    <w:rsid w:val="004D2302"/>
  </w:style>
  <w:style w:type="paragraph" w:customStyle="1" w:styleId="DAA8F1431B2C4B21B74EB2D06317662C">
    <w:name w:val="DAA8F1431B2C4B21B74EB2D06317662C"/>
    <w:rsid w:val="004D2302"/>
  </w:style>
  <w:style w:type="paragraph" w:customStyle="1" w:styleId="2C4E304D14364B1DB370E4DB6E58E35A">
    <w:name w:val="2C4E304D14364B1DB370E4DB6E58E35A"/>
    <w:rsid w:val="004D2302"/>
  </w:style>
  <w:style w:type="paragraph" w:customStyle="1" w:styleId="64B67F4AEF8A4904BF999E47F34CB496">
    <w:name w:val="64B67F4AEF8A4904BF999E47F34CB496"/>
    <w:rsid w:val="004D2302"/>
  </w:style>
  <w:style w:type="paragraph" w:customStyle="1" w:styleId="EAC766CA6ADB4D8D9584F5B1E6F20277">
    <w:name w:val="EAC766CA6ADB4D8D9584F5B1E6F20277"/>
    <w:rsid w:val="004D2302"/>
  </w:style>
  <w:style w:type="paragraph" w:customStyle="1" w:styleId="9C0BB0CF62B94E1EBA714E51E12F7D7F">
    <w:name w:val="9C0BB0CF62B94E1EBA714E51E12F7D7F"/>
    <w:rsid w:val="004D2302"/>
  </w:style>
  <w:style w:type="paragraph" w:customStyle="1" w:styleId="650C3C17493641B69D6B5F776CA8CF23">
    <w:name w:val="650C3C17493641B69D6B5F776CA8CF23"/>
    <w:rsid w:val="004D2302"/>
  </w:style>
  <w:style w:type="paragraph" w:customStyle="1" w:styleId="728586BBBC20485EAF022FDA574E3E9D">
    <w:name w:val="728586BBBC20485EAF022FDA574E3E9D"/>
    <w:rsid w:val="004D2302"/>
  </w:style>
  <w:style w:type="paragraph" w:customStyle="1" w:styleId="A3A3EBC5A8024DCB9FC7BC38BF0BE570">
    <w:name w:val="A3A3EBC5A8024DCB9FC7BC38BF0BE570"/>
    <w:rsid w:val="004D2302"/>
  </w:style>
  <w:style w:type="paragraph" w:customStyle="1" w:styleId="94B97851573D423E96DCFAA1A94257F2">
    <w:name w:val="94B97851573D423E96DCFAA1A94257F2"/>
    <w:rsid w:val="004D2302"/>
  </w:style>
  <w:style w:type="paragraph" w:customStyle="1" w:styleId="9E2B6CD5351F4C539C5BC09041E5B17E">
    <w:name w:val="9E2B6CD5351F4C539C5BC09041E5B17E"/>
    <w:rsid w:val="004D2302"/>
  </w:style>
  <w:style w:type="paragraph" w:customStyle="1" w:styleId="62D144D87CB847ADA0A53C0B68A2F72B">
    <w:name w:val="62D144D87CB847ADA0A53C0B68A2F72B"/>
    <w:rsid w:val="004D2302"/>
  </w:style>
  <w:style w:type="paragraph" w:customStyle="1" w:styleId="A5C900E3452E419D979F4D22E0E9ACEA">
    <w:name w:val="A5C900E3452E419D979F4D22E0E9ACEA"/>
    <w:rsid w:val="004D2302"/>
  </w:style>
  <w:style w:type="paragraph" w:customStyle="1" w:styleId="03D6A1B88A7E4DF09D114E1BF0FFE9FE">
    <w:name w:val="03D6A1B88A7E4DF09D114E1BF0FFE9FE"/>
    <w:rsid w:val="004D2302"/>
  </w:style>
  <w:style w:type="paragraph" w:customStyle="1" w:styleId="A2FFDECE3269485FA16A88E4D695CE2C">
    <w:name w:val="A2FFDECE3269485FA16A88E4D695CE2C"/>
    <w:rsid w:val="004D2302"/>
  </w:style>
  <w:style w:type="paragraph" w:customStyle="1" w:styleId="8A711FA1B74840FAA3B3E3CB4FD7DA5A">
    <w:name w:val="8A711FA1B74840FAA3B3E3CB4FD7DA5A"/>
    <w:rsid w:val="004D2302"/>
  </w:style>
  <w:style w:type="paragraph" w:customStyle="1" w:styleId="5ABCC01C55F743C68F230C090E239691">
    <w:name w:val="5ABCC01C55F743C68F230C090E239691"/>
    <w:rsid w:val="00AD073F"/>
  </w:style>
  <w:style w:type="paragraph" w:customStyle="1" w:styleId="98E06967894D494798BE4C75ED67FF1C">
    <w:name w:val="98E06967894D494798BE4C75ED67FF1C"/>
    <w:rsid w:val="00AD073F"/>
  </w:style>
  <w:style w:type="paragraph" w:customStyle="1" w:styleId="DFA9DBC8DE234625A37CC6A534EA86A7">
    <w:name w:val="DFA9DBC8DE234625A37CC6A534EA86A7"/>
    <w:rsid w:val="009A7D5D"/>
    <w:rPr>
      <w:lang w:val="en-US" w:eastAsia="en-US"/>
    </w:rPr>
  </w:style>
  <w:style w:type="paragraph" w:customStyle="1" w:styleId="0572D9B72EA8414AA9E597C45B3A5A97">
    <w:name w:val="0572D9B72EA8414AA9E597C45B3A5A97"/>
    <w:rsid w:val="009A7D5D"/>
    <w:pPr>
      <w:spacing w:before="240" w:after="240" w:line="240" w:lineRule="auto"/>
      <w:jc w:val="center"/>
    </w:pPr>
    <w:rPr>
      <w:rFonts w:cs="Times New Roman"/>
      <w:sz w:val="28"/>
      <w:lang w:val="en-US" w:eastAsia="en-US"/>
    </w:rPr>
  </w:style>
  <w:style w:type="paragraph" w:customStyle="1" w:styleId="DFA41D624C7B42AB80999058376983FA">
    <w:name w:val="DFA41D624C7B42AB80999058376983FA"/>
    <w:rsid w:val="009A7D5D"/>
    <w:pPr>
      <w:spacing w:after="480"/>
    </w:pPr>
    <w:rPr>
      <w:lang w:eastAsia="en-US"/>
    </w:rPr>
  </w:style>
  <w:style w:type="paragraph" w:customStyle="1" w:styleId="0572D9B72EA8414AA9E597C45B3A5A971">
    <w:name w:val="0572D9B72EA8414AA9E597C45B3A5A971"/>
    <w:rsid w:val="009A7D5D"/>
    <w:pPr>
      <w:spacing w:before="240" w:after="240" w:line="240" w:lineRule="auto"/>
      <w:jc w:val="center"/>
    </w:pPr>
    <w:rPr>
      <w:rFonts w:cs="Times New Roman"/>
      <w:sz w:val="28"/>
      <w:lang w:val="en-US" w:eastAsia="en-US"/>
    </w:rPr>
  </w:style>
  <w:style w:type="paragraph" w:customStyle="1" w:styleId="DFA41D624C7B42AB80999058376983FA1">
    <w:name w:val="DFA41D624C7B42AB80999058376983FA1"/>
    <w:rsid w:val="009A7D5D"/>
    <w:pPr>
      <w:spacing w:after="480"/>
    </w:pPr>
    <w:rPr>
      <w:lang w:eastAsia="en-US"/>
    </w:rPr>
  </w:style>
  <w:style w:type="paragraph" w:customStyle="1" w:styleId="F90819A1E2B241258C901C0342E23404">
    <w:name w:val="F90819A1E2B241258C901C0342E23404"/>
    <w:rsid w:val="009A7D5D"/>
    <w:pPr>
      <w:spacing w:before="240" w:after="240" w:line="240" w:lineRule="auto"/>
      <w:jc w:val="center"/>
    </w:pPr>
    <w:rPr>
      <w:rFonts w:cs="Times New Roman"/>
      <w:sz w:val="28"/>
      <w:lang w:val="en-US" w:eastAsia="en-US"/>
    </w:rPr>
  </w:style>
  <w:style w:type="paragraph" w:customStyle="1" w:styleId="0572D9B72EA8414AA9E597C45B3A5A972">
    <w:name w:val="0572D9B72EA8414AA9E597C45B3A5A972"/>
    <w:rsid w:val="009A7D5D"/>
    <w:pPr>
      <w:spacing w:before="240" w:after="240" w:line="240" w:lineRule="auto"/>
      <w:jc w:val="center"/>
    </w:pPr>
    <w:rPr>
      <w:rFonts w:cs="Times New Roman"/>
      <w:sz w:val="28"/>
      <w:lang w:val="en-US" w:eastAsia="en-US"/>
    </w:rPr>
  </w:style>
  <w:style w:type="paragraph" w:customStyle="1" w:styleId="5C22726C321448BDBBAA9D15183A7472">
    <w:name w:val="5C22726C321448BDBBAA9D15183A7472"/>
    <w:rsid w:val="009A7D5D"/>
    <w:pPr>
      <w:spacing w:before="240" w:after="240" w:line="240" w:lineRule="auto"/>
      <w:jc w:val="center"/>
    </w:pPr>
    <w:rPr>
      <w:rFonts w:cs="Times New Roman"/>
      <w:sz w:val="28"/>
      <w:lang w:val="en-US" w:eastAsia="en-US"/>
    </w:rPr>
  </w:style>
  <w:style w:type="paragraph" w:customStyle="1" w:styleId="C0C119441A7F44C0BB97CAE839DD7627">
    <w:name w:val="C0C119441A7F44C0BB97CAE839DD7627"/>
    <w:rsid w:val="009A7D5D"/>
    <w:pPr>
      <w:spacing w:after="0" w:line="240" w:lineRule="auto"/>
    </w:pPr>
    <w:rPr>
      <w:lang w:eastAsia="en-US"/>
    </w:rPr>
  </w:style>
  <w:style w:type="paragraph" w:customStyle="1" w:styleId="ED47D264A9914640BA5909F6146D13F5">
    <w:name w:val="ED47D264A9914640BA5909F6146D13F5"/>
    <w:rsid w:val="009A7D5D"/>
    <w:pPr>
      <w:spacing w:after="0" w:line="240" w:lineRule="auto"/>
    </w:pPr>
    <w:rPr>
      <w:lang w:eastAsia="en-US"/>
    </w:rPr>
  </w:style>
  <w:style w:type="paragraph" w:customStyle="1" w:styleId="1C05AB637305471CB18EC4C57910B0CF">
    <w:name w:val="1C05AB637305471CB18EC4C57910B0CF"/>
    <w:rsid w:val="009A7D5D"/>
    <w:pPr>
      <w:spacing w:after="0" w:line="240" w:lineRule="auto"/>
    </w:pPr>
    <w:rPr>
      <w:lang w:eastAsia="en-US"/>
    </w:rPr>
  </w:style>
  <w:style w:type="paragraph" w:customStyle="1" w:styleId="D0B1F83449FB486AAE2033E95561143F">
    <w:name w:val="D0B1F83449FB486AAE2033E95561143F"/>
    <w:rsid w:val="009A7D5D"/>
    <w:pPr>
      <w:spacing w:after="0" w:line="240" w:lineRule="auto"/>
    </w:pPr>
    <w:rPr>
      <w:lang w:eastAsia="en-US"/>
    </w:rPr>
  </w:style>
  <w:style w:type="paragraph" w:customStyle="1" w:styleId="F90819A1E2B241258C901C0342E234041">
    <w:name w:val="F90819A1E2B241258C901C0342E234041"/>
    <w:rsid w:val="009A7D5D"/>
    <w:pPr>
      <w:spacing w:before="240" w:after="240" w:line="240" w:lineRule="auto"/>
      <w:jc w:val="center"/>
    </w:pPr>
    <w:rPr>
      <w:rFonts w:cs="Times New Roman"/>
      <w:sz w:val="28"/>
      <w:lang w:val="en-US" w:eastAsia="en-US"/>
    </w:rPr>
  </w:style>
  <w:style w:type="paragraph" w:customStyle="1" w:styleId="0572D9B72EA8414AA9E597C45B3A5A973">
    <w:name w:val="0572D9B72EA8414AA9E597C45B3A5A973"/>
    <w:rsid w:val="009A7D5D"/>
    <w:pPr>
      <w:spacing w:before="240" w:after="240" w:line="240" w:lineRule="auto"/>
      <w:jc w:val="center"/>
    </w:pPr>
    <w:rPr>
      <w:rFonts w:cs="Times New Roman"/>
      <w:sz w:val="28"/>
      <w:lang w:val="en-US" w:eastAsia="en-US"/>
    </w:rPr>
  </w:style>
  <w:style w:type="paragraph" w:customStyle="1" w:styleId="C0C119441A7F44C0BB97CAE839DD76271">
    <w:name w:val="C0C119441A7F44C0BB97CAE839DD76271"/>
    <w:rsid w:val="009A7D5D"/>
    <w:pPr>
      <w:spacing w:after="0" w:line="240" w:lineRule="auto"/>
    </w:pPr>
    <w:rPr>
      <w:lang w:eastAsia="en-US"/>
    </w:rPr>
  </w:style>
  <w:style w:type="paragraph" w:customStyle="1" w:styleId="ED47D264A9914640BA5909F6146D13F51">
    <w:name w:val="ED47D264A9914640BA5909F6146D13F51"/>
    <w:rsid w:val="009A7D5D"/>
    <w:pPr>
      <w:spacing w:after="0" w:line="240" w:lineRule="auto"/>
    </w:pPr>
    <w:rPr>
      <w:lang w:eastAsia="en-US"/>
    </w:rPr>
  </w:style>
  <w:style w:type="paragraph" w:customStyle="1" w:styleId="1C05AB637305471CB18EC4C57910B0CF1">
    <w:name w:val="1C05AB637305471CB18EC4C57910B0CF1"/>
    <w:rsid w:val="009A7D5D"/>
    <w:pPr>
      <w:spacing w:after="0" w:line="240" w:lineRule="auto"/>
    </w:pPr>
    <w:rPr>
      <w:lang w:eastAsia="en-US"/>
    </w:rPr>
  </w:style>
  <w:style w:type="paragraph" w:customStyle="1" w:styleId="D0B1F83449FB486AAE2033E95561143F1">
    <w:name w:val="D0B1F83449FB486AAE2033E95561143F1"/>
    <w:rsid w:val="009A7D5D"/>
    <w:pPr>
      <w:spacing w:after="0" w:line="240" w:lineRule="auto"/>
    </w:pPr>
    <w:rPr>
      <w:lang w:eastAsia="en-US"/>
    </w:rPr>
  </w:style>
  <w:style w:type="paragraph" w:customStyle="1" w:styleId="F90819A1E2B241258C901C0342E234042">
    <w:name w:val="F90819A1E2B241258C901C0342E234042"/>
    <w:rsid w:val="009A7D5D"/>
    <w:pPr>
      <w:spacing w:before="240" w:after="240" w:line="240" w:lineRule="auto"/>
      <w:jc w:val="center"/>
    </w:pPr>
    <w:rPr>
      <w:rFonts w:cs="Times New Roman"/>
      <w:sz w:val="28"/>
      <w:lang w:val="en-US" w:eastAsia="en-US"/>
    </w:rPr>
  </w:style>
  <w:style w:type="paragraph" w:customStyle="1" w:styleId="0572D9B72EA8414AA9E597C45B3A5A974">
    <w:name w:val="0572D9B72EA8414AA9E597C45B3A5A974"/>
    <w:rsid w:val="009A7D5D"/>
    <w:pPr>
      <w:spacing w:before="240" w:after="240" w:line="240" w:lineRule="auto"/>
      <w:jc w:val="center"/>
    </w:pPr>
    <w:rPr>
      <w:rFonts w:cs="Times New Roman"/>
      <w:sz w:val="28"/>
      <w:lang w:val="en-US" w:eastAsia="en-US"/>
    </w:rPr>
  </w:style>
  <w:style w:type="paragraph" w:customStyle="1" w:styleId="C0C119441A7F44C0BB97CAE839DD76272">
    <w:name w:val="C0C119441A7F44C0BB97CAE839DD76272"/>
    <w:rsid w:val="009A7D5D"/>
    <w:pPr>
      <w:spacing w:after="0" w:line="240" w:lineRule="auto"/>
    </w:pPr>
    <w:rPr>
      <w:lang w:eastAsia="en-US"/>
    </w:rPr>
  </w:style>
  <w:style w:type="paragraph" w:customStyle="1" w:styleId="ED47D264A9914640BA5909F6146D13F52">
    <w:name w:val="ED47D264A9914640BA5909F6146D13F52"/>
    <w:rsid w:val="009A7D5D"/>
    <w:pPr>
      <w:spacing w:after="0" w:line="240" w:lineRule="auto"/>
    </w:pPr>
    <w:rPr>
      <w:lang w:eastAsia="en-US"/>
    </w:rPr>
  </w:style>
  <w:style w:type="paragraph" w:customStyle="1" w:styleId="1C05AB637305471CB18EC4C57910B0CF2">
    <w:name w:val="1C05AB637305471CB18EC4C57910B0CF2"/>
    <w:rsid w:val="009A7D5D"/>
    <w:pPr>
      <w:spacing w:after="0" w:line="240" w:lineRule="auto"/>
    </w:pPr>
    <w:rPr>
      <w:lang w:eastAsia="en-US"/>
    </w:rPr>
  </w:style>
  <w:style w:type="paragraph" w:customStyle="1" w:styleId="D0B1F83449FB486AAE2033E95561143F2">
    <w:name w:val="D0B1F83449FB486AAE2033E95561143F2"/>
    <w:rsid w:val="009A7D5D"/>
    <w:pPr>
      <w:spacing w:after="0" w:line="240" w:lineRule="auto"/>
    </w:pPr>
    <w:rPr>
      <w:lang w:eastAsia="en-US"/>
    </w:rPr>
  </w:style>
  <w:style w:type="paragraph" w:customStyle="1" w:styleId="9499560B016A4AAA818EF3F3A84A547A">
    <w:name w:val="9499560B016A4AAA818EF3F3A84A547A"/>
    <w:rsid w:val="009A7D5D"/>
    <w:pPr>
      <w:spacing w:before="720" w:after="400" w:line="240" w:lineRule="auto"/>
      <w:jc w:val="center"/>
    </w:pPr>
    <w:rPr>
      <w:rFonts w:cs="Times New Roman"/>
      <w:b/>
      <w:sz w:val="36"/>
      <w:lang w:val="en-US" w:eastAsia="en-US"/>
    </w:rPr>
  </w:style>
  <w:style w:type="paragraph" w:customStyle="1" w:styleId="F90819A1E2B241258C901C0342E234043">
    <w:name w:val="F90819A1E2B241258C901C0342E234043"/>
    <w:rsid w:val="009A7D5D"/>
    <w:pPr>
      <w:spacing w:before="240" w:after="240" w:line="240" w:lineRule="auto"/>
      <w:jc w:val="center"/>
    </w:pPr>
    <w:rPr>
      <w:rFonts w:cs="Times New Roman"/>
      <w:sz w:val="28"/>
      <w:lang w:val="en-US" w:eastAsia="en-US"/>
    </w:rPr>
  </w:style>
  <w:style w:type="paragraph" w:customStyle="1" w:styleId="0572D9B72EA8414AA9E597C45B3A5A975">
    <w:name w:val="0572D9B72EA8414AA9E597C45B3A5A975"/>
    <w:rsid w:val="009A7D5D"/>
    <w:pPr>
      <w:spacing w:before="240" w:after="240" w:line="240" w:lineRule="auto"/>
      <w:jc w:val="center"/>
    </w:pPr>
    <w:rPr>
      <w:rFonts w:cs="Times New Roman"/>
      <w:sz w:val="28"/>
      <w:lang w:val="en-US" w:eastAsia="en-US"/>
    </w:rPr>
  </w:style>
  <w:style w:type="paragraph" w:customStyle="1" w:styleId="C0C119441A7F44C0BB97CAE839DD76273">
    <w:name w:val="C0C119441A7F44C0BB97CAE839DD76273"/>
    <w:rsid w:val="009A7D5D"/>
    <w:pPr>
      <w:spacing w:after="0" w:line="240" w:lineRule="auto"/>
    </w:pPr>
    <w:rPr>
      <w:lang w:eastAsia="en-US"/>
    </w:rPr>
  </w:style>
  <w:style w:type="paragraph" w:customStyle="1" w:styleId="ED47D264A9914640BA5909F6146D13F53">
    <w:name w:val="ED47D264A9914640BA5909F6146D13F53"/>
    <w:rsid w:val="009A7D5D"/>
    <w:pPr>
      <w:spacing w:after="0" w:line="240" w:lineRule="auto"/>
    </w:pPr>
    <w:rPr>
      <w:lang w:eastAsia="en-US"/>
    </w:rPr>
  </w:style>
  <w:style w:type="paragraph" w:customStyle="1" w:styleId="1C05AB637305471CB18EC4C57910B0CF3">
    <w:name w:val="1C05AB637305471CB18EC4C57910B0CF3"/>
    <w:rsid w:val="009A7D5D"/>
    <w:pPr>
      <w:spacing w:after="0" w:line="240" w:lineRule="auto"/>
    </w:pPr>
    <w:rPr>
      <w:lang w:eastAsia="en-US"/>
    </w:rPr>
  </w:style>
  <w:style w:type="paragraph" w:customStyle="1" w:styleId="D0B1F83449FB486AAE2033E95561143F3">
    <w:name w:val="D0B1F83449FB486AAE2033E95561143F3"/>
    <w:rsid w:val="009A7D5D"/>
    <w:pPr>
      <w:spacing w:after="0" w:line="240" w:lineRule="auto"/>
    </w:pPr>
    <w:rPr>
      <w:lang w:eastAsia="en-US"/>
    </w:rPr>
  </w:style>
  <w:style w:type="paragraph" w:customStyle="1" w:styleId="F90819A1E2B241258C901C0342E234044">
    <w:name w:val="F90819A1E2B241258C901C0342E234044"/>
    <w:rsid w:val="009A7D5D"/>
    <w:pPr>
      <w:spacing w:before="20" w:after="20" w:line="240" w:lineRule="auto"/>
      <w:jc w:val="center"/>
    </w:pPr>
    <w:rPr>
      <w:rFonts w:cs="Times New Roman"/>
      <w:sz w:val="28"/>
      <w:lang w:val="en-US" w:eastAsia="en-US"/>
    </w:rPr>
  </w:style>
  <w:style w:type="paragraph" w:customStyle="1" w:styleId="0572D9B72EA8414AA9E597C45B3A5A976">
    <w:name w:val="0572D9B72EA8414AA9E597C45B3A5A976"/>
    <w:rsid w:val="009A7D5D"/>
    <w:pPr>
      <w:spacing w:before="20" w:after="20" w:line="240" w:lineRule="auto"/>
      <w:jc w:val="center"/>
    </w:pPr>
    <w:rPr>
      <w:rFonts w:cs="Times New Roman"/>
      <w:sz w:val="28"/>
      <w:lang w:val="en-US" w:eastAsia="en-US"/>
    </w:rPr>
  </w:style>
  <w:style w:type="paragraph" w:customStyle="1" w:styleId="6301312412664B149777CC2BE0CEA349">
    <w:name w:val="6301312412664B149777CC2BE0CEA349"/>
    <w:rsid w:val="009A7D5D"/>
    <w:pPr>
      <w:spacing w:before="20" w:after="20" w:line="240" w:lineRule="auto"/>
      <w:jc w:val="center"/>
    </w:pPr>
    <w:rPr>
      <w:rFonts w:cs="Times New Roman"/>
      <w:b/>
      <w:sz w:val="32"/>
      <w:lang w:val="en-US" w:eastAsia="en-US"/>
    </w:rPr>
  </w:style>
  <w:style w:type="paragraph" w:customStyle="1" w:styleId="C0C119441A7F44C0BB97CAE839DD76274">
    <w:name w:val="C0C119441A7F44C0BB97CAE839DD76274"/>
    <w:rsid w:val="009A7D5D"/>
    <w:pPr>
      <w:spacing w:after="0" w:line="240" w:lineRule="auto"/>
    </w:pPr>
    <w:rPr>
      <w:lang w:eastAsia="en-US"/>
    </w:rPr>
  </w:style>
  <w:style w:type="paragraph" w:customStyle="1" w:styleId="ED47D264A9914640BA5909F6146D13F54">
    <w:name w:val="ED47D264A9914640BA5909F6146D13F54"/>
    <w:rsid w:val="009A7D5D"/>
    <w:pPr>
      <w:spacing w:after="0" w:line="240" w:lineRule="auto"/>
    </w:pPr>
    <w:rPr>
      <w:lang w:eastAsia="en-US"/>
    </w:rPr>
  </w:style>
  <w:style w:type="paragraph" w:customStyle="1" w:styleId="1C05AB637305471CB18EC4C57910B0CF4">
    <w:name w:val="1C05AB637305471CB18EC4C57910B0CF4"/>
    <w:rsid w:val="009A7D5D"/>
    <w:pPr>
      <w:spacing w:after="0" w:line="240" w:lineRule="auto"/>
    </w:pPr>
    <w:rPr>
      <w:lang w:eastAsia="en-US"/>
    </w:rPr>
  </w:style>
  <w:style w:type="paragraph" w:customStyle="1" w:styleId="D0B1F83449FB486AAE2033E95561143F4">
    <w:name w:val="D0B1F83449FB486AAE2033E95561143F4"/>
    <w:rsid w:val="009A7D5D"/>
    <w:pPr>
      <w:spacing w:after="0" w:line="240" w:lineRule="auto"/>
    </w:pPr>
    <w:rPr>
      <w:lang w:eastAsia="en-US"/>
    </w:rPr>
  </w:style>
  <w:style w:type="paragraph" w:customStyle="1" w:styleId="6301312412664B149777CC2BE0CEA3491">
    <w:name w:val="6301312412664B149777CC2BE0CEA3491"/>
    <w:rsid w:val="009A7D5D"/>
    <w:pPr>
      <w:spacing w:before="20" w:after="20" w:line="240" w:lineRule="auto"/>
      <w:jc w:val="center"/>
    </w:pPr>
    <w:rPr>
      <w:rFonts w:cs="Times New Roman"/>
      <w:b/>
      <w:sz w:val="32"/>
      <w:lang w:val="en-US" w:eastAsia="en-US"/>
    </w:rPr>
  </w:style>
  <w:style w:type="paragraph" w:customStyle="1" w:styleId="C0C119441A7F44C0BB97CAE839DD76275">
    <w:name w:val="C0C119441A7F44C0BB97CAE839DD76275"/>
    <w:rsid w:val="009A7D5D"/>
    <w:pPr>
      <w:spacing w:after="0" w:line="240" w:lineRule="auto"/>
    </w:pPr>
    <w:rPr>
      <w:lang w:eastAsia="en-US"/>
    </w:rPr>
  </w:style>
  <w:style w:type="paragraph" w:customStyle="1" w:styleId="ED47D264A9914640BA5909F6146D13F55">
    <w:name w:val="ED47D264A9914640BA5909F6146D13F55"/>
    <w:rsid w:val="009A7D5D"/>
    <w:pPr>
      <w:spacing w:after="0" w:line="240" w:lineRule="auto"/>
    </w:pPr>
    <w:rPr>
      <w:lang w:eastAsia="en-US"/>
    </w:rPr>
  </w:style>
  <w:style w:type="paragraph" w:customStyle="1" w:styleId="1C05AB637305471CB18EC4C57910B0CF5">
    <w:name w:val="1C05AB637305471CB18EC4C57910B0CF5"/>
    <w:rsid w:val="009A7D5D"/>
    <w:pPr>
      <w:spacing w:after="0" w:line="240" w:lineRule="auto"/>
    </w:pPr>
    <w:rPr>
      <w:lang w:eastAsia="en-US"/>
    </w:rPr>
  </w:style>
  <w:style w:type="paragraph" w:customStyle="1" w:styleId="D0B1F83449FB486AAE2033E95561143F5">
    <w:name w:val="D0B1F83449FB486AAE2033E95561143F5"/>
    <w:rsid w:val="009A7D5D"/>
    <w:pPr>
      <w:spacing w:after="0" w:line="240" w:lineRule="auto"/>
    </w:pPr>
    <w:rPr>
      <w:lang w:eastAsia="en-US"/>
    </w:rPr>
  </w:style>
  <w:style w:type="paragraph" w:customStyle="1" w:styleId="B4D4E3135CAC44FFA13E923282966E9B">
    <w:name w:val="B4D4E3135CAC44FFA13E923282966E9B"/>
    <w:rsid w:val="009A7D5D"/>
    <w:rPr>
      <w:lang w:val="en-US" w:eastAsia="en-US"/>
    </w:rPr>
  </w:style>
  <w:style w:type="paragraph" w:customStyle="1" w:styleId="1FD7DFF21F9647CC8F5B2EC365372FDE">
    <w:name w:val="1FD7DFF21F9647CC8F5B2EC365372FDE"/>
    <w:rsid w:val="009A7D5D"/>
    <w:rPr>
      <w:lang w:val="en-US" w:eastAsia="en-US"/>
    </w:rPr>
  </w:style>
  <w:style w:type="paragraph" w:customStyle="1" w:styleId="F90819A1E2B241258C901C0342E234045">
    <w:name w:val="F90819A1E2B241258C901C0342E234045"/>
    <w:rsid w:val="009A7D5D"/>
    <w:pPr>
      <w:spacing w:before="20" w:after="20" w:line="240" w:lineRule="auto"/>
      <w:jc w:val="center"/>
    </w:pPr>
    <w:rPr>
      <w:rFonts w:cs="Times New Roman"/>
      <w:sz w:val="28"/>
      <w:lang w:val="en-US" w:eastAsia="en-US"/>
    </w:rPr>
  </w:style>
  <w:style w:type="paragraph" w:customStyle="1" w:styleId="5311EB1D1F50468CB219F4391FD8458A">
    <w:name w:val="5311EB1D1F50468CB219F4391FD8458A"/>
    <w:rsid w:val="009A7D5D"/>
    <w:pPr>
      <w:spacing w:before="20" w:after="20" w:line="240" w:lineRule="auto"/>
      <w:jc w:val="center"/>
    </w:pPr>
    <w:rPr>
      <w:rFonts w:cs="Times New Roman"/>
      <w:sz w:val="28"/>
      <w:lang w:val="en-US" w:eastAsia="en-US"/>
    </w:rPr>
  </w:style>
  <w:style w:type="paragraph" w:customStyle="1" w:styleId="6301312412664B149777CC2BE0CEA3492">
    <w:name w:val="6301312412664B149777CC2BE0CEA3492"/>
    <w:rsid w:val="009A7D5D"/>
    <w:pPr>
      <w:spacing w:before="20" w:after="20" w:line="240" w:lineRule="auto"/>
      <w:jc w:val="center"/>
    </w:pPr>
    <w:rPr>
      <w:rFonts w:cs="Times New Roman"/>
      <w:b/>
      <w:sz w:val="32"/>
      <w:lang w:val="en-US" w:eastAsia="en-US"/>
    </w:rPr>
  </w:style>
  <w:style w:type="paragraph" w:customStyle="1" w:styleId="C0C119441A7F44C0BB97CAE839DD76276">
    <w:name w:val="C0C119441A7F44C0BB97CAE839DD76276"/>
    <w:rsid w:val="009A7D5D"/>
    <w:pPr>
      <w:spacing w:after="0" w:line="240" w:lineRule="auto"/>
    </w:pPr>
    <w:rPr>
      <w:lang w:eastAsia="en-US"/>
    </w:rPr>
  </w:style>
  <w:style w:type="paragraph" w:customStyle="1" w:styleId="54C2B9E1EDD84057BCA298603B4DD2EC">
    <w:name w:val="54C2B9E1EDD84057BCA298603B4DD2EC"/>
    <w:rsid w:val="009A7D5D"/>
    <w:pPr>
      <w:spacing w:after="0" w:line="240" w:lineRule="auto"/>
    </w:pPr>
    <w:rPr>
      <w:lang w:eastAsia="en-US"/>
    </w:rPr>
  </w:style>
  <w:style w:type="paragraph" w:customStyle="1" w:styleId="ED47D264A9914640BA5909F6146D13F56">
    <w:name w:val="ED47D264A9914640BA5909F6146D13F56"/>
    <w:rsid w:val="009A7D5D"/>
    <w:pPr>
      <w:spacing w:after="0" w:line="240" w:lineRule="auto"/>
    </w:pPr>
    <w:rPr>
      <w:lang w:eastAsia="en-US"/>
    </w:rPr>
  </w:style>
  <w:style w:type="paragraph" w:customStyle="1" w:styleId="1C05AB637305471CB18EC4C57910B0CF6">
    <w:name w:val="1C05AB637305471CB18EC4C57910B0CF6"/>
    <w:rsid w:val="009A7D5D"/>
    <w:pPr>
      <w:spacing w:after="0" w:line="240" w:lineRule="auto"/>
    </w:pPr>
    <w:rPr>
      <w:lang w:eastAsia="en-US"/>
    </w:rPr>
  </w:style>
  <w:style w:type="paragraph" w:customStyle="1" w:styleId="D0B1F83449FB486AAE2033E95561143F6">
    <w:name w:val="D0B1F83449FB486AAE2033E95561143F6"/>
    <w:rsid w:val="009A7D5D"/>
    <w:pPr>
      <w:spacing w:after="0" w:line="240" w:lineRule="auto"/>
    </w:pPr>
    <w:rPr>
      <w:lang w:eastAsia="en-US"/>
    </w:rPr>
  </w:style>
  <w:style w:type="paragraph" w:customStyle="1" w:styleId="F90819A1E2B241258C901C0342E234046">
    <w:name w:val="F90819A1E2B241258C901C0342E234046"/>
    <w:rsid w:val="009A7D5D"/>
    <w:pPr>
      <w:spacing w:before="20" w:after="20" w:line="240" w:lineRule="auto"/>
      <w:jc w:val="center"/>
    </w:pPr>
    <w:rPr>
      <w:rFonts w:cs="Times New Roman"/>
      <w:sz w:val="28"/>
      <w:lang w:val="en-US" w:eastAsia="en-US"/>
    </w:rPr>
  </w:style>
  <w:style w:type="paragraph" w:customStyle="1" w:styleId="5311EB1D1F50468CB219F4391FD8458A1">
    <w:name w:val="5311EB1D1F50468CB219F4391FD8458A1"/>
    <w:rsid w:val="009A7D5D"/>
    <w:pPr>
      <w:spacing w:before="20" w:after="20" w:line="240" w:lineRule="auto"/>
      <w:jc w:val="center"/>
    </w:pPr>
    <w:rPr>
      <w:rFonts w:cs="Times New Roman"/>
      <w:sz w:val="28"/>
      <w:lang w:val="en-US" w:eastAsia="en-US"/>
    </w:rPr>
  </w:style>
  <w:style w:type="paragraph" w:customStyle="1" w:styleId="6301312412664B149777CC2BE0CEA3493">
    <w:name w:val="6301312412664B149777CC2BE0CEA3493"/>
    <w:rsid w:val="009A7D5D"/>
    <w:pPr>
      <w:spacing w:before="20" w:after="20" w:line="240" w:lineRule="auto"/>
      <w:jc w:val="center"/>
    </w:pPr>
    <w:rPr>
      <w:rFonts w:cs="Times New Roman"/>
      <w:b/>
      <w:sz w:val="32"/>
      <w:lang w:val="en-US" w:eastAsia="en-US"/>
    </w:rPr>
  </w:style>
  <w:style w:type="paragraph" w:customStyle="1" w:styleId="C0C119441A7F44C0BB97CAE839DD76277">
    <w:name w:val="C0C119441A7F44C0BB97CAE839DD76277"/>
    <w:rsid w:val="009A7D5D"/>
    <w:pPr>
      <w:spacing w:after="0" w:line="240" w:lineRule="auto"/>
    </w:pPr>
    <w:rPr>
      <w:lang w:eastAsia="en-US"/>
    </w:rPr>
  </w:style>
  <w:style w:type="paragraph" w:customStyle="1" w:styleId="54C2B9E1EDD84057BCA298603B4DD2EC1">
    <w:name w:val="54C2B9E1EDD84057BCA298603B4DD2EC1"/>
    <w:rsid w:val="009A7D5D"/>
    <w:pPr>
      <w:spacing w:after="0" w:line="240" w:lineRule="auto"/>
    </w:pPr>
    <w:rPr>
      <w:lang w:eastAsia="en-US"/>
    </w:rPr>
  </w:style>
  <w:style w:type="paragraph" w:customStyle="1" w:styleId="2399C31BACB64A009FBA217D13DCAF4D">
    <w:name w:val="2399C31BACB64A009FBA217D13DCAF4D"/>
    <w:rsid w:val="009A7D5D"/>
    <w:pPr>
      <w:spacing w:after="0" w:line="240" w:lineRule="auto"/>
    </w:pPr>
    <w:rPr>
      <w:lang w:eastAsia="en-US"/>
    </w:rPr>
  </w:style>
  <w:style w:type="paragraph" w:customStyle="1" w:styleId="ED47D264A9914640BA5909F6146D13F57">
    <w:name w:val="ED47D264A9914640BA5909F6146D13F57"/>
    <w:rsid w:val="009A7D5D"/>
    <w:pPr>
      <w:spacing w:after="0" w:line="240" w:lineRule="auto"/>
    </w:pPr>
    <w:rPr>
      <w:lang w:eastAsia="en-US"/>
    </w:rPr>
  </w:style>
  <w:style w:type="paragraph" w:customStyle="1" w:styleId="1C05AB637305471CB18EC4C57910B0CF7">
    <w:name w:val="1C05AB637305471CB18EC4C57910B0CF7"/>
    <w:rsid w:val="009A7D5D"/>
    <w:pPr>
      <w:spacing w:after="0" w:line="240" w:lineRule="auto"/>
    </w:pPr>
    <w:rPr>
      <w:lang w:eastAsia="en-US"/>
    </w:rPr>
  </w:style>
  <w:style w:type="paragraph" w:customStyle="1" w:styleId="D0B1F83449FB486AAE2033E95561143F7">
    <w:name w:val="D0B1F83449FB486AAE2033E95561143F7"/>
    <w:rsid w:val="009A7D5D"/>
    <w:pPr>
      <w:spacing w:after="0" w:line="240" w:lineRule="auto"/>
    </w:pPr>
    <w:rPr>
      <w:lang w:eastAsia="en-US"/>
    </w:rPr>
  </w:style>
  <w:style w:type="paragraph" w:customStyle="1" w:styleId="F90819A1E2B241258C901C0342E234047">
    <w:name w:val="F90819A1E2B241258C901C0342E234047"/>
    <w:rsid w:val="009A7D5D"/>
    <w:pPr>
      <w:spacing w:before="20" w:after="20" w:line="240" w:lineRule="auto"/>
      <w:jc w:val="center"/>
    </w:pPr>
    <w:rPr>
      <w:rFonts w:cs="Times New Roman"/>
      <w:sz w:val="28"/>
      <w:lang w:val="en-US" w:eastAsia="en-US"/>
    </w:rPr>
  </w:style>
  <w:style w:type="paragraph" w:customStyle="1" w:styleId="5311EB1D1F50468CB219F4391FD8458A2">
    <w:name w:val="5311EB1D1F50468CB219F4391FD8458A2"/>
    <w:rsid w:val="009A7D5D"/>
    <w:pPr>
      <w:spacing w:before="20" w:after="20" w:line="240" w:lineRule="auto"/>
      <w:jc w:val="center"/>
    </w:pPr>
    <w:rPr>
      <w:rFonts w:cs="Times New Roman"/>
      <w:sz w:val="28"/>
      <w:lang w:val="en-US" w:eastAsia="en-US"/>
    </w:rPr>
  </w:style>
  <w:style w:type="paragraph" w:customStyle="1" w:styleId="6301312412664B149777CC2BE0CEA3494">
    <w:name w:val="6301312412664B149777CC2BE0CEA3494"/>
    <w:rsid w:val="009A7D5D"/>
    <w:pPr>
      <w:spacing w:before="20" w:after="20" w:line="240" w:lineRule="auto"/>
      <w:jc w:val="center"/>
    </w:pPr>
    <w:rPr>
      <w:rFonts w:cs="Times New Roman"/>
      <w:b/>
      <w:sz w:val="32"/>
      <w:lang w:val="en-US" w:eastAsia="en-US"/>
    </w:rPr>
  </w:style>
  <w:style w:type="paragraph" w:customStyle="1" w:styleId="C0C119441A7F44C0BB97CAE839DD76278">
    <w:name w:val="C0C119441A7F44C0BB97CAE839DD76278"/>
    <w:rsid w:val="009A7D5D"/>
    <w:pPr>
      <w:spacing w:after="0" w:line="240" w:lineRule="auto"/>
    </w:pPr>
    <w:rPr>
      <w:lang w:eastAsia="en-US"/>
    </w:rPr>
  </w:style>
  <w:style w:type="paragraph" w:customStyle="1" w:styleId="54C2B9E1EDD84057BCA298603B4DD2EC2">
    <w:name w:val="54C2B9E1EDD84057BCA298603B4DD2EC2"/>
    <w:rsid w:val="009A7D5D"/>
    <w:pPr>
      <w:spacing w:after="0" w:line="240" w:lineRule="auto"/>
    </w:pPr>
    <w:rPr>
      <w:lang w:eastAsia="en-US"/>
    </w:rPr>
  </w:style>
  <w:style w:type="paragraph" w:customStyle="1" w:styleId="2399C31BACB64A009FBA217D13DCAF4D1">
    <w:name w:val="2399C31BACB64A009FBA217D13DCAF4D1"/>
    <w:rsid w:val="009A7D5D"/>
    <w:pPr>
      <w:spacing w:after="0" w:line="240" w:lineRule="auto"/>
    </w:pPr>
    <w:rPr>
      <w:lang w:eastAsia="en-US"/>
    </w:rPr>
  </w:style>
  <w:style w:type="paragraph" w:customStyle="1" w:styleId="3ED37F6F65D241ADBB8CBB44967ED62D">
    <w:name w:val="3ED37F6F65D241ADBB8CBB44967ED62D"/>
    <w:rsid w:val="009A7D5D"/>
    <w:pPr>
      <w:spacing w:after="0" w:line="240" w:lineRule="auto"/>
    </w:pPr>
    <w:rPr>
      <w:lang w:eastAsia="en-US"/>
    </w:rPr>
  </w:style>
  <w:style w:type="paragraph" w:customStyle="1" w:styleId="ED47D264A9914640BA5909F6146D13F58">
    <w:name w:val="ED47D264A9914640BA5909F6146D13F58"/>
    <w:rsid w:val="009A7D5D"/>
    <w:pPr>
      <w:spacing w:after="0" w:line="240" w:lineRule="auto"/>
    </w:pPr>
    <w:rPr>
      <w:lang w:eastAsia="en-US"/>
    </w:rPr>
  </w:style>
  <w:style w:type="paragraph" w:customStyle="1" w:styleId="1C05AB637305471CB18EC4C57910B0CF8">
    <w:name w:val="1C05AB637305471CB18EC4C57910B0CF8"/>
    <w:rsid w:val="009A7D5D"/>
    <w:pPr>
      <w:spacing w:after="0" w:line="240" w:lineRule="auto"/>
    </w:pPr>
    <w:rPr>
      <w:lang w:eastAsia="en-US"/>
    </w:rPr>
  </w:style>
  <w:style w:type="paragraph" w:customStyle="1" w:styleId="D0B1F83449FB486AAE2033E95561143F8">
    <w:name w:val="D0B1F83449FB486AAE2033E95561143F8"/>
    <w:rsid w:val="009A7D5D"/>
    <w:pPr>
      <w:spacing w:after="0" w:line="240" w:lineRule="auto"/>
    </w:pPr>
    <w:rPr>
      <w:lang w:eastAsia="en-US"/>
    </w:rPr>
  </w:style>
  <w:style w:type="paragraph" w:customStyle="1" w:styleId="F90819A1E2B241258C901C0342E234048">
    <w:name w:val="F90819A1E2B241258C901C0342E234048"/>
    <w:rsid w:val="009A7D5D"/>
    <w:pPr>
      <w:spacing w:before="20" w:after="20" w:line="240" w:lineRule="auto"/>
      <w:jc w:val="center"/>
    </w:pPr>
    <w:rPr>
      <w:rFonts w:cs="Times New Roman"/>
      <w:sz w:val="28"/>
      <w:lang w:val="en-US" w:eastAsia="en-US"/>
    </w:rPr>
  </w:style>
  <w:style w:type="paragraph" w:customStyle="1" w:styleId="5311EB1D1F50468CB219F4391FD8458A3">
    <w:name w:val="5311EB1D1F50468CB219F4391FD8458A3"/>
    <w:rsid w:val="009A7D5D"/>
    <w:pPr>
      <w:spacing w:before="20" w:after="20" w:line="240" w:lineRule="auto"/>
      <w:jc w:val="center"/>
    </w:pPr>
    <w:rPr>
      <w:rFonts w:cs="Times New Roman"/>
      <w:sz w:val="28"/>
      <w:lang w:val="en-US" w:eastAsia="en-US"/>
    </w:rPr>
  </w:style>
  <w:style w:type="paragraph" w:customStyle="1" w:styleId="6301312412664B149777CC2BE0CEA3495">
    <w:name w:val="6301312412664B149777CC2BE0CEA3495"/>
    <w:rsid w:val="009A7D5D"/>
    <w:pPr>
      <w:spacing w:before="20" w:after="20" w:line="240" w:lineRule="auto"/>
      <w:jc w:val="center"/>
    </w:pPr>
    <w:rPr>
      <w:rFonts w:cs="Times New Roman"/>
      <w:b/>
      <w:sz w:val="32"/>
      <w:lang w:val="en-US" w:eastAsia="en-US"/>
    </w:rPr>
  </w:style>
  <w:style w:type="paragraph" w:customStyle="1" w:styleId="C0C119441A7F44C0BB97CAE839DD76279">
    <w:name w:val="C0C119441A7F44C0BB97CAE839DD76279"/>
    <w:rsid w:val="009A7D5D"/>
    <w:pPr>
      <w:spacing w:after="0" w:line="240" w:lineRule="auto"/>
    </w:pPr>
    <w:rPr>
      <w:lang w:eastAsia="en-US"/>
    </w:rPr>
  </w:style>
  <w:style w:type="paragraph" w:customStyle="1" w:styleId="54C2B9E1EDD84057BCA298603B4DD2EC3">
    <w:name w:val="54C2B9E1EDD84057BCA298603B4DD2EC3"/>
    <w:rsid w:val="009A7D5D"/>
    <w:pPr>
      <w:spacing w:after="0" w:line="240" w:lineRule="auto"/>
    </w:pPr>
    <w:rPr>
      <w:lang w:eastAsia="en-US"/>
    </w:rPr>
  </w:style>
  <w:style w:type="paragraph" w:customStyle="1" w:styleId="2399C31BACB64A009FBA217D13DCAF4D2">
    <w:name w:val="2399C31BACB64A009FBA217D13DCAF4D2"/>
    <w:rsid w:val="009A7D5D"/>
    <w:pPr>
      <w:spacing w:after="0" w:line="240" w:lineRule="auto"/>
    </w:pPr>
    <w:rPr>
      <w:lang w:eastAsia="en-US"/>
    </w:rPr>
  </w:style>
  <w:style w:type="paragraph" w:customStyle="1" w:styleId="CCCA4E7672E04FB1B848DCB74D28E494">
    <w:name w:val="CCCA4E7672E04FB1B848DCB74D28E494"/>
    <w:rsid w:val="009A7D5D"/>
    <w:pPr>
      <w:spacing w:after="0" w:line="240" w:lineRule="auto"/>
    </w:pPr>
    <w:rPr>
      <w:lang w:eastAsia="en-US"/>
    </w:rPr>
  </w:style>
  <w:style w:type="paragraph" w:customStyle="1" w:styleId="3ED37F6F65D241ADBB8CBB44967ED62D1">
    <w:name w:val="3ED37F6F65D241ADBB8CBB44967ED62D1"/>
    <w:rsid w:val="009A7D5D"/>
    <w:pPr>
      <w:spacing w:after="0" w:line="240" w:lineRule="auto"/>
    </w:pPr>
    <w:rPr>
      <w:lang w:eastAsia="en-US"/>
    </w:rPr>
  </w:style>
  <w:style w:type="paragraph" w:customStyle="1" w:styleId="ED47D264A9914640BA5909F6146D13F59">
    <w:name w:val="ED47D264A9914640BA5909F6146D13F59"/>
    <w:rsid w:val="009A7D5D"/>
    <w:pPr>
      <w:spacing w:after="0" w:line="240" w:lineRule="auto"/>
    </w:pPr>
    <w:rPr>
      <w:lang w:eastAsia="en-US"/>
    </w:rPr>
  </w:style>
  <w:style w:type="paragraph" w:customStyle="1" w:styleId="1C05AB637305471CB18EC4C57910B0CF9">
    <w:name w:val="1C05AB637305471CB18EC4C57910B0CF9"/>
    <w:rsid w:val="009A7D5D"/>
    <w:pPr>
      <w:spacing w:after="0" w:line="240" w:lineRule="auto"/>
    </w:pPr>
    <w:rPr>
      <w:lang w:eastAsia="en-US"/>
    </w:rPr>
  </w:style>
  <w:style w:type="paragraph" w:customStyle="1" w:styleId="D0B1F83449FB486AAE2033E95561143F9">
    <w:name w:val="D0B1F83449FB486AAE2033E95561143F9"/>
    <w:rsid w:val="009A7D5D"/>
    <w:pPr>
      <w:spacing w:after="0" w:line="240" w:lineRule="auto"/>
    </w:pPr>
    <w:rPr>
      <w:lang w:eastAsia="en-US"/>
    </w:rPr>
  </w:style>
  <w:style w:type="paragraph" w:customStyle="1" w:styleId="F90819A1E2B241258C901C0342E234049">
    <w:name w:val="F90819A1E2B241258C901C0342E234049"/>
    <w:rsid w:val="009A7D5D"/>
    <w:pPr>
      <w:spacing w:before="20" w:after="20" w:line="240" w:lineRule="auto"/>
      <w:jc w:val="center"/>
    </w:pPr>
    <w:rPr>
      <w:rFonts w:cs="Times New Roman"/>
      <w:sz w:val="28"/>
      <w:lang w:val="en-US" w:eastAsia="en-US"/>
    </w:rPr>
  </w:style>
  <w:style w:type="paragraph" w:customStyle="1" w:styleId="5311EB1D1F50468CB219F4391FD8458A4">
    <w:name w:val="5311EB1D1F50468CB219F4391FD8458A4"/>
    <w:rsid w:val="009A7D5D"/>
    <w:pPr>
      <w:spacing w:before="20" w:after="20" w:line="240" w:lineRule="auto"/>
      <w:jc w:val="center"/>
    </w:pPr>
    <w:rPr>
      <w:rFonts w:cs="Times New Roman"/>
      <w:sz w:val="28"/>
      <w:lang w:val="en-US" w:eastAsia="en-US"/>
    </w:rPr>
  </w:style>
  <w:style w:type="paragraph" w:customStyle="1" w:styleId="6301312412664B149777CC2BE0CEA3496">
    <w:name w:val="6301312412664B149777CC2BE0CEA3496"/>
    <w:rsid w:val="009A7D5D"/>
    <w:pPr>
      <w:spacing w:before="20" w:after="20" w:line="240" w:lineRule="auto"/>
      <w:jc w:val="center"/>
    </w:pPr>
    <w:rPr>
      <w:rFonts w:cs="Times New Roman"/>
      <w:b/>
      <w:sz w:val="32"/>
      <w:lang w:val="en-US" w:eastAsia="en-US"/>
    </w:rPr>
  </w:style>
  <w:style w:type="paragraph" w:customStyle="1" w:styleId="C0C119441A7F44C0BB97CAE839DD762710">
    <w:name w:val="C0C119441A7F44C0BB97CAE839DD762710"/>
    <w:rsid w:val="009A7D5D"/>
    <w:pPr>
      <w:spacing w:after="0" w:line="240" w:lineRule="auto"/>
    </w:pPr>
    <w:rPr>
      <w:lang w:eastAsia="en-US"/>
    </w:rPr>
  </w:style>
  <w:style w:type="paragraph" w:customStyle="1" w:styleId="54C2B9E1EDD84057BCA298603B4DD2EC4">
    <w:name w:val="54C2B9E1EDD84057BCA298603B4DD2EC4"/>
    <w:rsid w:val="009A7D5D"/>
    <w:pPr>
      <w:spacing w:after="0" w:line="240" w:lineRule="auto"/>
    </w:pPr>
    <w:rPr>
      <w:lang w:eastAsia="en-US"/>
    </w:rPr>
  </w:style>
  <w:style w:type="paragraph" w:customStyle="1" w:styleId="2399C31BACB64A009FBA217D13DCAF4D3">
    <w:name w:val="2399C31BACB64A009FBA217D13DCAF4D3"/>
    <w:rsid w:val="009A7D5D"/>
    <w:pPr>
      <w:spacing w:after="0" w:line="240" w:lineRule="auto"/>
    </w:pPr>
    <w:rPr>
      <w:lang w:eastAsia="en-US"/>
    </w:rPr>
  </w:style>
  <w:style w:type="paragraph" w:customStyle="1" w:styleId="CCCA4E7672E04FB1B848DCB74D28E4941">
    <w:name w:val="CCCA4E7672E04FB1B848DCB74D28E4941"/>
    <w:rsid w:val="009A7D5D"/>
    <w:pPr>
      <w:spacing w:after="0" w:line="240" w:lineRule="auto"/>
    </w:pPr>
    <w:rPr>
      <w:lang w:eastAsia="en-US"/>
    </w:rPr>
  </w:style>
  <w:style w:type="paragraph" w:customStyle="1" w:styleId="02D558F034124624887B2479D553DA05">
    <w:name w:val="02D558F034124624887B2479D553DA05"/>
    <w:rsid w:val="009A7D5D"/>
    <w:pPr>
      <w:spacing w:after="0" w:line="240" w:lineRule="auto"/>
    </w:pPr>
    <w:rPr>
      <w:lang w:eastAsia="en-US"/>
    </w:rPr>
  </w:style>
  <w:style w:type="paragraph" w:customStyle="1" w:styleId="3ED37F6F65D241ADBB8CBB44967ED62D2">
    <w:name w:val="3ED37F6F65D241ADBB8CBB44967ED62D2"/>
    <w:rsid w:val="009A7D5D"/>
    <w:pPr>
      <w:spacing w:after="0" w:line="240" w:lineRule="auto"/>
    </w:pPr>
    <w:rPr>
      <w:lang w:eastAsia="en-US"/>
    </w:rPr>
  </w:style>
  <w:style w:type="paragraph" w:customStyle="1" w:styleId="ED47D264A9914640BA5909F6146D13F510">
    <w:name w:val="ED47D264A9914640BA5909F6146D13F510"/>
    <w:rsid w:val="009A7D5D"/>
    <w:pPr>
      <w:spacing w:after="0" w:line="240" w:lineRule="auto"/>
    </w:pPr>
    <w:rPr>
      <w:lang w:eastAsia="en-US"/>
    </w:rPr>
  </w:style>
  <w:style w:type="paragraph" w:customStyle="1" w:styleId="1C05AB637305471CB18EC4C57910B0CF10">
    <w:name w:val="1C05AB637305471CB18EC4C57910B0CF10"/>
    <w:rsid w:val="009A7D5D"/>
    <w:pPr>
      <w:spacing w:after="0" w:line="240" w:lineRule="auto"/>
    </w:pPr>
    <w:rPr>
      <w:lang w:eastAsia="en-US"/>
    </w:rPr>
  </w:style>
  <w:style w:type="paragraph" w:customStyle="1" w:styleId="D0B1F83449FB486AAE2033E95561143F10">
    <w:name w:val="D0B1F83449FB486AAE2033E95561143F10"/>
    <w:rsid w:val="009A7D5D"/>
    <w:pPr>
      <w:spacing w:after="0" w:line="240" w:lineRule="auto"/>
    </w:pPr>
    <w:rPr>
      <w:lang w:eastAsia="en-US"/>
    </w:rPr>
  </w:style>
  <w:style w:type="paragraph" w:customStyle="1" w:styleId="F90819A1E2B241258C901C0342E2340410">
    <w:name w:val="F90819A1E2B241258C901C0342E2340410"/>
    <w:rsid w:val="009A7D5D"/>
    <w:pPr>
      <w:spacing w:before="20" w:after="20" w:line="240" w:lineRule="auto"/>
      <w:jc w:val="center"/>
    </w:pPr>
    <w:rPr>
      <w:rFonts w:cs="Times New Roman"/>
      <w:sz w:val="28"/>
      <w:lang w:val="en-US" w:eastAsia="en-US"/>
    </w:rPr>
  </w:style>
  <w:style w:type="paragraph" w:customStyle="1" w:styleId="5311EB1D1F50468CB219F4391FD8458A5">
    <w:name w:val="5311EB1D1F50468CB219F4391FD8458A5"/>
    <w:rsid w:val="009A7D5D"/>
    <w:pPr>
      <w:spacing w:before="20" w:after="20" w:line="240" w:lineRule="auto"/>
      <w:jc w:val="center"/>
    </w:pPr>
    <w:rPr>
      <w:rFonts w:cs="Times New Roman"/>
      <w:sz w:val="28"/>
      <w:lang w:val="en-US" w:eastAsia="en-US"/>
    </w:rPr>
  </w:style>
  <w:style w:type="paragraph" w:customStyle="1" w:styleId="6301312412664B149777CC2BE0CEA3497">
    <w:name w:val="6301312412664B149777CC2BE0CEA3497"/>
    <w:rsid w:val="009A7D5D"/>
    <w:pPr>
      <w:spacing w:before="20" w:after="20" w:line="240" w:lineRule="auto"/>
      <w:jc w:val="center"/>
    </w:pPr>
    <w:rPr>
      <w:rFonts w:cs="Times New Roman"/>
      <w:b/>
      <w:sz w:val="32"/>
      <w:lang w:val="en-US" w:eastAsia="en-US"/>
    </w:rPr>
  </w:style>
  <w:style w:type="paragraph" w:customStyle="1" w:styleId="C0C119441A7F44C0BB97CAE839DD762711">
    <w:name w:val="C0C119441A7F44C0BB97CAE839DD762711"/>
    <w:rsid w:val="009A7D5D"/>
    <w:pPr>
      <w:spacing w:after="0" w:line="240" w:lineRule="auto"/>
    </w:pPr>
    <w:rPr>
      <w:lang w:eastAsia="en-US"/>
    </w:rPr>
  </w:style>
  <w:style w:type="paragraph" w:customStyle="1" w:styleId="54C2B9E1EDD84057BCA298603B4DD2EC5">
    <w:name w:val="54C2B9E1EDD84057BCA298603B4DD2EC5"/>
    <w:rsid w:val="009A7D5D"/>
    <w:pPr>
      <w:spacing w:after="0" w:line="240" w:lineRule="auto"/>
    </w:pPr>
    <w:rPr>
      <w:lang w:eastAsia="en-US"/>
    </w:rPr>
  </w:style>
  <w:style w:type="paragraph" w:customStyle="1" w:styleId="2399C31BACB64A009FBA217D13DCAF4D4">
    <w:name w:val="2399C31BACB64A009FBA217D13DCAF4D4"/>
    <w:rsid w:val="009A7D5D"/>
    <w:pPr>
      <w:spacing w:after="0" w:line="240" w:lineRule="auto"/>
    </w:pPr>
    <w:rPr>
      <w:lang w:eastAsia="en-US"/>
    </w:rPr>
  </w:style>
  <w:style w:type="paragraph" w:customStyle="1" w:styleId="CCCA4E7672E04FB1B848DCB74D28E4942">
    <w:name w:val="CCCA4E7672E04FB1B848DCB74D28E4942"/>
    <w:rsid w:val="009A7D5D"/>
    <w:pPr>
      <w:spacing w:after="0" w:line="240" w:lineRule="auto"/>
    </w:pPr>
    <w:rPr>
      <w:lang w:eastAsia="en-US"/>
    </w:rPr>
  </w:style>
  <w:style w:type="paragraph" w:customStyle="1" w:styleId="02D558F034124624887B2479D553DA051">
    <w:name w:val="02D558F034124624887B2479D553DA051"/>
    <w:rsid w:val="009A7D5D"/>
    <w:pPr>
      <w:spacing w:after="0" w:line="240" w:lineRule="auto"/>
    </w:pPr>
    <w:rPr>
      <w:lang w:eastAsia="en-US"/>
    </w:rPr>
  </w:style>
  <w:style w:type="paragraph" w:customStyle="1" w:styleId="F90819A1E2B241258C901C0342E2340411">
    <w:name w:val="F90819A1E2B241258C901C0342E2340411"/>
    <w:rsid w:val="009A7D5D"/>
    <w:pPr>
      <w:spacing w:before="20" w:after="20" w:line="240" w:lineRule="auto"/>
      <w:jc w:val="center"/>
    </w:pPr>
    <w:rPr>
      <w:rFonts w:cs="Times New Roman"/>
      <w:sz w:val="28"/>
      <w:lang w:val="en-US" w:eastAsia="en-US"/>
    </w:rPr>
  </w:style>
  <w:style w:type="paragraph" w:customStyle="1" w:styleId="5311EB1D1F50468CB219F4391FD8458A6">
    <w:name w:val="5311EB1D1F50468CB219F4391FD8458A6"/>
    <w:rsid w:val="009A7D5D"/>
    <w:pPr>
      <w:spacing w:before="20" w:after="20" w:line="240" w:lineRule="auto"/>
      <w:jc w:val="center"/>
    </w:pPr>
    <w:rPr>
      <w:rFonts w:cs="Times New Roman"/>
      <w:sz w:val="28"/>
      <w:lang w:val="en-US" w:eastAsia="en-US"/>
    </w:rPr>
  </w:style>
  <w:style w:type="paragraph" w:customStyle="1" w:styleId="6301312412664B149777CC2BE0CEA3498">
    <w:name w:val="6301312412664B149777CC2BE0CEA3498"/>
    <w:rsid w:val="009A7D5D"/>
    <w:pPr>
      <w:spacing w:before="20" w:after="20" w:line="240" w:lineRule="auto"/>
      <w:jc w:val="center"/>
    </w:pPr>
    <w:rPr>
      <w:rFonts w:cs="Times New Roman"/>
      <w:b/>
      <w:sz w:val="32"/>
      <w:lang w:val="en-US" w:eastAsia="en-US"/>
    </w:rPr>
  </w:style>
  <w:style w:type="paragraph" w:customStyle="1" w:styleId="C0C119441A7F44C0BB97CAE839DD762712">
    <w:name w:val="C0C119441A7F44C0BB97CAE839DD762712"/>
    <w:rsid w:val="009A7D5D"/>
    <w:pPr>
      <w:spacing w:after="0" w:line="240" w:lineRule="auto"/>
    </w:pPr>
    <w:rPr>
      <w:lang w:eastAsia="en-US"/>
    </w:rPr>
  </w:style>
  <w:style w:type="paragraph" w:customStyle="1" w:styleId="54C2B9E1EDD84057BCA298603B4DD2EC6">
    <w:name w:val="54C2B9E1EDD84057BCA298603B4DD2EC6"/>
    <w:rsid w:val="009A7D5D"/>
    <w:pPr>
      <w:spacing w:after="0" w:line="240" w:lineRule="auto"/>
    </w:pPr>
    <w:rPr>
      <w:lang w:eastAsia="en-US"/>
    </w:rPr>
  </w:style>
  <w:style w:type="paragraph" w:customStyle="1" w:styleId="2399C31BACB64A009FBA217D13DCAF4D5">
    <w:name w:val="2399C31BACB64A009FBA217D13DCAF4D5"/>
    <w:rsid w:val="009A7D5D"/>
    <w:pPr>
      <w:spacing w:after="0" w:line="240" w:lineRule="auto"/>
    </w:pPr>
    <w:rPr>
      <w:lang w:eastAsia="en-US"/>
    </w:rPr>
  </w:style>
  <w:style w:type="paragraph" w:customStyle="1" w:styleId="CCCA4E7672E04FB1B848DCB74D28E4943">
    <w:name w:val="CCCA4E7672E04FB1B848DCB74D28E4943"/>
    <w:rsid w:val="009A7D5D"/>
    <w:pPr>
      <w:spacing w:after="0" w:line="240" w:lineRule="auto"/>
    </w:pPr>
    <w:rPr>
      <w:lang w:eastAsia="en-US"/>
    </w:rPr>
  </w:style>
  <w:style w:type="paragraph" w:customStyle="1" w:styleId="02D558F034124624887B2479D553DA052">
    <w:name w:val="02D558F034124624887B2479D553DA052"/>
    <w:rsid w:val="009A7D5D"/>
    <w:pPr>
      <w:spacing w:after="0" w:line="240" w:lineRule="auto"/>
    </w:pPr>
    <w:rPr>
      <w:lang w:eastAsia="en-US"/>
    </w:rPr>
  </w:style>
  <w:style w:type="paragraph" w:customStyle="1" w:styleId="F90819A1E2B241258C901C0342E2340412">
    <w:name w:val="F90819A1E2B241258C901C0342E2340412"/>
    <w:rsid w:val="009A7D5D"/>
    <w:pPr>
      <w:spacing w:before="20" w:after="20" w:line="240" w:lineRule="auto"/>
      <w:jc w:val="center"/>
    </w:pPr>
    <w:rPr>
      <w:rFonts w:cs="Times New Roman"/>
      <w:sz w:val="28"/>
      <w:lang w:val="en-US" w:eastAsia="en-US"/>
    </w:rPr>
  </w:style>
  <w:style w:type="paragraph" w:customStyle="1" w:styleId="5311EB1D1F50468CB219F4391FD8458A7">
    <w:name w:val="5311EB1D1F50468CB219F4391FD8458A7"/>
    <w:rsid w:val="009A7D5D"/>
    <w:pPr>
      <w:spacing w:before="20" w:after="20" w:line="240" w:lineRule="auto"/>
      <w:jc w:val="center"/>
    </w:pPr>
    <w:rPr>
      <w:rFonts w:cs="Times New Roman"/>
      <w:sz w:val="28"/>
      <w:lang w:val="en-US" w:eastAsia="en-US"/>
    </w:rPr>
  </w:style>
  <w:style w:type="paragraph" w:customStyle="1" w:styleId="6301312412664B149777CC2BE0CEA3499">
    <w:name w:val="6301312412664B149777CC2BE0CEA3499"/>
    <w:rsid w:val="009A7D5D"/>
    <w:pPr>
      <w:spacing w:before="20" w:after="20" w:line="240" w:lineRule="auto"/>
      <w:jc w:val="center"/>
    </w:pPr>
    <w:rPr>
      <w:rFonts w:cs="Times New Roman"/>
      <w:b/>
      <w:sz w:val="32"/>
      <w:lang w:val="en-US" w:eastAsia="en-US"/>
    </w:rPr>
  </w:style>
  <w:style w:type="paragraph" w:customStyle="1" w:styleId="C0C119441A7F44C0BB97CAE839DD762713">
    <w:name w:val="C0C119441A7F44C0BB97CAE839DD762713"/>
    <w:rsid w:val="009A7D5D"/>
    <w:pPr>
      <w:spacing w:after="0" w:line="240" w:lineRule="auto"/>
    </w:pPr>
    <w:rPr>
      <w:lang w:eastAsia="en-US"/>
    </w:rPr>
  </w:style>
  <w:style w:type="paragraph" w:customStyle="1" w:styleId="54C2B9E1EDD84057BCA298603B4DD2EC7">
    <w:name w:val="54C2B9E1EDD84057BCA298603B4DD2EC7"/>
    <w:rsid w:val="009A7D5D"/>
    <w:pPr>
      <w:spacing w:after="0" w:line="240" w:lineRule="auto"/>
    </w:pPr>
    <w:rPr>
      <w:lang w:eastAsia="en-US"/>
    </w:rPr>
  </w:style>
  <w:style w:type="paragraph" w:customStyle="1" w:styleId="2399C31BACB64A009FBA217D13DCAF4D6">
    <w:name w:val="2399C31BACB64A009FBA217D13DCAF4D6"/>
    <w:rsid w:val="009A7D5D"/>
    <w:pPr>
      <w:spacing w:after="0" w:line="240" w:lineRule="auto"/>
    </w:pPr>
    <w:rPr>
      <w:lang w:eastAsia="en-US"/>
    </w:rPr>
  </w:style>
  <w:style w:type="paragraph" w:customStyle="1" w:styleId="CCCA4E7672E04FB1B848DCB74D28E4944">
    <w:name w:val="CCCA4E7672E04FB1B848DCB74D28E4944"/>
    <w:rsid w:val="009A7D5D"/>
    <w:pPr>
      <w:spacing w:after="0" w:line="240" w:lineRule="auto"/>
    </w:pPr>
    <w:rPr>
      <w:lang w:eastAsia="en-US"/>
    </w:rPr>
  </w:style>
  <w:style w:type="paragraph" w:customStyle="1" w:styleId="02D558F034124624887B2479D553DA053">
    <w:name w:val="02D558F034124624887B2479D553DA053"/>
    <w:rsid w:val="009A7D5D"/>
    <w:pPr>
      <w:spacing w:after="0" w:line="240" w:lineRule="auto"/>
    </w:pPr>
    <w:rPr>
      <w:lang w:eastAsia="en-US"/>
    </w:rPr>
  </w:style>
  <w:style w:type="paragraph" w:customStyle="1" w:styleId="3ED37F6F65D241ADBB8CBB44967ED62D3">
    <w:name w:val="3ED37F6F65D241ADBB8CBB44967ED62D3"/>
    <w:rsid w:val="009A7D5D"/>
    <w:pPr>
      <w:spacing w:after="0" w:line="240" w:lineRule="auto"/>
    </w:pPr>
    <w:rPr>
      <w:lang w:eastAsia="en-US"/>
    </w:rPr>
  </w:style>
  <w:style w:type="paragraph" w:customStyle="1" w:styleId="ED47D264A9914640BA5909F6146D13F511">
    <w:name w:val="ED47D264A9914640BA5909F6146D13F511"/>
    <w:rsid w:val="009A7D5D"/>
    <w:pPr>
      <w:spacing w:after="0" w:line="240" w:lineRule="auto"/>
    </w:pPr>
    <w:rPr>
      <w:lang w:eastAsia="en-US"/>
    </w:rPr>
  </w:style>
  <w:style w:type="paragraph" w:customStyle="1" w:styleId="1C05AB637305471CB18EC4C57910B0CF11">
    <w:name w:val="1C05AB637305471CB18EC4C57910B0CF11"/>
    <w:rsid w:val="009A7D5D"/>
    <w:pPr>
      <w:spacing w:after="0" w:line="240" w:lineRule="auto"/>
    </w:pPr>
    <w:rPr>
      <w:lang w:eastAsia="en-US"/>
    </w:rPr>
  </w:style>
  <w:style w:type="paragraph" w:customStyle="1" w:styleId="D0B1F83449FB486AAE2033E95561143F11">
    <w:name w:val="D0B1F83449FB486AAE2033E95561143F11"/>
    <w:rsid w:val="009A7D5D"/>
    <w:pPr>
      <w:spacing w:after="0" w:line="240" w:lineRule="auto"/>
    </w:pPr>
    <w:rPr>
      <w:lang w:eastAsia="en-US"/>
    </w:rPr>
  </w:style>
  <w:style w:type="paragraph" w:customStyle="1" w:styleId="F90819A1E2B241258C901C0342E2340413">
    <w:name w:val="F90819A1E2B241258C901C0342E2340413"/>
    <w:rsid w:val="009A7D5D"/>
    <w:pPr>
      <w:spacing w:before="20" w:after="20" w:line="240" w:lineRule="auto"/>
      <w:jc w:val="center"/>
    </w:pPr>
    <w:rPr>
      <w:rFonts w:cs="Times New Roman"/>
      <w:sz w:val="28"/>
      <w:lang w:val="en-US" w:eastAsia="en-US"/>
    </w:rPr>
  </w:style>
  <w:style w:type="paragraph" w:customStyle="1" w:styleId="5311EB1D1F50468CB219F4391FD8458A8">
    <w:name w:val="5311EB1D1F50468CB219F4391FD8458A8"/>
    <w:rsid w:val="009A7D5D"/>
    <w:pPr>
      <w:spacing w:before="20" w:after="20" w:line="240" w:lineRule="auto"/>
      <w:jc w:val="center"/>
    </w:pPr>
    <w:rPr>
      <w:rFonts w:cs="Times New Roman"/>
      <w:sz w:val="28"/>
      <w:lang w:val="en-US" w:eastAsia="en-US"/>
    </w:rPr>
  </w:style>
  <w:style w:type="paragraph" w:customStyle="1" w:styleId="6301312412664B149777CC2BE0CEA34910">
    <w:name w:val="6301312412664B149777CC2BE0CEA34910"/>
    <w:rsid w:val="009A7D5D"/>
    <w:pPr>
      <w:spacing w:before="20" w:after="20" w:line="240" w:lineRule="auto"/>
      <w:jc w:val="center"/>
    </w:pPr>
    <w:rPr>
      <w:rFonts w:cs="Times New Roman"/>
      <w:b/>
      <w:sz w:val="32"/>
      <w:lang w:val="en-US" w:eastAsia="en-US"/>
    </w:rPr>
  </w:style>
  <w:style w:type="paragraph" w:customStyle="1" w:styleId="C0C119441A7F44C0BB97CAE839DD762714">
    <w:name w:val="C0C119441A7F44C0BB97CAE839DD762714"/>
    <w:rsid w:val="009A7D5D"/>
    <w:pPr>
      <w:spacing w:after="0" w:line="240" w:lineRule="auto"/>
    </w:pPr>
    <w:rPr>
      <w:lang w:eastAsia="en-US"/>
    </w:rPr>
  </w:style>
  <w:style w:type="paragraph" w:customStyle="1" w:styleId="54C2B9E1EDD84057BCA298603B4DD2EC8">
    <w:name w:val="54C2B9E1EDD84057BCA298603B4DD2EC8"/>
    <w:rsid w:val="009A7D5D"/>
    <w:pPr>
      <w:spacing w:after="0" w:line="240" w:lineRule="auto"/>
    </w:pPr>
    <w:rPr>
      <w:lang w:eastAsia="en-US"/>
    </w:rPr>
  </w:style>
  <w:style w:type="paragraph" w:customStyle="1" w:styleId="2399C31BACB64A009FBA217D13DCAF4D7">
    <w:name w:val="2399C31BACB64A009FBA217D13DCAF4D7"/>
    <w:rsid w:val="009A7D5D"/>
    <w:pPr>
      <w:spacing w:after="0" w:line="240" w:lineRule="auto"/>
    </w:pPr>
    <w:rPr>
      <w:lang w:eastAsia="en-US"/>
    </w:rPr>
  </w:style>
  <w:style w:type="paragraph" w:customStyle="1" w:styleId="CCCA4E7672E04FB1B848DCB74D28E4945">
    <w:name w:val="CCCA4E7672E04FB1B848DCB74D28E4945"/>
    <w:rsid w:val="009A7D5D"/>
    <w:pPr>
      <w:spacing w:after="0" w:line="240" w:lineRule="auto"/>
    </w:pPr>
    <w:rPr>
      <w:lang w:eastAsia="en-US"/>
    </w:rPr>
  </w:style>
  <w:style w:type="paragraph" w:customStyle="1" w:styleId="02D558F034124624887B2479D553DA054">
    <w:name w:val="02D558F034124624887B2479D553DA054"/>
    <w:rsid w:val="009A7D5D"/>
    <w:pPr>
      <w:spacing w:after="0" w:line="240" w:lineRule="auto"/>
    </w:pPr>
    <w:rPr>
      <w:lang w:eastAsia="en-US"/>
    </w:rPr>
  </w:style>
  <w:style w:type="paragraph" w:customStyle="1" w:styleId="3ED37F6F65D241ADBB8CBB44967ED62D4">
    <w:name w:val="3ED37F6F65D241ADBB8CBB44967ED62D4"/>
    <w:rsid w:val="009A7D5D"/>
    <w:pPr>
      <w:spacing w:after="0" w:line="240" w:lineRule="auto"/>
    </w:pPr>
    <w:rPr>
      <w:lang w:eastAsia="en-US"/>
    </w:rPr>
  </w:style>
  <w:style w:type="paragraph" w:customStyle="1" w:styleId="ED47D264A9914640BA5909F6146D13F512">
    <w:name w:val="ED47D264A9914640BA5909F6146D13F512"/>
    <w:rsid w:val="009A7D5D"/>
    <w:pPr>
      <w:spacing w:after="0" w:line="240" w:lineRule="auto"/>
    </w:pPr>
    <w:rPr>
      <w:lang w:eastAsia="en-US"/>
    </w:rPr>
  </w:style>
  <w:style w:type="paragraph" w:customStyle="1" w:styleId="1C05AB637305471CB18EC4C57910B0CF12">
    <w:name w:val="1C05AB637305471CB18EC4C57910B0CF12"/>
    <w:rsid w:val="009A7D5D"/>
    <w:pPr>
      <w:spacing w:after="0" w:line="240" w:lineRule="auto"/>
    </w:pPr>
    <w:rPr>
      <w:lang w:eastAsia="en-US"/>
    </w:rPr>
  </w:style>
  <w:style w:type="paragraph" w:customStyle="1" w:styleId="D0B1F83449FB486AAE2033E95561143F12">
    <w:name w:val="D0B1F83449FB486AAE2033E95561143F12"/>
    <w:rsid w:val="009A7D5D"/>
    <w:pPr>
      <w:spacing w:after="0" w:line="240" w:lineRule="auto"/>
    </w:pPr>
    <w:rPr>
      <w:lang w:eastAsia="en-US"/>
    </w:rPr>
  </w:style>
  <w:style w:type="paragraph" w:customStyle="1" w:styleId="F90819A1E2B241258C901C0342E2340414">
    <w:name w:val="F90819A1E2B241258C901C0342E2340414"/>
    <w:rsid w:val="00174813"/>
    <w:pPr>
      <w:spacing w:before="20" w:after="20" w:line="240" w:lineRule="auto"/>
      <w:jc w:val="center"/>
    </w:pPr>
    <w:rPr>
      <w:rFonts w:cs="Times New Roman"/>
      <w:sz w:val="28"/>
      <w:lang w:val="en-US" w:eastAsia="en-US"/>
    </w:rPr>
  </w:style>
  <w:style w:type="paragraph" w:customStyle="1" w:styleId="5311EB1D1F50468CB219F4391FD8458A9">
    <w:name w:val="5311EB1D1F50468CB219F4391FD8458A9"/>
    <w:rsid w:val="00174813"/>
    <w:pPr>
      <w:spacing w:before="20" w:after="20" w:line="240" w:lineRule="auto"/>
      <w:jc w:val="center"/>
    </w:pPr>
    <w:rPr>
      <w:rFonts w:cs="Times New Roman"/>
      <w:sz w:val="28"/>
      <w:lang w:val="en-US" w:eastAsia="en-US"/>
    </w:rPr>
  </w:style>
  <w:style w:type="paragraph" w:customStyle="1" w:styleId="6301312412664B149777CC2BE0CEA34911">
    <w:name w:val="6301312412664B149777CC2BE0CEA34911"/>
    <w:rsid w:val="00174813"/>
    <w:pPr>
      <w:spacing w:before="20" w:after="20" w:line="240" w:lineRule="auto"/>
      <w:jc w:val="center"/>
    </w:pPr>
    <w:rPr>
      <w:rFonts w:cs="Times New Roman"/>
      <w:b/>
      <w:sz w:val="32"/>
      <w:lang w:val="en-US" w:eastAsia="en-US"/>
    </w:rPr>
  </w:style>
  <w:style w:type="paragraph" w:customStyle="1" w:styleId="C0C119441A7F44C0BB97CAE839DD762715">
    <w:name w:val="C0C119441A7F44C0BB97CAE839DD762715"/>
    <w:rsid w:val="00174813"/>
    <w:pPr>
      <w:spacing w:after="0" w:line="240" w:lineRule="auto"/>
    </w:pPr>
    <w:rPr>
      <w:lang w:eastAsia="en-US"/>
    </w:rPr>
  </w:style>
  <w:style w:type="paragraph" w:customStyle="1" w:styleId="54C2B9E1EDD84057BCA298603B4DD2EC9">
    <w:name w:val="54C2B9E1EDD84057BCA298603B4DD2EC9"/>
    <w:rsid w:val="00174813"/>
    <w:pPr>
      <w:spacing w:after="0" w:line="240" w:lineRule="auto"/>
    </w:pPr>
    <w:rPr>
      <w:lang w:eastAsia="en-US"/>
    </w:rPr>
  </w:style>
  <w:style w:type="paragraph" w:customStyle="1" w:styleId="2399C31BACB64A009FBA217D13DCAF4D8">
    <w:name w:val="2399C31BACB64A009FBA217D13DCAF4D8"/>
    <w:rsid w:val="00174813"/>
    <w:pPr>
      <w:spacing w:after="0" w:line="240" w:lineRule="auto"/>
    </w:pPr>
    <w:rPr>
      <w:lang w:eastAsia="en-US"/>
    </w:rPr>
  </w:style>
  <w:style w:type="paragraph" w:customStyle="1" w:styleId="CCCA4E7672E04FB1B848DCB74D28E4946">
    <w:name w:val="CCCA4E7672E04FB1B848DCB74D28E4946"/>
    <w:rsid w:val="00174813"/>
    <w:pPr>
      <w:spacing w:after="0" w:line="240" w:lineRule="auto"/>
    </w:pPr>
    <w:rPr>
      <w:lang w:eastAsia="en-US"/>
    </w:rPr>
  </w:style>
  <w:style w:type="paragraph" w:customStyle="1" w:styleId="02D558F034124624887B2479D553DA055">
    <w:name w:val="02D558F034124624887B2479D553DA055"/>
    <w:rsid w:val="00174813"/>
    <w:pPr>
      <w:spacing w:after="0" w:line="240" w:lineRule="auto"/>
    </w:pPr>
    <w:rPr>
      <w:lang w:eastAsia="en-US"/>
    </w:rPr>
  </w:style>
  <w:style w:type="paragraph" w:customStyle="1" w:styleId="3ED37F6F65D241ADBB8CBB44967ED62D5">
    <w:name w:val="3ED37F6F65D241ADBB8CBB44967ED62D5"/>
    <w:rsid w:val="00174813"/>
    <w:pPr>
      <w:spacing w:after="0" w:line="240" w:lineRule="auto"/>
    </w:pPr>
    <w:rPr>
      <w:lang w:eastAsia="en-US"/>
    </w:rPr>
  </w:style>
  <w:style w:type="paragraph" w:customStyle="1" w:styleId="ED47D264A9914640BA5909F6146D13F513">
    <w:name w:val="ED47D264A9914640BA5909F6146D13F513"/>
    <w:rsid w:val="00174813"/>
    <w:pPr>
      <w:spacing w:after="0" w:line="240" w:lineRule="auto"/>
    </w:pPr>
    <w:rPr>
      <w:lang w:eastAsia="en-US"/>
    </w:rPr>
  </w:style>
  <w:style w:type="paragraph" w:customStyle="1" w:styleId="1C05AB637305471CB18EC4C57910B0CF13">
    <w:name w:val="1C05AB637305471CB18EC4C57910B0CF13"/>
    <w:rsid w:val="00174813"/>
    <w:pPr>
      <w:spacing w:after="0" w:line="240" w:lineRule="auto"/>
    </w:pPr>
    <w:rPr>
      <w:lang w:eastAsia="en-US"/>
    </w:rPr>
  </w:style>
  <w:style w:type="paragraph" w:customStyle="1" w:styleId="30103EAD4846498BA4CFCA7603786D17">
    <w:name w:val="30103EAD4846498BA4CFCA7603786D17"/>
    <w:rsid w:val="00174813"/>
    <w:pPr>
      <w:spacing w:after="0" w:line="240" w:lineRule="auto"/>
    </w:pPr>
    <w:rPr>
      <w:lang w:eastAsia="en-US"/>
    </w:rPr>
  </w:style>
  <w:style w:type="paragraph" w:customStyle="1" w:styleId="D0B1F83449FB486AAE2033E95561143F13">
    <w:name w:val="D0B1F83449FB486AAE2033E95561143F13"/>
    <w:rsid w:val="00174813"/>
    <w:pPr>
      <w:spacing w:after="0" w:line="240" w:lineRule="auto"/>
    </w:pPr>
    <w:rPr>
      <w:lang w:eastAsia="en-US"/>
    </w:rPr>
  </w:style>
  <w:style w:type="paragraph" w:customStyle="1" w:styleId="2406D31C6EFB4DC3B72DC9E7F85B6532">
    <w:name w:val="2406D31C6EFB4DC3B72DC9E7F85B6532"/>
    <w:rsid w:val="009D370D"/>
    <w:rPr>
      <w:lang w:val="en-US" w:eastAsia="en-US"/>
    </w:rPr>
  </w:style>
  <w:style w:type="paragraph" w:customStyle="1" w:styleId="8FA0D15A15EB4CB2A4229D7CA4DD37B9">
    <w:name w:val="8FA0D15A15EB4CB2A4229D7CA4DD37B9"/>
    <w:rsid w:val="009D370D"/>
    <w:rPr>
      <w:lang w:val="en-US" w:eastAsia="en-US"/>
    </w:rPr>
  </w:style>
  <w:style w:type="paragraph" w:customStyle="1" w:styleId="46C55436D2B04E4D9669907A48F6213E">
    <w:name w:val="46C55436D2B04E4D9669907A48F6213E"/>
    <w:rsid w:val="009D370D"/>
    <w:rPr>
      <w:lang w:val="en-US" w:eastAsia="en-US"/>
    </w:rPr>
  </w:style>
  <w:style w:type="paragraph" w:customStyle="1" w:styleId="8D453BBF20A9496C99CDCD8E88FE1B39">
    <w:name w:val="8D453BBF20A9496C99CDCD8E88FE1B39"/>
    <w:rsid w:val="004618BC"/>
  </w:style>
  <w:style w:type="paragraph" w:customStyle="1" w:styleId="A8A3F1BCAB3543CB87DB914F4E0640E1">
    <w:name w:val="A8A3F1BCAB3543CB87DB914F4E0640E1"/>
    <w:rsid w:val="00D412C9"/>
  </w:style>
  <w:style w:type="paragraph" w:customStyle="1" w:styleId="834E046B33CB4226AF8B632CDFCB46D3">
    <w:name w:val="834E046B33CB4226AF8B632CDFCB46D3"/>
    <w:rsid w:val="00D412C9"/>
  </w:style>
  <w:style w:type="paragraph" w:customStyle="1" w:styleId="DF15A4C3E33D474E954CFF43FB8650DD">
    <w:name w:val="DF15A4C3E33D474E954CFF43FB8650DD"/>
    <w:rsid w:val="00D412C9"/>
  </w:style>
  <w:style w:type="paragraph" w:customStyle="1" w:styleId="8490B166F3D94100ACB33DC64A57DFE7">
    <w:name w:val="8490B166F3D94100ACB33DC64A57DFE7"/>
    <w:rsid w:val="005E3496"/>
  </w:style>
  <w:style w:type="paragraph" w:customStyle="1" w:styleId="B2FF368F7A8A4A108CD56AAAD1E0E1C9">
    <w:name w:val="B2FF368F7A8A4A108CD56AAAD1E0E1C9"/>
    <w:rsid w:val="005E3496"/>
  </w:style>
  <w:style w:type="paragraph" w:customStyle="1" w:styleId="C137F262E707409E954BE64805032875">
    <w:name w:val="C137F262E707409E954BE64805032875"/>
    <w:rsid w:val="005E3496"/>
  </w:style>
  <w:style w:type="paragraph" w:customStyle="1" w:styleId="B2FF368F7A8A4A108CD56AAAD1E0E1C91">
    <w:name w:val="B2FF368F7A8A4A108CD56AAAD1E0E1C91"/>
    <w:rsid w:val="00636C51"/>
    <w:pPr>
      <w:spacing w:before="20" w:after="20" w:line="240" w:lineRule="auto"/>
      <w:jc w:val="center"/>
    </w:pPr>
    <w:rPr>
      <w:rFonts w:ascii="Times New Roman" w:hAnsi="Times New Roman" w:cs="Times New Roman"/>
      <w:sz w:val="28"/>
      <w:lang w:val="en-US" w:eastAsia="en-US"/>
    </w:rPr>
  </w:style>
  <w:style w:type="paragraph" w:customStyle="1" w:styleId="C137F262E707409E954BE648050328751">
    <w:name w:val="C137F262E707409E954BE648050328751"/>
    <w:rsid w:val="00636C51"/>
    <w:pPr>
      <w:spacing w:before="20" w:after="20" w:line="240" w:lineRule="auto"/>
      <w:jc w:val="center"/>
    </w:pPr>
    <w:rPr>
      <w:rFonts w:ascii="Times New Roman" w:hAnsi="Times New Roman" w:cs="Times New Roman"/>
      <w:sz w:val="28"/>
      <w:lang w:val="en-US" w:eastAsia="en-US"/>
    </w:rPr>
  </w:style>
  <w:style w:type="paragraph" w:customStyle="1" w:styleId="F90819A1E2B241258C901C0342E2340415">
    <w:name w:val="F90819A1E2B241258C901C0342E2340415"/>
    <w:rsid w:val="00636C51"/>
    <w:pPr>
      <w:spacing w:before="20" w:after="20" w:line="240" w:lineRule="auto"/>
      <w:jc w:val="center"/>
    </w:pPr>
    <w:rPr>
      <w:rFonts w:ascii="Times New Roman" w:hAnsi="Times New Roman" w:cs="Times New Roman"/>
      <w:sz w:val="28"/>
      <w:lang w:val="en-US" w:eastAsia="en-US"/>
    </w:rPr>
  </w:style>
  <w:style w:type="paragraph" w:customStyle="1" w:styleId="0572D9B72EA8414AA9E597C45B3A5A977">
    <w:name w:val="0572D9B72EA8414AA9E597C45B3A5A977"/>
    <w:rsid w:val="00636C51"/>
    <w:pPr>
      <w:spacing w:before="20" w:after="20" w:line="240" w:lineRule="auto"/>
      <w:jc w:val="center"/>
    </w:pPr>
    <w:rPr>
      <w:rFonts w:ascii="Times New Roman" w:hAnsi="Times New Roman" w:cs="Times New Roman"/>
      <w:sz w:val="28"/>
      <w:lang w:val="en-US" w:eastAsia="en-US"/>
    </w:rPr>
  </w:style>
  <w:style w:type="paragraph" w:customStyle="1" w:styleId="5311EB1D1F50468CB219F4391FD8458A10">
    <w:name w:val="5311EB1D1F50468CB219F4391FD8458A10"/>
    <w:rsid w:val="00636C51"/>
    <w:pPr>
      <w:spacing w:before="20" w:after="20" w:line="240" w:lineRule="auto"/>
      <w:jc w:val="center"/>
    </w:pPr>
    <w:rPr>
      <w:rFonts w:ascii="Times New Roman" w:hAnsi="Times New Roman" w:cs="Times New Roman"/>
      <w:sz w:val="28"/>
      <w:lang w:val="en-US" w:eastAsia="en-US"/>
    </w:rPr>
  </w:style>
  <w:style w:type="paragraph" w:customStyle="1" w:styleId="7FD9D682D2DE4BFC8ECA39DFC21E77A0">
    <w:name w:val="7FD9D682D2DE4BFC8ECA39DFC21E77A0"/>
    <w:rsid w:val="00636C51"/>
    <w:pPr>
      <w:spacing w:after="480"/>
      <w:jc w:val="center"/>
    </w:pPr>
    <w:rPr>
      <w:rFonts w:ascii="Times New Roman" w:hAnsi="Times New Roman"/>
      <w:b/>
      <w:sz w:val="24"/>
      <w:lang w:eastAsia="en-US"/>
    </w:rPr>
  </w:style>
  <w:style w:type="paragraph" w:customStyle="1" w:styleId="FEF88139E41A418D9BC56A9E231B5714">
    <w:name w:val="FEF88139E41A418D9BC56A9E231B5714"/>
    <w:rsid w:val="00636C51"/>
    <w:pPr>
      <w:spacing w:after="240" w:line="240" w:lineRule="auto"/>
    </w:pPr>
    <w:rPr>
      <w:rFonts w:ascii="Times New Roman" w:hAnsi="Times New Roman"/>
      <w:lang w:eastAsia="en-US"/>
    </w:rPr>
  </w:style>
  <w:style w:type="paragraph" w:customStyle="1" w:styleId="12960556D0AC484E9C909A47D6B8B814">
    <w:name w:val="12960556D0AC484E9C909A47D6B8B814"/>
    <w:rsid w:val="00636C51"/>
    <w:pPr>
      <w:spacing w:after="240" w:line="240" w:lineRule="auto"/>
    </w:pPr>
    <w:rPr>
      <w:rFonts w:ascii="Times New Roman" w:hAnsi="Times New Roman"/>
      <w:lang w:eastAsia="en-US"/>
    </w:rPr>
  </w:style>
  <w:style w:type="paragraph" w:customStyle="1" w:styleId="4010B84403FF487D92128C94A01E0CF2">
    <w:name w:val="4010B84403FF487D92128C94A01E0CF2"/>
    <w:rsid w:val="00636C51"/>
    <w:pPr>
      <w:spacing w:after="240" w:line="240" w:lineRule="auto"/>
    </w:pPr>
    <w:rPr>
      <w:rFonts w:ascii="Times New Roman" w:hAnsi="Times New Roman"/>
      <w:lang w:eastAsia="en-US"/>
    </w:rPr>
  </w:style>
  <w:style w:type="paragraph" w:customStyle="1" w:styleId="33DA9F9E949345919FC81AC10889FF8D">
    <w:name w:val="33DA9F9E949345919FC81AC10889FF8D"/>
    <w:rsid w:val="00636C51"/>
    <w:pPr>
      <w:spacing w:after="240" w:line="240" w:lineRule="auto"/>
    </w:pPr>
    <w:rPr>
      <w:rFonts w:ascii="Times New Roman" w:hAnsi="Times New Roman"/>
      <w:lang w:eastAsia="en-US"/>
    </w:rPr>
  </w:style>
  <w:style w:type="paragraph" w:customStyle="1" w:styleId="8490B166F3D94100ACB33DC64A57DFE71">
    <w:name w:val="8490B166F3D94100ACB33DC64A57DFE71"/>
    <w:rsid w:val="0072682F"/>
    <w:pPr>
      <w:spacing w:before="20" w:after="20" w:line="240" w:lineRule="auto"/>
      <w:jc w:val="center"/>
    </w:pPr>
    <w:rPr>
      <w:rFonts w:ascii="Times New Roman" w:hAnsi="Times New Roman" w:cs="Times New Roman"/>
      <w:sz w:val="28"/>
      <w:lang w:val="en-US" w:eastAsia="en-US"/>
    </w:rPr>
  </w:style>
  <w:style w:type="paragraph" w:customStyle="1" w:styleId="B2FF368F7A8A4A108CD56AAAD1E0E1C92">
    <w:name w:val="B2FF368F7A8A4A108CD56AAAD1E0E1C92"/>
    <w:rsid w:val="0072682F"/>
    <w:pPr>
      <w:spacing w:before="20" w:after="20" w:line="240" w:lineRule="auto"/>
      <w:jc w:val="center"/>
    </w:pPr>
    <w:rPr>
      <w:rFonts w:ascii="Times New Roman" w:hAnsi="Times New Roman" w:cs="Times New Roman"/>
      <w:sz w:val="28"/>
      <w:lang w:val="en-US" w:eastAsia="en-US"/>
    </w:rPr>
  </w:style>
  <w:style w:type="paragraph" w:customStyle="1" w:styleId="C137F262E707409E954BE648050328752">
    <w:name w:val="C137F262E707409E954BE648050328752"/>
    <w:rsid w:val="0072682F"/>
    <w:pPr>
      <w:spacing w:before="20" w:after="20" w:line="240" w:lineRule="auto"/>
      <w:jc w:val="center"/>
    </w:pPr>
    <w:rPr>
      <w:rFonts w:ascii="Times New Roman" w:hAnsi="Times New Roman" w:cs="Times New Roman"/>
      <w:sz w:val="28"/>
      <w:lang w:val="en-US" w:eastAsia="en-US"/>
    </w:rPr>
  </w:style>
  <w:style w:type="paragraph" w:customStyle="1" w:styleId="CoverUniMAP">
    <w:name w:val="Cover UniMAP"/>
    <w:basedOn w:val="Normal"/>
    <w:link w:val="CoverUniMAPChar"/>
    <w:autoRedefine/>
    <w:uiPriority w:val="1"/>
    <w:rsid w:val="0072682F"/>
    <w:pPr>
      <w:spacing w:after="120" w:line="240" w:lineRule="auto"/>
      <w:jc w:val="center"/>
    </w:pPr>
    <w:rPr>
      <w:rFonts w:ascii="Times New Roman" w:hAnsi="Times New Roman"/>
      <w:b/>
      <w:sz w:val="36"/>
      <w:szCs w:val="22"/>
      <w:lang w:val="en-US" w:eastAsia="en-US"/>
    </w:rPr>
  </w:style>
  <w:style w:type="character" w:customStyle="1" w:styleId="CoverUniMAPChar">
    <w:name w:val="Cover UniMAP Char"/>
    <w:basedOn w:val="DefaultParagraphFont"/>
    <w:link w:val="CoverUniMAP"/>
    <w:uiPriority w:val="1"/>
    <w:rsid w:val="0072682F"/>
    <w:rPr>
      <w:rFonts w:ascii="Times New Roman" w:hAnsi="Times New Roman" w:cs="Times New Roman"/>
      <w:b/>
      <w:sz w:val="36"/>
      <w:lang w:val="en-US" w:eastAsia="en-US"/>
    </w:rPr>
  </w:style>
  <w:style w:type="paragraph" w:customStyle="1" w:styleId="26779E9B96CE498A8BC91161A5E8E9AA">
    <w:name w:val="26779E9B96CE498A8BC91161A5E8E9AA"/>
    <w:rsid w:val="0072682F"/>
    <w:pPr>
      <w:spacing w:after="480"/>
    </w:pPr>
    <w:rPr>
      <w:rFonts w:ascii="Times New Roman" w:hAnsi="Times New Roman"/>
      <w:lang w:eastAsia="en-US"/>
    </w:rPr>
  </w:style>
  <w:style w:type="paragraph" w:customStyle="1" w:styleId="6F04EF182C564CF394910A96A0F1D551">
    <w:name w:val="6F04EF182C564CF394910A96A0F1D551"/>
    <w:rsid w:val="0072682F"/>
    <w:pPr>
      <w:pageBreakBefore/>
      <w:spacing w:after="480"/>
      <w:jc w:val="center"/>
      <w:outlineLvl w:val="0"/>
    </w:pPr>
    <w:rPr>
      <w:rFonts w:ascii="Times New Roman" w:hAnsi="Times New Roman"/>
      <w:b/>
      <w:caps/>
      <w:sz w:val="24"/>
      <w:lang w:eastAsia="en-US"/>
    </w:rPr>
  </w:style>
  <w:style w:type="paragraph" w:customStyle="1" w:styleId="8973BC5D5B5B4EA893BDDF714C5DD6D1">
    <w:name w:val="8973BC5D5B5B4EA893BDDF714C5DD6D1"/>
    <w:rsid w:val="0072682F"/>
    <w:pPr>
      <w:spacing w:after="240" w:line="240" w:lineRule="auto"/>
    </w:pPr>
    <w:rPr>
      <w:rFonts w:ascii="Times New Roman" w:hAnsi="Times New Roman"/>
      <w:lang w:eastAsia="en-US"/>
    </w:rPr>
  </w:style>
  <w:style w:type="paragraph" w:customStyle="1" w:styleId="3FB6F9E9DEE246CB947DD539A3459286">
    <w:name w:val="3FB6F9E9DEE246CB947DD539A3459286"/>
    <w:rsid w:val="0072682F"/>
    <w:pPr>
      <w:spacing w:after="240" w:line="240" w:lineRule="auto"/>
    </w:pPr>
    <w:rPr>
      <w:rFonts w:ascii="Times New Roman" w:hAnsi="Times New Roman"/>
      <w:lang w:eastAsia="en-US"/>
    </w:rPr>
  </w:style>
  <w:style w:type="paragraph" w:customStyle="1" w:styleId="A4EF3F5EF1A9482DA1110BFA8ABB3697">
    <w:name w:val="A4EF3F5EF1A9482DA1110BFA8ABB3697"/>
    <w:rsid w:val="0072682F"/>
    <w:pPr>
      <w:spacing w:after="240" w:line="240" w:lineRule="auto"/>
    </w:pPr>
    <w:rPr>
      <w:rFonts w:ascii="Times New Roman" w:hAnsi="Times New Roman"/>
      <w:lang w:eastAsia="en-US"/>
    </w:rPr>
  </w:style>
  <w:style w:type="paragraph" w:customStyle="1" w:styleId="DFCD2FB0E99249EDA03B8AD82D08AE41">
    <w:name w:val="DFCD2FB0E99249EDA03B8AD82D08AE41"/>
    <w:rsid w:val="0072682F"/>
    <w:pPr>
      <w:spacing w:after="240" w:line="240" w:lineRule="auto"/>
    </w:pPr>
    <w:rPr>
      <w:rFonts w:ascii="Times New Roman" w:hAnsi="Times New Roman"/>
      <w:lang w:eastAsia="en-US"/>
    </w:rPr>
  </w:style>
  <w:style w:type="paragraph" w:customStyle="1" w:styleId="B54B437FC48B48FC98D9ABE0445A784C">
    <w:name w:val="B54B437FC48B48FC98D9ABE0445A784C"/>
    <w:rsid w:val="0072682F"/>
    <w:rPr>
      <w:lang w:val="en-US" w:eastAsia="en-US"/>
    </w:rPr>
  </w:style>
  <w:style w:type="paragraph" w:customStyle="1" w:styleId="C2CD6BF88ACC45CC8DEC515492977935">
    <w:name w:val="C2CD6BF88ACC45CC8DEC515492977935"/>
    <w:rsid w:val="0072682F"/>
    <w:rPr>
      <w:lang w:val="en-US" w:eastAsia="en-US"/>
    </w:rPr>
  </w:style>
  <w:style w:type="paragraph" w:customStyle="1" w:styleId="E3B734B27BCD45BD8308394A27210A59">
    <w:name w:val="E3B734B27BCD45BD8308394A27210A59"/>
    <w:rsid w:val="0072682F"/>
    <w:rPr>
      <w:lang w:val="en-US" w:eastAsia="en-US"/>
    </w:rPr>
  </w:style>
  <w:style w:type="paragraph" w:customStyle="1" w:styleId="CF5305DED31245D29A5ED0DD862DBB5E">
    <w:name w:val="CF5305DED31245D29A5ED0DD862DBB5E"/>
    <w:rsid w:val="0072682F"/>
    <w:rPr>
      <w:lang w:val="en-US" w:eastAsia="en-US"/>
    </w:rPr>
  </w:style>
  <w:style w:type="paragraph" w:customStyle="1" w:styleId="089719217E74441680320811E919F4FC">
    <w:name w:val="089719217E74441680320811E919F4FC"/>
    <w:rsid w:val="0072682F"/>
    <w:rPr>
      <w:lang w:val="en-US" w:eastAsia="en-US"/>
    </w:rPr>
  </w:style>
  <w:style w:type="paragraph" w:customStyle="1" w:styleId="B9560E39F4AF4BE3A81CE8D83AE6D298">
    <w:name w:val="B9560E39F4AF4BE3A81CE8D83AE6D298"/>
    <w:rsid w:val="0072682F"/>
    <w:rPr>
      <w:lang w:val="en-US" w:eastAsia="en-US"/>
    </w:rPr>
  </w:style>
  <w:style w:type="paragraph" w:customStyle="1" w:styleId="31B595757D4A45EBB62136756C281184">
    <w:name w:val="31B595757D4A45EBB62136756C281184"/>
    <w:rsid w:val="0072682F"/>
    <w:rPr>
      <w:lang w:val="en-US" w:eastAsia="en-US"/>
    </w:rPr>
  </w:style>
  <w:style w:type="paragraph" w:customStyle="1" w:styleId="98C99B0661334347BD02C34CD894CC3F">
    <w:name w:val="98C99B0661334347BD02C34CD894CC3F"/>
    <w:rsid w:val="0072682F"/>
    <w:rPr>
      <w:lang w:val="en-US" w:eastAsia="en-US"/>
    </w:rPr>
  </w:style>
  <w:style w:type="paragraph" w:customStyle="1" w:styleId="C2CD6BF88ACC45CC8DEC5154929779351">
    <w:name w:val="C2CD6BF88ACC45CC8DEC5154929779351"/>
    <w:rsid w:val="0072682F"/>
    <w:pPr>
      <w:spacing w:before="20" w:after="20" w:line="240" w:lineRule="auto"/>
      <w:jc w:val="center"/>
    </w:pPr>
    <w:rPr>
      <w:rFonts w:ascii="Times New Roman" w:hAnsi="Times New Roman" w:cs="Times New Roman"/>
      <w:sz w:val="28"/>
      <w:lang w:val="en-US" w:eastAsia="en-US"/>
    </w:rPr>
  </w:style>
  <w:style w:type="paragraph" w:customStyle="1" w:styleId="E3B734B27BCD45BD8308394A27210A591">
    <w:name w:val="E3B734B27BCD45BD8308394A27210A591"/>
    <w:rsid w:val="0072682F"/>
    <w:pPr>
      <w:spacing w:before="20" w:after="20" w:line="240" w:lineRule="auto"/>
      <w:jc w:val="center"/>
    </w:pPr>
    <w:rPr>
      <w:rFonts w:ascii="Times New Roman" w:hAnsi="Times New Roman" w:cs="Times New Roman"/>
      <w:sz w:val="28"/>
      <w:lang w:val="en-US" w:eastAsia="en-US"/>
    </w:rPr>
  </w:style>
  <w:style w:type="paragraph" w:customStyle="1" w:styleId="CF5305DED31245D29A5ED0DD862DBB5E1">
    <w:name w:val="CF5305DED31245D29A5ED0DD862DBB5E1"/>
    <w:rsid w:val="0072682F"/>
    <w:pPr>
      <w:spacing w:before="20" w:after="20" w:line="240" w:lineRule="auto"/>
      <w:jc w:val="center"/>
    </w:pPr>
    <w:rPr>
      <w:rFonts w:ascii="Times New Roman" w:hAnsi="Times New Roman" w:cs="Times New Roman"/>
      <w:sz w:val="28"/>
      <w:lang w:val="en-US" w:eastAsia="en-US"/>
    </w:rPr>
  </w:style>
  <w:style w:type="paragraph" w:customStyle="1" w:styleId="6F04EF182C564CF394910A96A0F1D5511">
    <w:name w:val="6F04EF182C564CF394910A96A0F1D5511"/>
    <w:rsid w:val="0072682F"/>
    <w:pPr>
      <w:pageBreakBefore/>
      <w:spacing w:after="480"/>
      <w:jc w:val="center"/>
      <w:outlineLvl w:val="0"/>
    </w:pPr>
    <w:rPr>
      <w:rFonts w:ascii="Times New Roman" w:hAnsi="Times New Roman"/>
      <w:b/>
      <w:caps/>
      <w:sz w:val="24"/>
      <w:lang w:eastAsia="en-US"/>
    </w:rPr>
  </w:style>
  <w:style w:type="paragraph" w:customStyle="1" w:styleId="8973BC5D5B5B4EA893BDDF714C5DD6D11">
    <w:name w:val="8973BC5D5B5B4EA893BDDF714C5DD6D11"/>
    <w:rsid w:val="0072682F"/>
    <w:pPr>
      <w:spacing w:after="240" w:line="240" w:lineRule="auto"/>
    </w:pPr>
    <w:rPr>
      <w:rFonts w:ascii="Times New Roman" w:hAnsi="Times New Roman"/>
      <w:lang w:eastAsia="en-US"/>
    </w:rPr>
  </w:style>
  <w:style w:type="paragraph" w:customStyle="1" w:styleId="3FB6F9E9DEE246CB947DD539A34592861">
    <w:name w:val="3FB6F9E9DEE246CB947DD539A34592861"/>
    <w:rsid w:val="0072682F"/>
    <w:pPr>
      <w:spacing w:after="240" w:line="240" w:lineRule="auto"/>
    </w:pPr>
    <w:rPr>
      <w:rFonts w:ascii="Times New Roman" w:hAnsi="Times New Roman"/>
      <w:lang w:eastAsia="en-US"/>
    </w:rPr>
  </w:style>
  <w:style w:type="paragraph" w:customStyle="1" w:styleId="A4EF3F5EF1A9482DA1110BFA8ABB36971">
    <w:name w:val="A4EF3F5EF1A9482DA1110BFA8ABB36971"/>
    <w:rsid w:val="0072682F"/>
    <w:pPr>
      <w:spacing w:after="240" w:line="240" w:lineRule="auto"/>
    </w:pPr>
    <w:rPr>
      <w:rFonts w:ascii="Times New Roman" w:hAnsi="Times New Roman"/>
      <w:lang w:eastAsia="en-US"/>
    </w:rPr>
  </w:style>
  <w:style w:type="paragraph" w:customStyle="1" w:styleId="DFCD2FB0E99249EDA03B8AD82D08AE411">
    <w:name w:val="DFCD2FB0E99249EDA03B8AD82D08AE411"/>
    <w:rsid w:val="0072682F"/>
    <w:pPr>
      <w:spacing w:after="240" w:line="240" w:lineRule="auto"/>
    </w:pPr>
    <w:rPr>
      <w:rFonts w:ascii="Times New Roman" w:hAnsi="Times New Roman"/>
      <w:lang w:eastAsia="en-US"/>
    </w:rPr>
  </w:style>
  <w:style w:type="paragraph" w:customStyle="1" w:styleId="55EA41DF2DCE4F4CA0C27739383D4EA7">
    <w:name w:val="55EA41DF2DCE4F4CA0C27739383D4EA7"/>
    <w:rsid w:val="00F37675"/>
  </w:style>
  <w:style w:type="paragraph" w:customStyle="1" w:styleId="C2CD6BF88ACC45CC8DEC5154929779352">
    <w:name w:val="C2CD6BF88ACC45CC8DEC5154929779352"/>
    <w:rsid w:val="00D2092F"/>
    <w:pPr>
      <w:spacing w:before="20" w:after="20" w:line="240" w:lineRule="auto"/>
      <w:jc w:val="center"/>
    </w:pPr>
    <w:rPr>
      <w:rFonts w:ascii="Times New Roman" w:hAnsi="Times New Roman" w:cs="Times New Roman"/>
      <w:sz w:val="28"/>
      <w:lang w:val="en-US" w:eastAsia="en-US"/>
    </w:rPr>
  </w:style>
  <w:style w:type="paragraph" w:customStyle="1" w:styleId="E3B734B27BCD45BD8308394A27210A592">
    <w:name w:val="E3B734B27BCD45BD8308394A27210A592"/>
    <w:rsid w:val="00D2092F"/>
    <w:pPr>
      <w:spacing w:before="20" w:after="20" w:line="240" w:lineRule="auto"/>
      <w:jc w:val="center"/>
    </w:pPr>
    <w:rPr>
      <w:rFonts w:ascii="Times New Roman" w:hAnsi="Times New Roman" w:cs="Times New Roman"/>
      <w:sz w:val="28"/>
      <w:lang w:val="en-US" w:eastAsia="en-US"/>
    </w:rPr>
  </w:style>
  <w:style w:type="paragraph" w:customStyle="1" w:styleId="CF5305DED31245D29A5ED0DD862DBB5E2">
    <w:name w:val="CF5305DED31245D29A5ED0DD862DBB5E2"/>
    <w:rsid w:val="00D2092F"/>
    <w:pPr>
      <w:spacing w:before="20" w:after="20" w:line="240" w:lineRule="auto"/>
      <w:jc w:val="center"/>
    </w:pPr>
    <w:rPr>
      <w:rFonts w:ascii="Times New Roman" w:hAnsi="Times New Roman" w:cs="Times New Roman"/>
      <w:sz w:val="28"/>
      <w:lang w:val="en-US" w:eastAsia="en-US"/>
    </w:rPr>
  </w:style>
  <w:style w:type="paragraph" w:customStyle="1" w:styleId="C2CD6BF88ACC45CC8DEC5154929779353">
    <w:name w:val="C2CD6BF88ACC45CC8DEC5154929779353"/>
    <w:rsid w:val="00D2092F"/>
    <w:pPr>
      <w:spacing w:before="20" w:after="20" w:line="240" w:lineRule="auto"/>
      <w:jc w:val="center"/>
    </w:pPr>
    <w:rPr>
      <w:rFonts w:ascii="Times New Roman" w:hAnsi="Times New Roman" w:cs="Times New Roman"/>
      <w:sz w:val="28"/>
      <w:lang w:val="en-US" w:eastAsia="en-US"/>
    </w:rPr>
  </w:style>
  <w:style w:type="paragraph" w:customStyle="1" w:styleId="E3B734B27BCD45BD8308394A27210A593">
    <w:name w:val="E3B734B27BCD45BD8308394A27210A593"/>
    <w:rsid w:val="00D2092F"/>
    <w:pPr>
      <w:spacing w:before="20" w:after="20" w:line="240" w:lineRule="auto"/>
      <w:jc w:val="center"/>
    </w:pPr>
    <w:rPr>
      <w:rFonts w:ascii="Times New Roman" w:hAnsi="Times New Roman" w:cs="Times New Roman"/>
      <w:sz w:val="28"/>
      <w:lang w:val="en-US" w:eastAsia="en-US"/>
    </w:rPr>
  </w:style>
  <w:style w:type="paragraph" w:customStyle="1" w:styleId="CF5305DED31245D29A5ED0DD862DBB5E3">
    <w:name w:val="CF5305DED31245D29A5ED0DD862DBB5E3"/>
    <w:rsid w:val="00D2092F"/>
    <w:pPr>
      <w:spacing w:before="20" w:after="20" w:line="240" w:lineRule="auto"/>
      <w:jc w:val="center"/>
    </w:pPr>
    <w:rPr>
      <w:rFonts w:ascii="Times New Roman" w:hAnsi="Times New Roman" w:cs="Times New Roman"/>
      <w:sz w:val="28"/>
      <w:lang w:val="en-US" w:eastAsia="en-US"/>
    </w:rPr>
  </w:style>
  <w:style w:type="paragraph" w:customStyle="1" w:styleId="C2CD6BF88ACC45CC8DEC5154929779354">
    <w:name w:val="C2CD6BF88ACC45CC8DEC5154929779354"/>
    <w:rsid w:val="00D2092F"/>
    <w:pPr>
      <w:spacing w:before="20" w:after="20" w:line="240" w:lineRule="auto"/>
      <w:jc w:val="center"/>
    </w:pPr>
    <w:rPr>
      <w:rFonts w:ascii="Times New Roman" w:hAnsi="Times New Roman" w:cs="Times New Roman"/>
      <w:b/>
      <w:bCs/>
      <w:sz w:val="24"/>
      <w:szCs w:val="24"/>
      <w:lang w:val="en-US" w:eastAsia="en-US"/>
    </w:rPr>
  </w:style>
  <w:style w:type="paragraph" w:customStyle="1" w:styleId="E3B734B27BCD45BD8308394A27210A594">
    <w:name w:val="E3B734B27BCD45BD8308394A27210A594"/>
    <w:rsid w:val="00D2092F"/>
    <w:pPr>
      <w:spacing w:before="20" w:after="20" w:line="240" w:lineRule="auto"/>
      <w:jc w:val="center"/>
    </w:pPr>
    <w:rPr>
      <w:rFonts w:ascii="Times New Roman" w:hAnsi="Times New Roman" w:cs="Times New Roman"/>
      <w:b/>
      <w:bCs/>
      <w:sz w:val="24"/>
      <w:szCs w:val="24"/>
      <w:lang w:val="en-US" w:eastAsia="en-US"/>
    </w:rPr>
  </w:style>
  <w:style w:type="paragraph" w:customStyle="1" w:styleId="CF5305DED31245D29A5ED0DD862DBB5E4">
    <w:name w:val="CF5305DED31245D29A5ED0DD862DBB5E4"/>
    <w:rsid w:val="00D2092F"/>
    <w:pPr>
      <w:spacing w:before="20" w:after="20" w:line="240" w:lineRule="auto"/>
      <w:jc w:val="center"/>
    </w:pPr>
    <w:rPr>
      <w:rFonts w:ascii="Times New Roman" w:hAnsi="Times New Roman" w:cs="Times New Roman"/>
      <w:b/>
      <w:bCs/>
      <w:sz w:val="24"/>
      <w:szCs w:val="24"/>
      <w:lang w:val="en-US" w:eastAsia="en-US"/>
    </w:rPr>
  </w:style>
  <w:style w:type="paragraph" w:customStyle="1" w:styleId="DD65805B6A3B49A4ABBCFBF892AB2B38">
    <w:name w:val="DD65805B6A3B49A4ABBCFBF892AB2B38"/>
    <w:rsid w:val="00D2092F"/>
    <w:pPr>
      <w:spacing w:after="480"/>
    </w:pPr>
    <w:rPr>
      <w:rFonts w:ascii="Times New Roman" w:hAnsi="Times New Roman"/>
      <w:lang w:eastAsia="en-US"/>
    </w:rPr>
  </w:style>
  <w:style w:type="paragraph" w:customStyle="1" w:styleId="7427CFEE13474AD187D5A2662BDCB004">
    <w:name w:val="7427CFEE13474AD187D5A2662BDCB004"/>
    <w:rsid w:val="00E71F53"/>
  </w:style>
  <w:style w:type="paragraph" w:customStyle="1" w:styleId="58AB9C7E59A54AF2916BCC2743127CCA">
    <w:name w:val="58AB9C7E59A54AF2916BCC2743127CCA"/>
    <w:rsid w:val="00E71F53"/>
  </w:style>
  <w:style w:type="paragraph" w:customStyle="1" w:styleId="1FD580F416534CB3A4BB3F8DD90CECBB">
    <w:name w:val="1FD580F416534CB3A4BB3F8DD90CECBB"/>
    <w:rsid w:val="00E71F53"/>
  </w:style>
  <w:style w:type="paragraph" w:customStyle="1" w:styleId="573B0FD921D344999253DC8C5EBD3DBA">
    <w:name w:val="573B0FD921D344999253DC8C5EBD3DBA"/>
    <w:rsid w:val="00E71F53"/>
  </w:style>
  <w:style w:type="paragraph" w:customStyle="1" w:styleId="D8712D73A80D4292ABA41A11867D1102">
    <w:name w:val="D8712D73A80D4292ABA41A11867D1102"/>
    <w:rsid w:val="00E71F53"/>
  </w:style>
  <w:style w:type="paragraph" w:customStyle="1" w:styleId="3027AED749ED40CF845F93AE53284374">
    <w:name w:val="3027AED749ED40CF845F93AE53284374"/>
    <w:rsid w:val="00E71F53"/>
  </w:style>
  <w:style w:type="paragraph" w:customStyle="1" w:styleId="CC5E42FF3323453DB9E12758CE027ABB">
    <w:name w:val="CC5E42FF3323453DB9E12758CE027ABB"/>
    <w:rsid w:val="00E71F53"/>
  </w:style>
  <w:style w:type="paragraph" w:customStyle="1" w:styleId="643678222E00486A8BB6C743FA739280">
    <w:name w:val="643678222E00486A8BB6C743FA739280"/>
    <w:rsid w:val="00076193"/>
  </w:style>
  <w:style w:type="paragraph" w:customStyle="1" w:styleId="084084F983E345959F2E5D3AFCE8CA57">
    <w:name w:val="084084F983E345959F2E5D3AFCE8CA57"/>
    <w:rsid w:val="00D73B12"/>
    <w:rPr>
      <w:lang w:val="en-US" w:eastAsia="en-US"/>
    </w:rPr>
  </w:style>
  <w:style w:type="paragraph" w:customStyle="1" w:styleId="E4A2DDD8D73849B8B2FE95323487C047">
    <w:name w:val="E4A2DDD8D73849B8B2FE95323487C047"/>
    <w:rsid w:val="00D73B12"/>
    <w:rPr>
      <w:lang w:val="en-US" w:eastAsia="en-US"/>
    </w:rPr>
  </w:style>
  <w:style w:type="paragraph" w:customStyle="1" w:styleId="A5ECC7CA07504DCAA6BDF89F7667ED31">
    <w:name w:val="A5ECC7CA07504DCAA6BDF89F7667ED31"/>
    <w:rsid w:val="00233A4F"/>
    <w:pPr>
      <w:spacing w:after="160" w:line="259" w:lineRule="auto"/>
    </w:pPr>
    <w:rPr>
      <w:lang w:val="en-US" w:eastAsia="en-US"/>
    </w:rPr>
  </w:style>
  <w:style w:type="paragraph" w:customStyle="1" w:styleId="59BFAD40FF4E4ADAAA0F06C12B631CB0">
    <w:name w:val="59BFAD40FF4E4ADAAA0F06C12B631CB0"/>
    <w:rsid w:val="00233A4F"/>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DE4F7-06AD-4FE9-9C3F-012568B2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UNITEN Thesis Template R1.dotx</Template>
  <TotalTime>101</TotalTime>
  <Pages>45</Pages>
  <Words>5199</Words>
  <Characters>29638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 Zuli Toshiba</dc:creator>
  <cp:lastModifiedBy>Noor Shamsiah Othman, Dr.</cp:lastModifiedBy>
  <cp:revision>7</cp:revision>
  <cp:lastPrinted>2018-10-13T00:37:00Z</cp:lastPrinted>
  <dcterms:created xsi:type="dcterms:W3CDTF">2019-10-04T09:00:00Z</dcterms:created>
  <dcterms:modified xsi:type="dcterms:W3CDTF">2019-10-15T11:08:00Z</dcterms:modified>
</cp:coreProperties>
</file>