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785436" w14:textId="69A7A330" w:rsidR="004B79CB" w:rsidRDefault="00753887" w:rsidP="004B79CB">
      <w:pPr>
        <w:autoSpaceDE w:val="0"/>
        <w:autoSpaceDN w:val="0"/>
        <w:spacing w:line="320" w:lineRule="exact"/>
        <w:ind w:left="60"/>
        <w:jc w:val="both"/>
        <w:rPr>
          <w:rFonts w:ascii="Calibri,Bold" w:eastAsia="Calibri,Bold" w:hAnsi="Calibri,Bold" w:cs="Calibri,Bold"/>
          <w:b/>
          <w:color w:val="414143"/>
          <w:sz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4C978BD" wp14:editId="4F948FB3">
                <wp:simplePos x="0" y="0"/>
                <wp:positionH relativeFrom="column">
                  <wp:posOffset>-84455</wp:posOffset>
                </wp:positionH>
                <wp:positionV relativeFrom="paragraph">
                  <wp:posOffset>5080</wp:posOffset>
                </wp:positionV>
                <wp:extent cx="2047875" cy="1187450"/>
                <wp:effectExtent l="0" t="0" r="28575" b="1270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118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36C14" w14:textId="76817BCC" w:rsidR="00694413" w:rsidRDefault="00753887" w:rsidP="00A36925">
                            <w:pPr>
                              <w:ind w:left="-90" w:hanging="9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774043" wp14:editId="3FA439B2">
                                  <wp:extent cx="1945640" cy="114308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2651" cy="11471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F5F20DE" w14:textId="77777777" w:rsidR="00694413" w:rsidRDefault="0069441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C978B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.65pt;margin-top:.4pt;width:161.25pt;height:9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">
                <v:textbox>
                  <w:txbxContent>
                    <w:p w14:paraId="57536C14" w14:textId="76817BCC" w:rsidR="00694413" w:rsidRDefault="00753887" w:rsidP="00A36925">
                      <w:pPr>
                        <w:ind w:left="-90" w:hanging="9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0774043" wp14:editId="3FA439B2">
                            <wp:extent cx="1945640" cy="114308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52651" cy="11471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F5F20DE" w14:textId="77777777" w:rsidR="00694413" w:rsidRDefault="00694413"/>
                  </w:txbxContent>
                </v:textbox>
                <w10:wrap type="square"/>
              </v:shape>
            </w:pict>
          </mc:Fallback>
        </mc:AlternateContent>
      </w:r>
      <w:r w:rsidR="003421DA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77EDA46" wp14:editId="57970B4D">
                <wp:simplePos x="0" y="0"/>
                <wp:positionH relativeFrom="column">
                  <wp:posOffset>1963420</wp:posOffset>
                </wp:positionH>
                <wp:positionV relativeFrom="paragraph">
                  <wp:posOffset>1905</wp:posOffset>
                </wp:positionV>
                <wp:extent cx="3035300" cy="1193800"/>
                <wp:effectExtent l="0" t="0" r="12700" b="2540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300" cy="1193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68132E" w14:textId="77777777" w:rsidR="00694413" w:rsidRDefault="00694413" w:rsidP="004B79CB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671CD2BC" w14:textId="49D97557" w:rsidR="00694413" w:rsidRPr="00885E15" w:rsidRDefault="00694413" w:rsidP="004B79CB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85E15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UNITEN PRESS</w:t>
                            </w:r>
                          </w:p>
                          <w:p w14:paraId="367764BF" w14:textId="1D60BA92" w:rsidR="00694413" w:rsidRDefault="00694413" w:rsidP="004B79C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50BCB62B" w14:textId="77777777" w:rsidR="00694413" w:rsidRPr="00B53E8E" w:rsidRDefault="00694413" w:rsidP="004E13EB">
                            <w:pPr>
                              <w:autoSpaceDE w:val="0"/>
                              <w:autoSpaceDN w:val="0"/>
                              <w:spacing w:line="320" w:lineRule="exact"/>
                              <w:ind w:left="6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53E8E">
                              <w:rPr>
                                <w:rFonts w:ascii="Calibri,Bold" w:eastAsia="Calibri,Bold" w:hAnsi="Calibri,Bold" w:cs="Calibri,Bold" w:hint="eastAsia"/>
                                <w:b/>
                                <w:color w:val="414143"/>
                                <w:sz w:val="28"/>
                                <w:szCs w:val="28"/>
                              </w:rPr>
                              <w:t>Manuscript Submission Checklist</w:t>
                            </w:r>
                          </w:p>
                          <w:p w14:paraId="22E23BF2" w14:textId="5C2282A3" w:rsidR="00694413" w:rsidRDefault="0069441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32FA8B3F" w14:textId="77777777" w:rsidR="00694413" w:rsidRPr="004B79CB" w:rsidRDefault="0069441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EDA46" id="_x0000_s1027" type="#_x0000_t202" style="position:absolute;left:0;text-align:left;margin-left:154.6pt;margin-top:.15pt;width:239pt;height:9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">
                <v:textbox>
                  <w:txbxContent>
                    <w:p w14:paraId="3568132E" w14:textId="77777777" w:rsidR="00694413" w:rsidRDefault="00694413" w:rsidP="004B79CB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671CD2BC" w14:textId="49D97557" w:rsidR="00694413" w:rsidRPr="00885E15" w:rsidRDefault="00694413" w:rsidP="004B79CB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885E15">
                        <w:rPr>
                          <w:b/>
                          <w:bCs/>
                          <w:sz w:val="36"/>
                          <w:szCs w:val="36"/>
                        </w:rPr>
                        <w:t>UNITEN PRESS</w:t>
                      </w:r>
                    </w:p>
                    <w:p w14:paraId="367764BF" w14:textId="1D60BA92" w:rsidR="00694413" w:rsidRDefault="00694413" w:rsidP="004B79C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50BCB62B" w14:textId="77777777" w:rsidR="00694413" w:rsidRPr="00B53E8E" w:rsidRDefault="00694413" w:rsidP="004E13EB">
                      <w:pPr>
                        <w:autoSpaceDE w:val="0"/>
                        <w:autoSpaceDN w:val="0"/>
                        <w:spacing w:line="320" w:lineRule="exact"/>
                        <w:ind w:left="6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B53E8E">
                        <w:rPr>
                          <w:rFonts w:ascii="Calibri,Bold" w:eastAsia="Calibri,Bold" w:hAnsi="Calibri,Bold" w:cs="Calibri,Bold" w:hint="eastAsia"/>
                          <w:b/>
                          <w:color w:val="414143"/>
                          <w:sz w:val="28"/>
                          <w:szCs w:val="28"/>
                        </w:rPr>
                        <w:t>Manuscript Submission Checklist</w:t>
                      </w:r>
                    </w:p>
                    <w:p w14:paraId="22E23BF2" w14:textId="5C2282A3" w:rsidR="00694413" w:rsidRDefault="00694413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32FA8B3F" w14:textId="77777777" w:rsidR="00694413" w:rsidRPr="004B79CB" w:rsidRDefault="00694413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B2C126F" w14:textId="4983D3CC" w:rsidR="004B79CB" w:rsidRPr="00B53E8E" w:rsidRDefault="004B79CB" w:rsidP="004B79CB">
      <w:pPr>
        <w:autoSpaceDE w:val="0"/>
        <w:autoSpaceDN w:val="0"/>
        <w:spacing w:line="320" w:lineRule="exact"/>
        <w:ind w:left="60"/>
        <w:jc w:val="both"/>
        <w:rPr>
          <w:rFonts w:ascii="Calibri,Bold" w:eastAsia="Calibri,Bold" w:hAnsi="Calibri,Bold" w:cs="Calibri,Bold"/>
          <w:b/>
          <w:color w:val="414143"/>
        </w:rPr>
      </w:pPr>
      <w:r w:rsidRPr="00B53E8E">
        <w:rPr>
          <w:rFonts w:ascii="Calibri,Bold" w:eastAsia="Calibri,Bold" w:hAnsi="Calibri,Bold" w:cs="Calibri,Bold"/>
          <w:b/>
          <w:color w:val="414143"/>
        </w:rPr>
        <w:t>Manuscript Title :</w:t>
      </w:r>
    </w:p>
    <w:p w14:paraId="351D1219" w14:textId="374C23D2" w:rsidR="004B79CB" w:rsidRPr="00B53E8E" w:rsidRDefault="004B79CB" w:rsidP="004B79CB">
      <w:pPr>
        <w:autoSpaceDE w:val="0"/>
        <w:autoSpaceDN w:val="0"/>
        <w:spacing w:line="320" w:lineRule="exact"/>
        <w:ind w:left="60"/>
        <w:jc w:val="both"/>
        <w:rPr>
          <w:rFonts w:ascii="Calibri,Bold" w:eastAsia="Calibri,Bold" w:hAnsi="Calibri,Bold" w:cs="Calibri,Bold"/>
          <w:b/>
          <w:color w:val="414143"/>
        </w:rPr>
      </w:pPr>
    </w:p>
    <w:p w14:paraId="0314B07C" w14:textId="77777777" w:rsidR="004B79CB" w:rsidRPr="00B53E8E" w:rsidRDefault="004B79CB" w:rsidP="004B79CB">
      <w:pPr>
        <w:autoSpaceDE w:val="0"/>
        <w:autoSpaceDN w:val="0"/>
        <w:spacing w:line="320" w:lineRule="exact"/>
        <w:ind w:left="60"/>
        <w:jc w:val="both"/>
        <w:rPr>
          <w:rFonts w:ascii="Calibri,Bold" w:eastAsia="Calibri,Bold" w:hAnsi="Calibri,Bold" w:cs="Calibri,Bold"/>
          <w:b/>
          <w:color w:val="414143"/>
        </w:rPr>
      </w:pPr>
    </w:p>
    <w:p w14:paraId="7F0707DA" w14:textId="3DFBE1DD" w:rsidR="004B79CB" w:rsidRPr="00B53E8E" w:rsidRDefault="004B79CB" w:rsidP="004B79CB">
      <w:pPr>
        <w:autoSpaceDE w:val="0"/>
        <w:autoSpaceDN w:val="0"/>
        <w:spacing w:line="320" w:lineRule="exact"/>
        <w:ind w:left="60"/>
        <w:jc w:val="both"/>
        <w:rPr>
          <w:rFonts w:ascii="Calibri,Bold" w:eastAsia="Calibri,Bold" w:hAnsi="Calibri,Bold" w:cs="Calibri,Bold"/>
          <w:b/>
          <w:color w:val="414143"/>
        </w:rPr>
      </w:pPr>
      <w:r w:rsidRPr="00B53E8E">
        <w:rPr>
          <w:rFonts w:ascii="Calibri,Bold" w:eastAsia="Calibri,Bold" w:hAnsi="Calibri,Bold" w:cs="Calibri,Bold"/>
          <w:b/>
          <w:color w:val="414143"/>
        </w:rPr>
        <w:t>Author (s) :</w:t>
      </w:r>
    </w:p>
    <w:p w14:paraId="7808C675" w14:textId="008C5E83" w:rsidR="004B79CB" w:rsidRPr="00B53E8E" w:rsidRDefault="004B79CB" w:rsidP="004B79CB">
      <w:pPr>
        <w:autoSpaceDE w:val="0"/>
        <w:autoSpaceDN w:val="0"/>
        <w:spacing w:line="320" w:lineRule="exact"/>
        <w:ind w:left="60"/>
        <w:jc w:val="both"/>
        <w:rPr>
          <w:rFonts w:ascii="Calibri,Bold" w:eastAsia="Calibri,Bold" w:hAnsi="Calibri,Bold" w:cs="Calibri,Bold"/>
          <w:b/>
          <w:color w:val="414143"/>
        </w:rPr>
      </w:pPr>
    </w:p>
    <w:p w14:paraId="24128376" w14:textId="7549FE5D" w:rsidR="004B79CB" w:rsidRPr="00B53E8E" w:rsidRDefault="004B79CB" w:rsidP="004B79CB">
      <w:pPr>
        <w:autoSpaceDE w:val="0"/>
        <w:autoSpaceDN w:val="0"/>
        <w:spacing w:line="320" w:lineRule="exact"/>
        <w:ind w:left="60"/>
        <w:jc w:val="both"/>
        <w:rPr>
          <w:rFonts w:ascii="Calibri,Bold" w:eastAsia="Calibri,Bold" w:hAnsi="Calibri,Bold" w:cs="Calibri,Bold"/>
          <w:b/>
          <w:color w:val="414143"/>
        </w:rPr>
      </w:pPr>
    </w:p>
    <w:p w14:paraId="32B0197A" w14:textId="3CA9179E" w:rsidR="004B79CB" w:rsidRPr="00B53E8E" w:rsidRDefault="004B79CB" w:rsidP="004B79CB">
      <w:pPr>
        <w:autoSpaceDE w:val="0"/>
        <w:autoSpaceDN w:val="0"/>
        <w:spacing w:line="320" w:lineRule="exact"/>
        <w:ind w:left="60"/>
        <w:jc w:val="both"/>
        <w:rPr>
          <w:rFonts w:ascii="Calibri,Bold" w:eastAsia="Calibri,Bold" w:hAnsi="Calibri,Bold" w:cs="Calibri,Bold"/>
          <w:b/>
          <w:color w:val="414143"/>
        </w:rPr>
      </w:pPr>
      <w:r w:rsidRPr="00B53E8E">
        <w:rPr>
          <w:rFonts w:ascii="Calibri,Bold" w:eastAsia="Calibri,Bold" w:hAnsi="Calibri,Bold" w:cs="Calibri,Bold"/>
          <w:b/>
          <w:color w:val="414143"/>
        </w:rPr>
        <w:t>Date submitted:</w:t>
      </w:r>
    </w:p>
    <w:p w14:paraId="756CE610" w14:textId="2268EBE5" w:rsidR="004B79CB" w:rsidRPr="00885E15" w:rsidRDefault="00885E15" w:rsidP="00885E15">
      <w:pPr>
        <w:spacing w:line="200" w:lineRule="exact"/>
        <w:jc w:val="right"/>
        <w:rPr>
          <w:rFonts w:ascii="SimSun" w:eastAsia="SimSun" w:hAnsi="SimSun" w:cs="SimSun"/>
          <w:i/>
          <w:iCs/>
          <w:sz w:val="20"/>
        </w:rPr>
      </w:pPr>
      <w:r w:rsidRPr="00885E15">
        <w:rPr>
          <w:rFonts w:ascii="SimSun" w:eastAsia="SimSun" w:hAnsi="SimSun" w:cs="SimSun"/>
          <w:i/>
          <w:iCs/>
          <w:sz w:val="20"/>
        </w:rPr>
        <w:t xml:space="preserve">  Please tick </w:t>
      </w:r>
      <w:r w:rsidR="00523A90">
        <w:rPr>
          <w:rFonts w:ascii="SimSun" w:eastAsia="SimSun" w:hAnsi="SimSun" w:cs="SimSun" w:hint="eastAsia"/>
          <w:i/>
          <w:iCs/>
          <w:sz w:val="20"/>
        </w:rPr>
        <w:t>√</w:t>
      </w:r>
      <w:r w:rsidRPr="00885E15">
        <w:rPr>
          <w:rFonts w:ascii="SimSun" w:eastAsia="SimSun" w:hAnsi="SimSun" w:cs="SimSun"/>
          <w:i/>
          <w:iCs/>
          <w:sz w:val="20"/>
        </w:rPr>
        <w:t xml:space="preserve"> where appropriate</w:t>
      </w:r>
    </w:p>
    <w:p w14:paraId="6DC2F177" w14:textId="77777777" w:rsidR="004B79CB" w:rsidRDefault="004B79CB" w:rsidP="004B79CB">
      <w:pPr>
        <w:spacing w:line="180" w:lineRule="exact"/>
        <w:rPr>
          <w:rFonts w:ascii="SimSun" w:eastAsia="SimSun" w:hAnsi="SimSun" w:cs="SimSun"/>
          <w:sz w:val="20"/>
        </w:rPr>
      </w:pPr>
    </w:p>
    <w:tbl>
      <w:tblPr>
        <w:tblW w:w="9270" w:type="dxa"/>
        <w:tblInd w:w="-545" w:type="dxa"/>
        <w:tblBorders>
          <w:top w:val="single" w:sz="4" w:space="0" w:color="002A5C"/>
          <w:left w:val="single" w:sz="4" w:space="0" w:color="002A5C"/>
          <w:bottom w:val="single" w:sz="4" w:space="0" w:color="002A5C"/>
          <w:right w:val="single" w:sz="4" w:space="0" w:color="002A5C"/>
          <w:insideH w:val="single" w:sz="4" w:space="0" w:color="002A5C"/>
          <w:insideV w:val="single" w:sz="4" w:space="0" w:color="002A5C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6357"/>
        <w:gridCol w:w="508"/>
      </w:tblGrid>
      <w:tr w:rsidR="004B79CB" w:rsidRPr="00B73A0C" w14:paraId="1F614183" w14:textId="77777777" w:rsidTr="00A36925">
        <w:trPr>
          <w:trHeight w:hRule="exact" w:val="437"/>
        </w:trPr>
        <w:tc>
          <w:tcPr>
            <w:tcW w:w="24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B65398" w14:textId="77777777" w:rsidR="004B79CB" w:rsidRPr="00B73A0C" w:rsidRDefault="004B79CB" w:rsidP="00694413">
            <w:pPr>
              <w:spacing w:before="40"/>
              <w:rPr>
                <w:b/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Title page</w:t>
            </w: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B1E7AD" w14:textId="77777777" w:rsidR="004B79CB" w:rsidRPr="00B73A0C" w:rsidRDefault="004B79CB" w:rsidP="00694413">
            <w:pPr>
              <w:ind w:left="100"/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Title (and subtitle) final</w:t>
            </w: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11C28C" w14:textId="77777777" w:rsidR="004B79CB" w:rsidRPr="00B73A0C" w:rsidRDefault="004B79CB" w:rsidP="00694413">
            <w:pPr>
              <w:spacing w:before="40"/>
              <w:ind w:left="140"/>
              <w:rPr>
                <w:sz w:val="20"/>
                <w:szCs w:val="20"/>
              </w:rPr>
            </w:pPr>
            <w:r w:rsidRPr="00B73A0C">
              <w:rPr>
                <w:rFonts w:ascii="Wingdings" w:eastAsia="Wingdings" w:hAnsi="Wingdings" w:cs="Wingdings" w:hint="eastAsia"/>
                <w:color w:val="002A5C"/>
                <w:sz w:val="20"/>
                <w:szCs w:val="20"/>
              </w:rPr>
              <w:t></w:t>
            </w:r>
          </w:p>
        </w:tc>
      </w:tr>
      <w:tr w:rsidR="004B79CB" w:rsidRPr="00B73A0C" w14:paraId="4EBE62C3" w14:textId="77777777" w:rsidTr="00A36925">
        <w:trPr>
          <w:trHeight w:hRule="exact" w:val="419"/>
        </w:trPr>
        <w:tc>
          <w:tcPr>
            <w:tcW w:w="24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1B1175" w14:textId="77777777" w:rsidR="004B79CB" w:rsidRPr="00B73A0C" w:rsidRDefault="004B79CB" w:rsidP="00694413">
            <w:pPr>
              <w:spacing w:before="40"/>
              <w:rPr>
                <w:b/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Authors/Editors</w:t>
            </w: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694BD1" w14:textId="77777777" w:rsidR="004B79CB" w:rsidRDefault="004B79CB" w:rsidP="00694413">
            <w:pPr>
              <w:spacing w:before="40"/>
              <w:ind w:left="100"/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All author/editor names included</w:t>
            </w:r>
          </w:p>
          <w:p w14:paraId="6DA50B6D" w14:textId="77777777" w:rsidR="00B73A0C" w:rsidRDefault="00B73A0C" w:rsidP="00694413">
            <w:pPr>
              <w:spacing w:before="40"/>
              <w:ind w:left="100"/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</w:pPr>
          </w:p>
          <w:p w14:paraId="3679B1A9" w14:textId="388BFE3C" w:rsidR="00B73A0C" w:rsidRPr="00B73A0C" w:rsidRDefault="00B73A0C" w:rsidP="00694413">
            <w:pPr>
              <w:spacing w:before="40"/>
              <w:ind w:left="100"/>
              <w:rPr>
                <w:sz w:val="20"/>
                <w:szCs w:val="20"/>
              </w:rPr>
            </w:pP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A1797B" w14:textId="77777777" w:rsidR="004B79CB" w:rsidRPr="00B73A0C" w:rsidRDefault="004B79CB" w:rsidP="00694413">
            <w:pPr>
              <w:spacing w:before="60"/>
              <w:ind w:left="140"/>
              <w:rPr>
                <w:sz w:val="20"/>
                <w:szCs w:val="20"/>
              </w:rPr>
            </w:pPr>
            <w:r w:rsidRPr="00B73A0C">
              <w:rPr>
                <w:rFonts w:ascii="Wingdings" w:eastAsia="Wingdings" w:hAnsi="Wingdings" w:cs="Wingdings" w:hint="eastAsia"/>
                <w:color w:val="002A5C"/>
                <w:sz w:val="20"/>
                <w:szCs w:val="20"/>
              </w:rPr>
              <w:t></w:t>
            </w:r>
          </w:p>
        </w:tc>
      </w:tr>
      <w:tr w:rsidR="004B79CB" w:rsidRPr="00B73A0C" w14:paraId="72552D07" w14:textId="77777777" w:rsidTr="00A36925">
        <w:trPr>
          <w:trHeight w:hRule="exact" w:val="689"/>
        </w:trPr>
        <w:tc>
          <w:tcPr>
            <w:tcW w:w="24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DFAF13" w14:textId="77777777" w:rsidR="004B79CB" w:rsidRPr="00B73A0C" w:rsidRDefault="004B79CB" w:rsidP="00694413">
            <w:pPr>
              <w:rPr>
                <w:b/>
                <w:sz w:val="20"/>
                <w:szCs w:val="20"/>
              </w:rPr>
            </w:pP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4C5CBF" w14:textId="77777777" w:rsidR="004B79CB" w:rsidRPr="00B73A0C" w:rsidRDefault="004B79CB" w:rsidP="00694413">
            <w:pPr>
              <w:spacing w:before="60"/>
              <w:ind w:left="120"/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E-mail address of corresponding author included.</w:t>
            </w:r>
          </w:p>
          <w:p w14:paraId="26E39781" w14:textId="7342435B" w:rsidR="004B79CB" w:rsidRPr="00B73A0C" w:rsidRDefault="00182D96" w:rsidP="00182D96">
            <w:pPr>
              <w:spacing w:before="40"/>
              <w:ind w:left="120"/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>Only p</w:t>
            </w:r>
            <w:r w:rsidR="004B79CB"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rofessional</w:t>
            </w:r>
            <w:r w:rsid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>/office</w:t>
            </w:r>
            <w:r w:rsidR="004B79CB"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 xml:space="preserve"> e-mail addresses will be published.</w:t>
            </w:r>
            <w:r w:rsidR="004B79CB" w:rsidRPr="00B73A0C">
              <w:rPr>
                <w:rFonts w:ascii="Arial Bold Italic" w:eastAsia="Arial Bold Italic" w:hAnsi="Arial Bold Italic" w:cs="Arial Bold Italic" w:hint="eastAsia"/>
                <w:b/>
                <w:color w:val="002A5C"/>
                <w:sz w:val="20"/>
                <w:szCs w:val="20"/>
              </w:rPr>
              <w:t xml:space="preserve"> </w:t>
            </w: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37F8EC" w14:textId="77777777" w:rsidR="004B79CB" w:rsidRPr="00B73A0C" w:rsidRDefault="004B79CB" w:rsidP="00694413">
            <w:pPr>
              <w:spacing w:before="160"/>
              <w:ind w:left="140"/>
              <w:rPr>
                <w:sz w:val="20"/>
                <w:szCs w:val="20"/>
              </w:rPr>
            </w:pPr>
            <w:r w:rsidRPr="00B73A0C">
              <w:rPr>
                <w:rFonts w:ascii="Wingdings" w:eastAsia="Wingdings" w:hAnsi="Wingdings" w:cs="Wingdings" w:hint="eastAsia"/>
                <w:color w:val="002A5C"/>
                <w:sz w:val="20"/>
                <w:szCs w:val="20"/>
              </w:rPr>
              <w:t></w:t>
            </w:r>
          </w:p>
        </w:tc>
      </w:tr>
      <w:tr w:rsidR="004B79CB" w:rsidRPr="00B73A0C" w14:paraId="63BBC73A" w14:textId="77777777" w:rsidTr="00A36925">
        <w:trPr>
          <w:trHeight w:hRule="exact" w:val="1229"/>
        </w:trPr>
        <w:tc>
          <w:tcPr>
            <w:tcW w:w="24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AD67B1" w14:textId="499177DC" w:rsidR="004B79CB" w:rsidRPr="00B73A0C" w:rsidRDefault="004B79CB" w:rsidP="00694413">
            <w:pPr>
              <w:spacing w:before="60"/>
              <w:rPr>
                <w:b/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 xml:space="preserve">Front </w:t>
            </w:r>
            <w:r w:rsidR="006D0203"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>Contents</w:t>
            </w: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6FDEC5" w14:textId="77777777" w:rsidR="004B79CB" w:rsidRPr="00B73A0C" w:rsidRDefault="004B79CB" w:rsidP="00694413">
            <w:pPr>
              <w:spacing w:before="60"/>
              <w:ind w:left="100"/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Complete with the following elements:</w:t>
            </w:r>
          </w:p>
          <w:p w14:paraId="4D80FF7E" w14:textId="76378917" w:rsidR="004B79CB" w:rsidRPr="00B73A0C" w:rsidRDefault="004B79CB" w:rsidP="006D0203">
            <w:pPr>
              <w:spacing w:before="40"/>
              <w:ind w:left="100"/>
              <w:rPr>
                <w:sz w:val="20"/>
                <w:szCs w:val="20"/>
              </w:rPr>
            </w:pPr>
            <w:r w:rsidRPr="00B73A0C">
              <w:rPr>
                <w:rFonts w:ascii="Wingdings" w:eastAsia="Wingdings" w:hAnsi="Wingdings" w:cs="Wingdings" w:hint="eastAsia"/>
                <w:color w:val="002A5C"/>
                <w:sz w:val="20"/>
                <w:szCs w:val="20"/>
              </w:rPr>
              <w:t></w:t>
            </w: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 xml:space="preserve"> Preface</w:t>
            </w:r>
            <w:r w:rsidR="0008326F"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 xml:space="preserve"> (required)</w:t>
            </w:r>
            <w:r w:rsidRPr="00B73A0C">
              <w:rPr>
                <w:rFonts w:ascii="Wingdings" w:eastAsia="Wingdings" w:hAnsi="Wingdings" w:cs="Wingdings"/>
                <w:color w:val="002A5C"/>
                <w:sz w:val="20"/>
                <w:szCs w:val="20"/>
              </w:rPr>
              <w:t></w:t>
            </w:r>
            <w:r w:rsidRPr="00B73A0C">
              <w:rPr>
                <w:rFonts w:ascii="Wingdings" w:eastAsia="Wingdings" w:hAnsi="Wingdings" w:cs="Wingdings" w:hint="eastAsia"/>
                <w:color w:val="002A5C"/>
                <w:sz w:val="20"/>
                <w:szCs w:val="20"/>
              </w:rPr>
              <w:t></w:t>
            </w: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Acknowledgments</w:t>
            </w:r>
            <w:r w:rsidR="0008326F"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 xml:space="preserve"> (if any)</w:t>
            </w:r>
          </w:p>
          <w:p w14:paraId="68D6686D" w14:textId="09129B60" w:rsidR="004B79CB" w:rsidRPr="00B73A0C" w:rsidRDefault="004B79CB" w:rsidP="00694413">
            <w:pPr>
              <w:spacing w:before="20"/>
              <w:ind w:left="100"/>
              <w:rPr>
                <w:sz w:val="20"/>
                <w:szCs w:val="20"/>
              </w:rPr>
            </w:pPr>
            <w:r w:rsidRPr="00B73A0C">
              <w:rPr>
                <w:rFonts w:ascii="Wingdings" w:eastAsia="Wingdings" w:hAnsi="Wingdings" w:cs="Wingdings" w:hint="eastAsia"/>
                <w:color w:val="002A5C"/>
                <w:sz w:val="20"/>
                <w:szCs w:val="20"/>
              </w:rPr>
              <w:t></w:t>
            </w: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 xml:space="preserve"> Table of contents (required)</w:t>
            </w:r>
            <w:r w:rsidRPr="00B73A0C">
              <w:rPr>
                <w:rFonts w:ascii="Wingdings" w:eastAsia="Wingdings" w:hAnsi="Wingdings" w:cs="Wingdings"/>
                <w:color w:val="002A5C"/>
                <w:sz w:val="20"/>
                <w:szCs w:val="20"/>
              </w:rPr>
              <w:t></w:t>
            </w:r>
            <w:r w:rsidRPr="00B73A0C">
              <w:rPr>
                <w:rFonts w:ascii="Wingdings" w:eastAsia="Wingdings" w:hAnsi="Wingdings" w:cs="Wingdings" w:hint="eastAsia"/>
                <w:color w:val="002A5C"/>
                <w:sz w:val="20"/>
                <w:szCs w:val="20"/>
              </w:rPr>
              <w:t></w:t>
            </w: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 xml:space="preserve"> List of contributors</w:t>
            </w:r>
            <w:r w:rsidR="0008326F"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 xml:space="preserve"> (for edited book with several authors)</w:t>
            </w:r>
          </w:p>
          <w:p w14:paraId="04710DC5" w14:textId="29DF6D5F" w:rsidR="004B79CB" w:rsidRPr="00B73A0C" w:rsidRDefault="004B79CB" w:rsidP="00694413">
            <w:pPr>
              <w:spacing w:before="60"/>
              <w:ind w:left="100"/>
              <w:rPr>
                <w:sz w:val="20"/>
                <w:szCs w:val="20"/>
              </w:rPr>
            </w:pP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29EED3" w14:textId="77777777" w:rsidR="004B79CB" w:rsidRPr="00B73A0C" w:rsidRDefault="004B79CB" w:rsidP="00694413">
            <w:pPr>
              <w:spacing w:before="80"/>
              <w:ind w:left="140"/>
              <w:rPr>
                <w:sz w:val="20"/>
                <w:szCs w:val="20"/>
              </w:rPr>
            </w:pPr>
            <w:r w:rsidRPr="00B73A0C">
              <w:rPr>
                <w:rFonts w:ascii="Wingdings" w:eastAsia="Wingdings" w:hAnsi="Wingdings" w:cs="Wingdings" w:hint="eastAsia"/>
                <w:color w:val="002A5C"/>
                <w:sz w:val="20"/>
                <w:szCs w:val="20"/>
              </w:rPr>
              <w:t></w:t>
            </w:r>
          </w:p>
        </w:tc>
      </w:tr>
      <w:tr w:rsidR="004B79CB" w:rsidRPr="00B73A0C" w14:paraId="2C0D4B38" w14:textId="77777777" w:rsidTr="00A36925">
        <w:trPr>
          <w:trHeight w:hRule="exact" w:val="554"/>
        </w:trPr>
        <w:tc>
          <w:tcPr>
            <w:tcW w:w="24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D6ED37" w14:textId="77777777" w:rsidR="004B79CB" w:rsidRPr="00B73A0C" w:rsidRDefault="004B79CB" w:rsidP="00694413">
            <w:pPr>
              <w:spacing w:before="20"/>
              <w:rPr>
                <w:b/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Table of contents</w:t>
            </w: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57237C" w14:textId="77777777" w:rsidR="004B79CB" w:rsidRPr="00B73A0C" w:rsidRDefault="004B79CB" w:rsidP="00694413">
            <w:pPr>
              <w:spacing w:before="20"/>
              <w:ind w:left="100"/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Monographs: first 2 levels of headings appearing in chapters are included</w:t>
            </w: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F910FB" w14:textId="77777777" w:rsidR="004B79CB" w:rsidRPr="00B73A0C" w:rsidRDefault="004B79CB" w:rsidP="00694413">
            <w:pPr>
              <w:spacing w:before="40"/>
              <w:ind w:left="140"/>
              <w:rPr>
                <w:sz w:val="20"/>
                <w:szCs w:val="20"/>
              </w:rPr>
            </w:pPr>
            <w:r w:rsidRPr="00B73A0C">
              <w:rPr>
                <w:rFonts w:ascii="Wingdings" w:eastAsia="Wingdings" w:hAnsi="Wingdings" w:cs="Wingdings" w:hint="eastAsia"/>
                <w:color w:val="002A5C"/>
                <w:sz w:val="20"/>
                <w:szCs w:val="20"/>
              </w:rPr>
              <w:t></w:t>
            </w:r>
          </w:p>
        </w:tc>
      </w:tr>
      <w:tr w:rsidR="004B79CB" w:rsidRPr="00B73A0C" w14:paraId="55ADD142" w14:textId="77777777" w:rsidTr="00A36925">
        <w:trPr>
          <w:trHeight w:hRule="exact" w:val="365"/>
        </w:trPr>
        <w:tc>
          <w:tcPr>
            <w:tcW w:w="24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0B7B9D" w14:textId="77777777" w:rsidR="004B79CB" w:rsidRPr="00B73A0C" w:rsidRDefault="004B79CB" w:rsidP="00694413">
            <w:pPr>
              <w:rPr>
                <w:b/>
                <w:sz w:val="20"/>
                <w:szCs w:val="20"/>
              </w:rPr>
            </w:pP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91E876" w14:textId="02163A51" w:rsidR="004B79CB" w:rsidRPr="00B73A0C" w:rsidRDefault="006D0203" w:rsidP="00694413">
            <w:pPr>
              <w:spacing w:before="20"/>
              <w:ind w:left="100"/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>Edited</w:t>
            </w:r>
            <w:r w:rsidR="004B79CB"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 xml:space="preserve"> books: chapter titles and author names included</w:t>
            </w: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8FDA13" w14:textId="77777777" w:rsidR="004B79CB" w:rsidRPr="00B73A0C" w:rsidRDefault="004B79CB" w:rsidP="00694413">
            <w:pPr>
              <w:spacing w:before="40"/>
              <w:ind w:left="140"/>
              <w:rPr>
                <w:sz w:val="20"/>
                <w:szCs w:val="20"/>
              </w:rPr>
            </w:pPr>
            <w:r w:rsidRPr="00B73A0C">
              <w:rPr>
                <w:rFonts w:ascii="Wingdings" w:eastAsia="Wingdings" w:hAnsi="Wingdings" w:cs="Wingdings" w:hint="eastAsia"/>
                <w:color w:val="002A5C"/>
                <w:sz w:val="20"/>
                <w:szCs w:val="20"/>
              </w:rPr>
              <w:t></w:t>
            </w:r>
          </w:p>
        </w:tc>
      </w:tr>
      <w:tr w:rsidR="004B79CB" w:rsidRPr="00B73A0C" w14:paraId="15B9C3E1" w14:textId="77777777" w:rsidTr="00A36925">
        <w:trPr>
          <w:trHeight w:hRule="exact" w:val="347"/>
        </w:trPr>
        <w:tc>
          <w:tcPr>
            <w:tcW w:w="24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41C053" w14:textId="77777777" w:rsidR="004B79CB" w:rsidRPr="00B73A0C" w:rsidRDefault="004B79CB" w:rsidP="00694413">
            <w:pPr>
              <w:rPr>
                <w:b/>
                <w:sz w:val="20"/>
                <w:szCs w:val="20"/>
              </w:rPr>
            </w:pP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7BE07B" w14:textId="77777777" w:rsidR="004B79CB" w:rsidRPr="00B73A0C" w:rsidRDefault="004B79CB" w:rsidP="00694413">
            <w:pPr>
              <w:spacing w:before="40"/>
              <w:ind w:left="100"/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Headings correspond to those in the text</w:t>
            </w: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5FAE97" w14:textId="77777777" w:rsidR="004B79CB" w:rsidRPr="00B73A0C" w:rsidRDefault="004B79CB" w:rsidP="00694413">
            <w:pPr>
              <w:spacing w:before="60"/>
              <w:ind w:left="140"/>
              <w:rPr>
                <w:sz w:val="20"/>
                <w:szCs w:val="20"/>
              </w:rPr>
            </w:pPr>
            <w:r w:rsidRPr="00B73A0C">
              <w:rPr>
                <w:rFonts w:ascii="Wingdings" w:eastAsia="Wingdings" w:hAnsi="Wingdings" w:cs="Wingdings" w:hint="eastAsia"/>
                <w:color w:val="002A5C"/>
                <w:sz w:val="20"/>
                <w:szCs w:val="20"/>
              </w:rPr>
              <w:t></w:t>
            </w:r>
          </w:p>
        </w:tc>
      </w:tr>
      <w:tr w:rsidR="004B79CB" w:rsidRPr="00B73A0C" w14:paraId="5668DCAF" w14:textId="77777777" w:rsidTr="00A36925">
        <w:trPr>
          <w:trHeight w:hRule="exact" w:val="365"/>
        </w:trPr>
        <w:tc>
          <w:tcPr>
            <w:tcW w:w="24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9C4D4E" w14:textId="77777777" w:rsidR="004B79CB" w:rsidRPr="00B73A0C" w:rsidRDefault="004B79CB" w:rsidP="00694413">
            <w:pPr>
              <w:spacing w:before="40"/>
              <w:rPr>
                <w:b/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Book structure</w:t>
            </w: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4E7684" w14:textId="7DEDD77E" w:rsidR="004B79CB" w:rsidRPr="00B73A0C" w:rsidRDefault="009067DE" w:rsidP="009067DE">
            <w:pPr>
              <w:spacing w:before="40"/>
              <w:ind w:left="100"/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>All c</w:t>
            </w:r>
            <w:r w:rsidR="004B79CB"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hapters</w:t>
            </w:r>
            <w:r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 xml:space="preserve"> and main text </w:t>
            </w:r>
            <w:r w:rsidR="00A5200F"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>are in order</w:t>
            </w: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255CE1" w14:textId="77777777" w:rsidR="004B79CB" w:rsidRPr="00B73A0C" w:rsidRDefault="004B79CB" w:rsidP="00694413">
            <w:pPr>
              <w:spacing w:before="60"/>
              <w:ind w:left="140"/>
              <w:rPr>
                <w:sz w:val="20"/>
                <w:szCs w:val="20"/>
              </w:rPr>
            </w:pPr>
            <w:r w:rsidRPr="00B73A0C">
              <w:rPr>
                <w:rFonts w:ascii="Wingdings" w:eastAsia="Wingdings" w:hAnsi="Wingdings" w:cs="Wingdings" w:hint="eastAsia"/>
                <w:color w:val="002A5C"/>
                <w:sz w:val="20"/>
                <w:szCs w:val="20"/>
              </w:rPr>
              <w:t></w:t>
            </w:r>
          </w:p>
        </w:tc>
      </w:tr>
      <w:tr w:rsidR="004B79CB" w:rsidRPr="00B73A0C" w14:paraId="68C08D89" w14:textId="77777777" w:rsidTr="00A36925">
        <w:trPr>
          <w:trHeight w:hRule="exact" w:val="347"/>
        </w:trPr>
        <w:tc>
          <w:tcPr>
            <w:tcW w:w="24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E70137" w14:textId="77777777" w:rsidR="004B79CB" w:rsidRPr="00B73A0C" w:rsidRDefault="004B79CB" w:rsidP="00694413">
            <w:pPr>
              <w:rPr>
                <w:b/>
                <w:sz w:val="20"/>
                <w:szCs w:val="20"/>
              </w:rPr>
            </w:pP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265414" w14:textId="27D4ACA8" w:rsidR="004B79CB" w:rsidRPr="00B73A0C" w:rsidRDefault="004B79CB" w:rsidP="00A5200F">
            <w:pPr>
              <w:ind w:left="100"/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 xml:space="preserve">All chapters numbered sequentially throughout the book </w:t>
            </w: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74467A" w14:textId="77777777" w:rsidR="004B79CB" w:rsidRPr="00B73A0C" w:rsidRDefault="004B79CB" w:rsidP="00694413">
            <w:pPr>
              <w:spacing w:before="60"/>
              <w:ind w:left="140"/>
              <w:rPr>
                <w:sz w:val="20"/>
                <w:szCs w:val="20"/>
              </w:rPr>
            </w:pPr>
            <w:r w:rsidRPr="00B73A0C">
              <w:rPr>
                <w:rFonts w:ascii="Wingdings" w:eastAsia="Wingdings" w:hAnsi="Wingdings" w:cs="Wingdings" w:hint="eastAsia"/>
                <w:color w:val="002A5C"/>
                <w:sz w:val="20"/>
                <w:szCs w:val="20"/>
              </w:rPr>
              <w:t></w:t>
            </w:r>
          </w:p>
        </w:tc>
      </w:tr>
      <w:tr w:rsidR="004B79CB" w:rsidRPr="00B73A0C" w14:paraId="292D0D42" w14:textId="77777777" w:rsidTr="00A36925">
        <w:trPr>
          <w:trHeight w:hRule="exact" w:val="572"/>
        </w:trPr>
        <w:tc>
          <w:tcPr>
            <w:tcW w:w="24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02AB18" w14:textId="77777777" w:rsidR="004B79CB" w:rsidRPr="00B73A0C" w:rsidRDefault="004B79CB" w:rsidP="00694413">
            <w:pPr>
              <w:rPr>
                <w:b/>
                <w:sz w:val="20"/>
                <w:szCs w:val="20"/>
              </w:rPr>
            </w:pP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6A87E5" w14:textId="2950CC8B" w:rsidR="004B79CB" w:rsidRPr="00B73A0C" w:rsidRDefault="004B79CB" w:rsidP="00A5200F">
            <w:pPr>
              <w:spacing w:before="40"/>
              <w:ind w:left="100"/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 xml:space="preserve">Chapter sequence and numbering </w:t>
            </w:r>
            <w:r w:rsidR="00D70ECD"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 xml:space="preserve">pages </w:t>
            </w:r>
            <w:r w:rsidR="00A5200F"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>correspond to the Table of Contents</w:t>
            </w: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EC1D4E" w14:textId="77777777" w:rsidR="004B79CB" w:rsidRPr="00B73A0C" w:rsidRDefault="004B79CB" w:rsidP="00694413">
            <w:pPr>
              <w:spacing w:before="60"/>
              <w:ind w:left="140"/>
              <w:rPr>
                <w:sz w:val="20"/>
                <w:szCs w:val="20"/>
              </w:rPr>
            </w:pPr>
            <w:r w:rsidRPr="00B73A0C">
              <w:rPr>
                <w:rFonts w:ascii="Wingdings" w:eastAsia="Wingdings" w:hAnsi="Wingdings" w:cs="Wingdings" w:hint="eastAsia"/>
                <w:color w:val="002A5C"/>
                <w:sz w:val="20"/>
                <w:szCs w:val="20"/>
              </w:rPr>
              <w:t></w:t>
            </w:r>
          </w:p>
        </w:tc>
      </w:tr>
      <w:tr w:rsidR="004B79CB" w:rsidRPr="00B73A0C" w14:paraId="09559B4A" w14:textId="77777777" w:rsidTr="00A36925">
        <w:trPr>
          <w:trHeight w:hRule="exact" w:val="455"/>
        </w:trPr>
        <w:tc>
          <w:tcPr>
            <w:tcW w:w="24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62613D" w14:textId="77777777" w:rsidR="004B79CB" w:rsidRPr="00B73A0C" w:rsidRDefault="004B79CB" w:rsidP="00694413">
            <w:pPr>
              <w:spacing w:before="40"/>
              <w:rPr>
                <w:b/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lastRenderedPageBreak/>
              <w:t>Abstract</w:t>
            </w: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3926D9" w14:textId="683FE1BC" w:rsidR="004B79CB" w:rsidRPr="00B73A0C" w:rsidRDefault="004B79CB" w:rsidP="00694413">
            <w:pPr>
              <w:spacing w:before="40"/>
              <w:ind w:left="100"/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Included for each chapter</w:t>
            </w:r>
            <w:r w:rsidR="002F4B81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 xml:space="preserve"> </w:t>
            </w:r>
            <w:r w:rsidR="002F4B81"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>( for Edited Book)</w:t>
            </w: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940376" w14:textId="77777777" w:rsidR="004B79CB" w:rsidRPr="00B73A0C" w:rsidRDefault="004B79CB" w:rsidP="00694413">
            <w:pPr>
              <w:spacing w:before="40"/>
              <w:ind w:left="140"/>
              <w:rPr>
                <w:sz w:val="20"/>
                <w:szCs w:val="20"/>
              </w:rPr>
            </w:pPr>
            <w:r w:rsidRPr="00B73A0C">
              <w:rPr>
                <w:rFonts w:ascii="Wingdings" w:eastAsia="Wingdings" w:hAnsi="Wingdings" w:cs="Wingdings" w:hint="eastAsia"/>
                <w:color w:val="002A5C"/>
                <w:sz w:val="20"/>
                <w:szCs w:val="20"/>
              </w:rPr>
              <w:t></w:t>
            </w:r>
          </w:p>
        </w:tc>
      </w:tr>
      <w:tr w:rsidR="004B79CB" w:rsidRPr="00B73A0C" w14:paraId="748BE1B2" w14:textId="77777777" w:rsidTr="00A36925">
        <w:trPr>
          <w:trHeight w:hRule="exact" w:val="455"/>
        </w:trPr>
        <w:tc>
          <w:tcPr>
            <w:tcW w:w="24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331C0F" w14:textId="04EAB0CF" w:rsidR="004B79CB" w:rsidRPr="00B73A0C" w:rsidRDefault="004B79CB" w:rsidP="00694413">
            <w:pPr>
              <w:rPr>
                <w:b/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Keywords</w:t>
            </w:r>
            <w:r w:rsidRPr="00B73A0C">
              <w:rPr>
                <w:rFonts w:ascii="Arial Bold Italic" w:eastAsia="Arial Bold Italic" w:hAnsi="Arial Bold Italic" w:cs="Arial Bold Italic" w:hint="eastAsia"/>
                <w:b/>
                <w:color w:val="002A5C"/>
                <w:sz w:val="20"/>
                <w:szCs w:val="20"/>
              </w:rPr>
              <w:t xml:space="preserve"> </w:t>
            </w: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C82B71" w14:textId="2870E886" w:rsidR="004B79CB" w:rsidRPr="00B73A0C" w:rsidRDefault="004B79CB" w:rsidP="00694413">
            <w:pPr>
              <w:spacing w:before="20"/>
              <w:ind w:left="100"/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Included for each chapter</w:t>
            </w:r>
            <w:r w:rsidR="009067DE"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 xml:space="preserve"> ( for Edited Book)</w:t>
            </w: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37462C" w14:textId="77777777" w:rsidR="004B79CB" w:rsidRPr="00B73A0C" w:rsidRDefault="004B79CB" w:rsidP="00694413">
            <w:pPr>
              <w:spacing w:before="40"/>
              <w:ind w:left="140"/>
              <w:rPr>
                <w:sz w:val="20"/>
                <w:szCs w:val="20"/>
              </w:rPr>
            </w:pPr>
            <w:r w:rsidRPr="00B73A0C">
              <w:rPr>
                <w:rFonts w:ascii="Wingdings" w:eastAsia="Wingdings" w:hAnsi="Wingdings" w:cs="Wingdings" w:hint="eastAsia"/>
                <w:color w:val="002A5C"/>
                <w:sz w:val="20"/>
                <w:szCs w:val="20"/>
              </w:rPr>
              <w:t></w:t>
            </w:r>
          </w:p>
        </w:tc>
      </w:tr>
      <w:tr w:rsidR="004B79CB" w:rsidRPr="00B73A0C" w14:paraId="4D6F6139" w14:textId="77777777" w:rsidTr="00A36925">
        <w:trPr>
          <w:trHeight w:hRule="exact" w:val="365"/>
        </w:trPr>
        <w:tc>
          <w:tcPr>
            <w:tcW w:w="24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5E5018" w14:textId="3BA20655" w:rsidR="004B79CB" w:rsidRPr="00B73A0C" w:rsidRDefault="00885E15" w:rsidP="00694413">
            <w:pPr>
              <w:spacing w:before="40"/>
              <w:rPr>
                <w:b/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 xml:space="preserve">Main </w:t>
            </w:r>
            <w:r w:rsidR="004B79CB"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Text</w:t>
            </w: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3367E1" w14:textId="77777777" w:rsidR="004B79CB" w:rsidRPr="00B73A0C" w:rsidRDefault="004B79CB" w:rsidP="00694413">
            <w:pPr>
              <w:spacing w:before="40"/>
              <w:ind w:left="100"/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Heading levels and special text elements consistently styled</w:t>
            </w: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2527AA" w14:textId="77777777" w:rsidR="004B79CB" w:rsidRPr="00B73A0C" w:rsidRDefault="004B79CB" w:rsidP="00694413">
            <w:pPr>
              <w:spacing w:before="60"/>
              <w:ind w:left="140"/>
              <w:rPr>
                <w:sz w:val="20"/>
                <w:szCs w:val="20"/>
              </w:rPr>
            </w:pPr>
            <w:r w:rsidRPr="00B73A0C">
              <w:rPr>
                <w:rFonts w:ascii="Wingdings" w:eastAsia="Wingdings" w:hAnsi="Wingdings" w:cs="Wingdings" w:hint="eastAsia"/>
                <w:color w:val="002A5C"/>
                <w:sz w:val="20"/>
                <w:szCs w:val="20"/>
              </w:rPr>
              <w:t></w:t>
            </w:r>
          </w:p>
        </w:tc>
      </w:tr>
      <w:tr w:rsidR="004B79CB" w:rsidRPr="00B73A0C" w14:paraId="05A06FF7" w14:textId="77777777" w:rsidTr="00A36925">
        <w:trPr>
          <w:trHeight w:hRule="exact" w:val="347"/>
        </w:trPr>
        <w:tc>
          <w:tcPr>
            <w:tcW w:w="24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F1B7F3" w14:textId="77777777" w:rsidR="004B79CB" w:rsidRPr="00B73A0C" w:rsidRDefault="004B79CB" w:rsidP="00694413">
            <w:pPr>
              <w:rPr>
                <w:b/>
                <w:sz w:val="20"/>
                <w:szCs w:val="20"/>
              </w:rPr>
            </w:pP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2AC2DE" w14:textId="77777777" w:rsidR="004B79CB" w:rsidRPr="00B73A0C" w:rsidRDefault="004B79CB" w:rsidP="00694413">
            <w:pPr>
              <w:spacing w:before="20"/>
              <w:ind w:left="100"/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No heading levels skipped</w:t>
            </w: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826D1A" w14:textId="77777777" w:rsidR="004B79CB" w:rsidRPr="00B73A0C" w:rsidRDefault="004B79CB" w:rsidP="00694413">
            <w:pPr>
              <w:spacing w:before="40"/>
              <w:ind w:left="140"/>
              <w:rPr>
                <w:sz w:val="20"/>
                <w:szCs w:val="20"/>
              </w:rPr>
            </w:pPr>
            <w:r w:rsidRPr="00B73A0C">
              <w:rPr>
                <w:rFonts w:ascii="Wingdings" w:eastAsia="Wingdings" w:hAnsi="Wingdings" w:cs="Wingdings" w:hint="eastAsia"/>
                <w:color w:val="002A5C"/>
                <w:sz w:val="20"/>
                <w:szCs w:val="20"/>
              </w:rPr>
              <w:t></w:t>
            </w:r>
          </w:p>
        </w:tc>
      </w:tr>
      <w:tr w:rsidR="004B79CB" w:rsidRPr="00B73A0C" w14:paraId="733DA9D7" w14:textId="77777777" w:rsidTr="00A36925">
        <w:trPr>
          <w:trHeight w:hRule="exact" w:val="635"/>
        </w:trPr>
        <w:tc>
          <w:tcPr>
            <w:tcW w:w="24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F41165" w14:textId="276EE70E" w:rsidR="004B79CB" w:rsidRPr="00B73A0C" w:rsidRDefault="00B73A0C" w:rsidP="00694413">
            <w:pPr>
              <w:spacing w:before="20"/>
              <w:rPr>
                <w:b/>
                <w:sz w:val="20"/>
                <w:szCs w:val="20"/>
              </w:rPr>
            </w:pPr>
            <w:r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>Bibliography</w:t>
            </w: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C15F6E" w14:textId="70460341" w:rsidR="004B79CB" w:rsidRPr="00B73A0C" w:rsidRDefault="00B53E8E" w:rsidP="00694413">
            <w:pPr>
              <w:spacing w:before="20"/>
              <w:ind w:left="100"/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>I</w:t>
            </w:r>
            <w:r w:rsidR="004B79CB"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ncluded at the end of each chapter</w:t>
            </w:r>
            <w:r w:rsidR="00182D96"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 xml:space="preserve"> (</w:t>
            </w:r>
            <w:r w:rsidR="00694413"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>f</w:t>
            </w:r>
            <w:r w:rsidR="00182D96"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>or Edited Book)</w:t>
            </w:r>
            <w:r w:rsidR="00694413"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 xml:space="preserve"> and at the end of the book (for Authored Book)</w:t>
            </w:r>
          </w:p>
          <w:p w14:paraId="5622370E" w14:textId="77777777" w:rsidR="00B53E8E" w:rsidRPr="00B73A0C" w:rsidRDefault="00B53E8E" w:rsidP="00694413">
            <w:pPr>
              <w:spacing w:before="20"/>
              <w:ind w:left="100"/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</w:pPr>
          </w:p>
          <w:p w14:paraId="0C453580" w14:textId="77777777" w:rsidR="00B53E8E" w:rsidRPr="00B73A0C" w:rsidRDefault="00B53E8E" w:rsidP="00694413">
            <w:pPr>
              <w:spacing w:before="20"/>
              <w:ind w:left="100"/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</w:pPr>
          </w:p>
          <w:p w14:paraId="7B27228D" w14:textId="77777777" w:rsidR="00694413" w:rsidRPr="00B73A0C" w:rsidRDefault="00694413" w:rsidP="00694413">
            <w:pPr>
              <w:spacing w:before="20"/>
              <w:ind w:left="100"/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</w:pPr>
          </w:p>
          <w:p w14:paraId="0C4C5884" w14:textId="2021AB9D" w:rsidR="00182D96" w:rsidRPr="00B73A0C" w:rsidRDefault="00182D96" w:rsidP="00694413">
            <w:pPr>
              <w:spacing w:before="20"/>
              <w:ind w:left="100"/>
              <w:rPr>
                <w:sz w:val="20"/>
                <w:szCs w:val="20"/>
              </w:rPr>
            </w:pP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EC6723" w14:textId="77777777" w:rsidR="004B79CB" w:rsidRPr="00B73A0C" w:rsidRDefault="004B79CB" w:rsidP="00694413">
            <w:pPr>
              <w:spacing w:before="40"/>
              <w:ind w:left="140"/>
              <w:rPr>
                <w:sz w:val="20"/>
                <w:szCs w:val="20"/>
              </w:rPr>
            </w:pPr>
            <w:r w:rsidRPr="00B73A0C">
              <w:rPr>
                <w:rFonts w:ascii="Wingdings" w:eastAsia="Wingdings" w:hAnsi="Wingdings" w:cs="Wingdings" w:hint="eastAsia"/>
                <w:color w:val="002A5C"/>
                <w:sz w:val="20"/>
                <w:szCs w:val="20"/>
              </w:rPr>
              <w:t></w:t>
            </w:r>
          </w:p>
        </w:tc>
      </w:tr>
      <w:tr w:rsidR="004B79CB" w:rsidRPr="00B73A0C" w14:paraId="278F2714" w14:textId="77777777" w:rsidTr="00A36925">
        <w:trPr>
          <w:trHeight w:hRule="exact" w:val="365"/>
        </w:trPr>
        <w:tc>
          <w:tcPr>
            <w:tcW w:w="24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A98E2D" w14:textId="5E58A2CB" w:rsidR="004B79CB" w:rsidRPr="00B73A0C" w:rsidRDefault="004B79CB" w:rsidP="00694413">
            <w:pPr>
              <w:rPr>
                <w:sz w:val="20"/>
                <w:szCs w:val="20"/>
              </w:rPr>
            </w:pP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C00B92" w14:textId="77777777" w:rsidR="004B79CB" w:rsidRPr="00B73A0C" w:rsidRDefault="004B79CB" w:rsidP="00694413">
            <w:pPr>
              <w:ind w:left="100"/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Citations in text agree with reference list</w:t>
            </w: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88B4DB" w14:textId="77777777" w:rsidR="004B79CB" w:rsidRPr="00B73A0C" w:rsidRDefault="004B79CB" w:rsidP="00694413">
            <w:pPr>
              <w:spacing w:before="40"/>
              <w:ind w:left="140"/>
              <w:rPr>
                <w:sz w:val="20"/>
                <w:szCs w:val="20"/>
              </w:rPr>
            </w:pPr>
            <w:r w:rsidRPr="00B73A0C">
              <w:rPr>
                <w:rFonts w:ascii="Wingdings" w:eastAsia="Wingdings" w:hAnsi="Wingdings" w:cs="Wingdings" w:hint="eastAsia"/>
                <w:color w:val="002A5C"/>
                <w:sz w:val="20"/>
                <w:szCs w:val="20"/>
              </w:rPr>
              <w:t></w:t>
            </w:r>
          </w:p>
        </w:tc>
      </w:tr>
      <w:tr w:rsidR="00A5200F" w:rsidRPr="00B73A0C" w14:paraId="47AAB4F2" w14:textId="77777777" w:rsidTr="00A36925">
        <w:trPr>
          <w:trHeight w:hRule="exact" w:val="419"/>
        </w:trPr>
        <w:tc>
          <w:tcPr>
            <w:tcW w:w="24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DAE4DC" w14:textId="096A22A9" w:rsidR="00A5200F" w:rsidRPr="00B73A0C" w:rsidRDefault="00694413" w:rsidP="00694413">
            <w:pPr>
              <w:spacing w:before="20"/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Figures</w:t>
            </w: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4538AA" w14:textId="3094B358" w:rsidR="00A5200F" w:rsidRPr="00B73A0C" w:rsidRDefault="00A5200F" w:rsidP="00694413">
            <w:pPr>
              <w:spacing w:before="60"/>
              <w:ind w:left="100"/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Consecutively numbered within chapter</w:t>
            </w: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9BC393" w14:textId="4BBEDCC9" w:rsidR="00A5200F" w:rsidRPr="00B73A0C" w:rsidRDefault="00A5200F" w:rsidP="00694413">
            <w:pPr>
              <w:spacing w:before="120"/>
              <w:ind w:left="140"/>
              <w:rPr>
                <w:sz w:val="20"/>
                <w:szCs w:val="20"/>
              </w:rPr>
            </w:pPr>
            <w:r w:rsidRPr="00B73A0C">
              <w:rPr>
                <w:rFonts w:ascii="Wingdings" w:eastAsia="Wingdings" w:hAnsi="Wingdings" w:cs="Wingdings" w:hint="eastAsia"/>
                <w:color w:val="002A5C"/>
                <w:sz w:val="20"/>
                <w:szCs w:val="20"/>
              </w:rPr>
              <w:t></w:t>
            </w:r>
          </w:p>
        </w:tc>
      </w:tr>
      <w:tr w:rsidR="00A5200F" w:rsidRPr="00B73A0C" w14:paraId="25F386F4" w14:textId="77777777" w:rsidTr="00A36925">
        <w:trPr>
          <w:trHeight w:hRule="exact" w:val="365"/>
        </w:trPr>
        <w:tc>
          <w:tcPr>
            <w:tcW w:w="24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EC79E2" w14:textId="77777777" w:rsidR="00A5200F" w:rsidRPr="00B73A0C" w:rsidRDefault="00A5200F" w:rsidP="00694413">
            <w:pPr>
              <w:rPr>
                <w:sz w:val="20"/>
                <w:szCs w:val="20"/>
              </w:rPr>
            </w:pP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0CC85D" w14:textId="5DA1B775" w:rsidR="00A5200F" w:rsidRPr="00B73A0C" w:rsidRDefault="00A5200F" w:rsidP="00694413">
            <w:pPr>
              <w:spacing w:before="80"/>
              <w:ind w:left="100"/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Consecutively cited in text</w:t>
            </w: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6F7BF7" w14:textId="6B80AB15" w:rsidR="00A5200F" w:rsidRPr="00B73A0C" w:rsidRDefault="00A5200F" w:rsidP="00694413">
            <w:pPr>
              <w:spacing w:before="40"/>
              <w:ind w:left="140"/>
              <w:rPr>
                <w:sz w:val="20"/>
                <w:szCs w:val="20"/>
              </w:rPr>
            </w:pPr>
            <w:r w:rsidRPr="00B73A0C">
              <w:rPr>
                <w:rFonts w:ascii="Wingdings" w:eastAsia="Wingdings" w:hAnsi="Wingdings" w:cs="Wingdings" w:hint="eastAsia"/>
                <w:color w:val="002A5C"/>
                <w:sz w:val="20"/>
                <w:szCs w:val="20"/>
              </w:rPr>
              <w:t></w:t>
            </w:r>
          </w:p>
        </w:tc>
      </w:tr>
      <w:tr w:rsidR="00A5200F" w:rsidRPr="00B73A0C" w14:paraId="33D9B738" w14:textId="77777777" w:rsidTr="00A36925">
        <w:trPr>
          <w:trHeight w:hRule="exact" w:val="365"/>
        </w:trPr>
        <w:tc>
          <w:tcPr>
            <w:tcW w:w="24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8CF86A" w14:textId="77777777" w:rsidR="00A5200F" w:rsidRPr="00B73A0C" w:rsidRDefault="00A5200F" w:rsidP="00694413">
            <w:pPr>
              <w:rPr>
                <w:sz w:val="20"/>
                <w:szCs w:val="20"/>
              </w:rPr>
            </w:pP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22AFB5" w14:textId="4F85BFDE" w:rsidR="00A5200F" w:rsidRPr="00B73A0C" w:rsidRDefault="00A5200F" w:rsidP="00694413">
            <w:pPr>
              <w:spacing w:before="40"/>
              <w:ind w:left="100"/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Figure captions included in the text file</w:t>
            </w: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BB8B3F" w14:textId="04BEAE8A" w:rsidR="00A5200F" w:rsidRPr="00B73A0C" w:rsidRDefault="00A5200F" w:rsidP="00694413">
            <w:pPr>
              <w:spacing w:before="60"/>
              <w:ind w:left="140"/>
              <w:rPr>
                <w:sz w:val="20"/>
                <w:szCs w:val="20"/>
              </w:rPr>
            </w:pPr>
            <w:r w:rsidRPr="00B73A0C">
              <w:rPr>
                <w:rFonts w:ascii="Wingdings" w:eastAsia="Wingdings" w:hAnsi="Wingdings" w:cs="Wingdings" w:hint="eastAsia"/>
                <w:color w:val="002A5C"/>
                <w:sz w:val="20"/>
                <w:szCs w:val="20"/>
              </w:rPr>
              <w:t></w:t>
            </w:r>
          </w:p>
        </w:tc>
      </w:tr>
      <w:tr w:rsidR="00A5200F" w:rsidRPr="00B73A0C" w14:paraId="345C0969" w14:textId="77777777" w:rsidTr="00A36925">
        <w:trPr>
          <w:trHeight w:hRule="exact" w:val="347"/>
        </w:trPr>
        <w:tc>
          <w:tcPr>
            <w:tcW w:w="24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56B630" w14:textId="5A8E5758" w:rsidR="00A5200F" w:rsidRPr="00B73A0C" w:rsidRDefault="00D70ECD" w:rsidP="00694413">
            <w:pPr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Tables</w:t>
            </w: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9816EC" w14:textId="3D75263B" w:rsidR="00A5200F" w:rsidRPr="00B73A0C" w:rsidRDefault="00A5200F" w:rsidP="00694413">
            <w:pPr>
              <w:spacing w:before="40"/>
              <w:ind w:left="100"/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Consecutively numbered within chapter</w:t>
            </w: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B41A26" w14:textId="42BD4CCD" w:rsidR="00A5200F" w:rsidRPr="00B73A0C" w:rsidRDefault="00A5200F" w:rsidP="00694413">
            <w:pPr>
              <w:spacing w:before="60"/>
              <w:ind w:left="140"/>
              <w:rPr>
                <w:sz w:val="20"/>
                <w:szCs w:val="20"/>
              </w:rPr>
            </w:pPr>
            <w:r w:rsidRPr="00B73A0C">
              <w:rPr>
                <w:rFonts w:ascii="Wingdings" w:eastAsia="Wingdings" w:hAnsi="Wingdings" w:cs="Wingdings" w:hint="eastAsia"/>
                <w:color w:val="002A5C"/>
                <w:sz w:val="20"/>
                <w:szCs w:val="20"/>
              </w:rPr>
              <w:t></w:t>
            </w:r>
          </w:p>
        </w:tc>
      </w:tr>
      <w:tr w:rsidR="00A5200F" w:rsidRPr="00B73A0C" w14:paraId="723FDA69" w14:textId="77777777" w:rsidTr="00A36925">
        <w:trPr>
          <w:trHeight w:hRule="exact" w:val="365"/>
        </w:trPr>
        <w:tc>
          <w:tcPr>
            <w:tcW w:w="24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E1C04F" w14:textId="43EA30E4" w:rsidR="00A5200F" w:rsidRPr="00B73A0C" w:rsidRDefault="00A5200F" w:rsidP="00694413">
            <w:pPr>
              <w:spacing w:before="40"/>
              <w:rPr>
                <w:sz w:val="20"/>
                <w:szCs w:val="20"/>
              </w:rPr>
            </w:pP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9B7541" w14:textId="4AF14048" w:rsidR="00A5200F" w:rsidRPr="00B73A0C" w:rsidRDefault="00A5200F" w:rsidP="00694413">
            <w:pPr>
              <w:spacing w:before="40"/>
              <w:ind w:left="100"/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Consecutively cited in text</w:t>
            </w: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EE47A9" w14:textId="27E8C7D9" w:rsidR="00A5200F" w:rsidRPr="00B73A0C" w:rsidRDefault="00A5200F" w:rsidP="00694413">
            <w:pPr>
              <w:spacing w:before="60"/>
              <w:ind w:left="140"/>
              <w:rPr>
                <w:sz w:val="20"/>
                <w:szCs w:val="20"/>
              </w:rPr>
            </w:pPr>
            <w:r w:rsidRPr="00B73A0C">
              <w:rPr>
                <w:rFonts w:ascii="Wingdings" w:eastAsia="Wingdings" w:hAnsi="Wingdings" w:cs="Wingdings" w:hint="eastAsia"/>
                <w:color w:val="002A5C"/>
                <w:sz w:val="20"/>
                <w:szCs w:val="20"/>
              </w:rPr>
              <w:t></w:t>
            </w:r>
          </w:p>
        </w:tc>
      </w:tr>
      <w:tr w:rsidR="00A5200F" w:rsidRPr="00B73A0C" w14:paraId="1ADF46D3" w14:textId="77777777" w:rsidTr="00A36925">
        <w:trPr>
          <w:trHeight w:hRule="exact" w:val="365"/>
        </w:trPr>
        <w:tc>
          <w:tcPr>
            <w:tcW w:w="24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AADAF1" w14:textId="54520379" w:rsidR="00A5200F" w:rsidRPr="00B73A0C" w:rsidRDefault="00A5200F" w:rsidP="00B53E8E">
            <w:pPr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Index</w:t>
            </w:r>
            <w:r w:rsidRPr="00B73A0C">
              <w:rPr>
                <w:rFonts w:ascii="Arial Bold Italic" w:eastAsia="Arial Bold Italic" w:hAnsi="Arial Bold Italic" w:cs="Arial Bold Italic" w:hint="eastAsia"/>
                <w:b/>
                <w:color w:val="002A5C"/>
                <w:sz w:val="20"/>
                <w:szCs w:val="20"/>
              </w:rPr>
              <w:t xml:space="preserve"> </w:t>
            </w: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9E1F80" w14:textId="5AF83A32" w:rsidR="00A5200F" w:rsidRPr="00B73A0C" w:rsidRDefault="00A5200F" w:rsidP="00694413">
            <w:pPr>
              <w:spacing w:before="40"/>
              <w:ind w:left="100"/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Included index terms if index is desired</w:t>
            </w: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2B4412" w14:textId="70320C40" w:rsidR="00A5200F" w:rsidRPr="00B73A0C" w:rsidRDefault="00A5200F" w:rsidP="00694413">
            <w:pPr>
              <w:spacing w:before="60"/>
              <w:ind w:left="140"/>
              <w:rPr>
                <w:sz w:val="20"/>
                <w:szCs w:val="20"/>
              </w:rPr>
            </w:pPr>
            <w:r w:rsidRPr="00B73A0C">
              <w:rPr>
                <w:rFonts w:ascii="Wingdings" w:eastAsia="Wingdings" w:hAnsi="Wingdings" w:cs="Wingdings" w:hint="eastAsia"/>
                <w:color w:val="002A5C"/>
                <w:sz w:val="20"/>
                <w:szCs w:val="20"/>
              </w:rPr>
              <w:t></w:t>
            </w:r>
          </w:p>
        </w:tc>
      </w:tr>
      <w:tr w:rsidR="00A5200F" w:rsidRPr="00B73A0C" w14:paraId="722755A0" w14:textId="77777777" w:rsidTr="00A36925">
        <w:trPr>
          <w:trHeight w:hRule="exact" w:val="617"/>
        </w:trPr>
        <w:tc>
          <w:tcPr>
            <w:tcW w:w="24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1705AA" w14:textId="77777777" w:rsidR="00B73A0C" w:rsidRDefault="00D70ECD" w:rsidP="00694413">
            <w:pPr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 xml:space="preserve">Electronic </w:t>
            </w:r>
          </w:p>
          <w:p w14:paraId="02ACCFCB" w14:textId="63D09CAA" w:rsidR="00A5200F" w:rsidRPr="00B73A0C" w:rsidRDefault="00D70ECD" w:rsidP="00694413">
            <w:pPr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manuscript</w:t>
            </w: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AC48A2" w14:textId="7F62438A" w:rsidR="00A5200F" w:rsidRPr="00B73A0C" w:rsidRDefault="00A5200F" w:rsidP="00694413">
            <w:pPr>
              <w:spacing w:before="40"/>
              <w:ind w:left="100"/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 xml:space="preserve">Both Word and </w:t>
            </w: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PDF file</w:t>
            </w:r>
            <w:r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>s</w:t>
            </w: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 xml:space="preserve"> with all fonts embedded</w:t>
            </w:r>
            <w:r w:rsidR="00D70ECD"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 xml:space="preserve"> are attached</w:t>
            </w: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6B36EE" w14:textId="729DF677" w:rsidR="00A5200F" w:rsidRPr="00B73A0C" w:rsidRDefault="00A5200F" w:rsidP="00694413">
            <w:pPr>
              <w:spacing w:before="60"/>
              <w:ind w:left="140"/>
              <w:rPr>
                <w:sz w:val="20"/>
                <w:szCs w:val="20"/>
              </w:rPr>
            </w:pPr>
            <w:r w:rsidRPr="00B73A0C">
              <w:rPr>
                <w:rFonts w:ascii="Wingdings" w:eastAsia="Wingdings" w:hAnsi="Wingdings" w:cs="Wingdings" w:hint="eastAsia"/>
                <w:color w:val="002A5C"/>
                <w:sz w:val="20"/>
                <w:szCs w:val="20"/>
              </w:rPr>
              <w:t></w:t>
            </w:r>
          </w:p>
        </w:tc>
      </w:tr>
      <w:tr w:rsidR="00A5200F" w:rsidRPr="00B73A0C" w14:paraId="2904F285" w14:textId="77777777" w:rsidTr="00A36925">
        <w:trPr>
          <w:trHeight w:hRule="exact" w:val="905"/>
        </w:trPr>
        <w:tc>
          <w:tcPr>
            <w:tcW w:w="24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0A9967" w14:textId="1A00E23E" w:rsidR="00A5200F" w:rsidRPr="00B73A0C" w:rsidRDefault="00D70ECD" w:rsidP="00694413">
            <w:pPr>
              <w:spacing w:before="40"/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 xml:space="preserve">Edited </w:t>
            </w: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books</w:t>
            </w: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03C741" w14:textId="77777777" w:rsidR="00A5200F" w:rsidRPr="00B73A0C" w:rsidRDefault="00A5200F" w:rsidP="00694413">
            <w:pPr>
              <w:spacing w:before="40"/>
              <w:ind w:left="100"/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E-mail address and affiliation of the corresponding author of each chapter and e-mail</w:t>
            </w:r>
          </w:p>
          <w:p w14:paraId="28ABF2F0" w14:textId="77AA3C9C" w:rsidR="00A5200F" w:rsidRPr="00B73A0C" w:rsidRDefault="00A5200F" w:rsidP="00D70ECD">
            <w:pPr>
              <w:spacing w:before="40"/>
              <w:ind w:left="100"/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 xml:space="preserve">address of all co-authors </w:t>
            </w:r>
            <w:r w:rsidR="00D70ECD"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>are included</w:t>
            </w: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93B7F4" w14:textId="7A6ACD1A" w:rsidR="00A5200F" w:rsidRPr="00B73A0C" w:rsidRDefault="00A5200F" w:rsidP="00694413">
            <w:pPr>
              <w:spacing w:before="60"/>
              <w:ind w:left="140"/>
              <w:rPr>
                <w:sz w:val="20"/>
                <w:szCs w:val="20"/>
              </w:rPr>
            </w:pPr>
            <w:r w:rsidRPr="00B73A0C">
              <w:rPr>
                <w:rFonts w:ascii="Wingdings" w:eastAsia="Wingdings" w:hAnsi="Wingdings" w:cs="Wingdings" w:hint="eastAsia"/>
                <w:color w:val="002A5C"/>
                <w:sz w:val="20"/>
                <w:szCs w:val="20"/>
              </w:rPr>
              <w:t></w:t>
            </w:r>
          </w:p>
        </w:tc>
      </w:tr>
      <w:tr w:rsidR="00A5200F" w:rsidRPr="00B73A0C" w14:paraId="17A60F9B" w14:textId="77777777" w:rsidTr="00A36925">
        <w:trPr>
          <w:trHeight w:hRule="exact" w:val="455"/>
        </w:trPr>
        <w:tc>
          <w:tcPr>
            <w:tcW w:w="24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863598" w14:textId="77777777" w:rsidR="00A5200F" w:rsidRPr="00B73A0C" w:rsidRDefault="00A5200F" w:rsidP="00694413">
            <w:pPr>
              <w:rPr>
                <w:sz w:val="20"/>
                <w:szCs w:val="20"/>
              </w:rPr>
            </w:pP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C2FC23" w14:textId="5AC30BE9" w:rsidR="00A5200F" w:rsidRPr="00B73A0C" w:rsidRDefault="00A5200F" w:rsidP="00694413">
            <w:pPr>
              <w:spacing w:before="40"/>
              <w:ind w:left="100"/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Consent to publish form obtained for each chapter</w:t>
            </w: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4F7E1E" w14:textId="0E5D8979" w:rsidR="00A5200F" w:rsidRPr="00B73A0C" w:rsidRDefault="00A5200F" w:rsidP="00694413">
            <w:pPr>
              <w:spacing w:before="40"/>
              <w:ind w:left="140"/>
              <w:rPr>
                <w:sz w:val="20"/>
                <w:szCs w:val="20"/>
              </w:rPr>
            </w:pPr>
            <w:r w:rsidRPr="00B73A0C">
              <w:rPr>
                <w:rFonts w:ascii="Wingdings" w:eastAsia="Wingdings" w:hAnsi="Wingdings" w:cs="Wingdings" w:hint="eastAsia"/>
                <w:color w:val="002A5C"/>
                <w:sz w:val="20"/>
                <w:szCs w:val="20"/>
              </w:rPr>
              <w:t></w:t>
            </w:r>
          </w:p>
        </w:tc>
      </w:tr>
      <w:tr w:rsidR="00A5200F" w:rsidRPr="00B73A0C" w14:paraId="78878175" w14:textId="77777777" w:rsidTr="00A36925">
        <w:trPr>
          <w:trHeight w:hRule="exact" w:val="500"/>
        </w:trPr>
        <w:tc>
          <w:tcPr>
            <w:tcW w:w="24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8CD717" w14:textId="77777777" w:rsidR="00B73A0C" w:rsidRDefault="00D70ECD" w:rsidP="00694413">
            <w:pPr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 xml:space="preserve">Authors’ </w:t>
            </w:r>
          </w:p>
          <w:p w14:paraId="58B16474" w14:textId="086AC178" w:rsidR="00A5200F" w:rsidRPr="00B73A0C" w:rsidRDefault="00D70ECD" w:rsidP="00694413">
            <w:pPr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>Biography</w:t>
            </w: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67AA5B" w14:textId="18E87EF1" w:rsidR="00A5200F" w:rsidRPr="00B73A0C" w:rsidRDefault="00A5200F" w:rsidP="00694413">
            <w:pPr>
              <w:spacing w:before="20"/>
              <w:ind w:left="100"/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>All authors’ biography for authored book are attached</w:t>
            </w: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FF3456" w14:textId="73859500" w:rsidR="00A5200F" w:rsidRPr="00B73A0C" w:rsidRDefault="00A5200F" w:rsidP="00694413">
            <w:pPr>
              <w:spacing w:before="40"/>
              <w:ind w:left="140"/>
              <w:rPr>
                <w:sz w:val="20"/>
                <w:szCs w:val="20"/>
              </w:rPr>
            </w:pPr>
            <w:r w:rsidRPr="00B73A0C">
              <w:rPr>
                <w:rFonts w:ascii="Wingdings" w:eastAsia="Wingdings" w:hAnsi="Wingdings" w:cs="Wingdings" w:hint="eastAsia"/>
                <w:color w:val="002A5C"/>
                <w:sz w:val="20"/>
                <w:szCs w:val="20"/>
              </w:rPr>
              <w:t></w:t>
            </w:r>
          </w:p>
        </w:tc>
      </w:tr>
      <w:tr w:rsidR="00A5200F" w:rsidRPr="00B73A0C" w14:paraId="13C21B22" w14:textId="77777777" w:rsidTr="00A36925">
        <w:trPr>
          <w:trHeight w:hRule="exact" w:val="932"/>
        </w:trPr>
        <w:tc>
          <w:tcPr>
            <w:tcW w:w="24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DD2C50" w14:textId="77777777" w:rsidR="00A36925" w:rsidRDefault="00D70ECD" w:rsidP="00694413">
            <w:pPr>
              <w:spacing w:before="40"/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Permissions</w:t>
            </w:r>
            <w:r w:rsidR="001E0594"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 xml:space="preserve"> to use </w:t>
            </w:r>
          </w:p>
          <w:p w14:paraId="69D6F980" w14:textId="766A2367" w:rsidR="00A5200F" w:rsidRPr="00B73A0C" w:rsidRDefault="001E0594" w:rsidP="00694413">
            <w:pPr>
              <w:spacing w:before="40"/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>copyrighted materials</w:t>
            </w: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07D61B" w14:textId="77777777" w:rsidR="00B73A0C" w:rsidRDefault="00A5200F" w:rsidP="003421DA">
            <w:pPr>
              <w:spacing w:before="20"/>
              <w:ind w:left="100"/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Obtained for all material</w:t>
            </w:r>
            <w:r w:rsidR="001E0594"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>s</w:t>
            </w: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 xml:space="preserve"> from other works. </w:t>
            </w:r>
          </w:p>
          <w:p w14:paraId="0D89B179" w14:textId="77777777" w:rsidR="00A36925" w:rsidRDefault="003421DA" w:rsidP="003421DA">
            <w:pPr>
              <w:spacing w:before="20"/>
              <w:ind w:left="100"/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 xml:space="preserve">Permission Request Letter with signed approval is attached </w:t>
            </w:r>
          </w:p>
          <w:p w14:paraId="5A2C5F96" w14:textId="511E2BF8" w:rsidR="003421DA" w:rsidRPr="00B73A0C" w:rsidRDefault="003421DA" w:rsidP="003421DA">
            <w:pPr>
              <w:spacing w:before="20"/>
              <w:ind w:left="100"/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>together with Copyright Transfer Form.</w:t>
            </w:r>
          </w:p>
          <w:p w14:paraId="50DB4997" w14:textId="279119D2" w:rsidR="00A5200F" w:rsidRPr="00B73A0C" w:rsidRDefault="00A5200F" w:rsidP="00694413">
            <w:pPr>
              <w:spacing w:before="40"/>
              <w:ind w:left="100"/>
              <w:rPr>
                <w:sz w:val="20"/>
                <w:szCs w:val="20"/>
              </w:rPr>
            </w:pP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A3034B" w14:textId="1602F375" w:rsidR="00A5200F" w:rsidRPr="00B73A0C" w:rsidRDefault="00A5200F" w:rsidP="00694413">
            <w:pPr>
              <w:spacing w:before="40"/>
              <w:ind w:left="140"/>
              <w:rPr>
                <w:sz w:val="20"/>
                <w:szCs w:val="20"/>
              </w:rPr>
            </w:pPr>
            <w:r w:rsidRPr="00B73A0C">
              <w:rPr>
                <w:rFonts w:ascii="Wingdings" w:eastAsia="Wingdings" w:hAnsi="Wingdings" w:cs="Wingdings" w:hint="eastAsia"/>
                <w:color w:val="002A5C"/>
                <w:sz w:val="20"/>
                <w:szCs w:val="20"/>
              </w:rPr>
              <w:t></w:t>
            </w:r>
          </w:p>
        </w:tc>
      </w:tr>
      <w:tr w:rsidR="003421DA" w:rsidRPr="00B73A0C" w14:paraId="4A9B2758" w14:textId="77777777" w:rsidTr="00A36925">
        <w:trPr>
          <w:trHeight w:hRule="exact" w:val="815"/>
        </w:trPr>
        <w:tc>
          <w:tcPr>
            <w:tcW w:w="24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38B698" w14:textId="77777777" w:rsidR="002F4B81" w:rsidRDefault="003421DA" w:rsidP="00694413">
            <w:pPr>
              <w:spacing w:before="40"/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 xml:space="preserve">Plagiarism </w:t>
            </w:r>
          </w:p>
          <w:p w14:paraId="45D0A1B6" w14:textId="5097DE51" w:rsidR="003421DA" w:rsidRPr="00B73A0C" w:rsidRDefault="003421DA" w:rsidP="00694413">
            <w:pPr>
              <w:spacing w:before="40"/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>Check</w:t>
            </w: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0D555F" w14:textId="77777777" w:rsidR="003421DA" w:rsidRPr="00B73A0C" w:rsidRDefault="003421DA" w:rsidP="00694413">
            <w:pPr>
              <w:ind w:left="100"/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</w:pPr>
          </w:p>
          <w:p w14:paraId="6FD8ACD7" w14:textId="58DF1329" w:rsidR="003421DA" w:rsidRPr="00B73A0C" w:rsidRDefault="003421DA" w:rsidP="00694413">
            <w:pPr>
              <w:ind w:left="100"/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>Turnitin Similarity Index is less than</w:t>
            </w:r>
            <w:r w:rsidR="00753887"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 xml:space="preserve"> 20</w:t>
            </w:r>
            <w:r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 xml:space="preserve">% and each source cannot be more than </w:t>
            </w:r>
            <w:r w:rsidR="00753887"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>5</w:t>
            </w:r>
            <w:r w:rsidRP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>%</w:t>
            </w: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6BA4B8" w14:textId="2D32A17D" w:rsidR="003421DA" w:rsidRPr="00B73A0C" w:rsidRDefault="003421DA" w:rsidP="00694413">
            <w:pPr>
              <w:spacing w:before="140"/>
              <w:ind w:left="140"/>
              <w:rPr>
                <w:rFonts w:ascii="Wingdings" w:eastAsia="Wingdings" w:hAnsi="Wingdings" w:cs="Wingdings"/>
                <w:color w:val="002A5C"/>
                <w:sz w:val="20"/>
                <w:szCs w:val="20"/>
              </w:rPr>
            </w:pPr>
            <w:r w:rsidRPr="00B73A0C">
              <w:rPr>
                <w:rFonts w:ascii="Wingdings" w:eastAsia="Wingdings" w:hAnsi="Wingdings" w:cs="Wingdings" w:hint="eastAsia"/>
                <w:color w:val="002A5C"/>
                <w:sz w:val="20"/>
                <w:szCs w:val="20"/>
              </w:rPr>
              <w:t></w:t>
            </w:r>
          </w:p>
        </w:tc>
      </w:tr>
      <w:tr w:rsidR="00A5200F" w:rsidRPr="00B73A0C" w14:paraId="2084D124" w14:textId="77777777" w:rsidTr="00A36925">
        <w:trPr>
          <w:trHeight w:hRule="exact" w:val="995"/>
        </w:trPr>
        <w:tc>
          <w:tcPr>
            <w:tcW w:w="240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979463" w14:textId="1A7115E9" w:rsidR="00A5200F" w:rsidRPr="00B73A0C" w:rsidRDefault="00D70ECD" w:rsidP="00694413">
            <w:pPr>
              <w:spacing w:before="40"/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Funding Information</w:t>
            </w:r>
          </w:p>
        </w:tc>
        <w:tc>
          <w:tcPr>
            <w:tcW w:w="635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98D9AA" w14:textId="6055980D" w:rsidR="00A5200F" w:rsidRPr="00B73A0C" w:rsidRDefault="00A5200F" w:rsidP="00B73A0C">
            <w:pPr>
              <w:ind w:left="100"/>
              <w:rPr>
                <w:sz w:val="20"/>
                <w:szCs w:val="20"/>
              </w:rPr>
            </w:pP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Information about funding (if applicable) has been inserted in an Acknowledgment section at</w:t>
            </w:r>
            <w:r w:rsidR="00B73A0C">
              <w:rPr>
                <w:rFonts w:ascii="Arial Bold" w:eastAsia="Arial Bold" w:hAnsi="Arial Bold" w:cs="Arial Bold"/>
                <w:b/>
                <w:color w:val="002A5C"/>
                <w:sz w:val="20"/>
                <w:szCs w:val="20"/>
              </w:rPr>
              <w:t xml:space="preserve"> </w:t>
            </w:r>
            <w:r w:rsidRPr="00B73A0C">
              <w:rPr>
                <w:rFonts w:ascii="Arial Bold" w:eastAsia="Arial Bold" w:hAnsi="Arial Bold" w:cs="Arial Bold" w:hint="eastAsia"/>
                <w:b/>
                <w:color w:val="002A5C"/>
                <w:sz w:val="20"/>
                <w:szCs w:val="20"/>
              </w:rPr>
              <w:t>the end or after the Preface (for the book) or at the end of the related chapter.</w:t>
            </w:r>
          </w:p>
        </w:tc>
        <w:tc>
          <w:tcPr>
            <w:tcW w:w="508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E33569" w14:textId="6E4FD5E6" w:rsidR="00A5200F" w:rsidRPr="00B73A0C" w:rsidRDefault="00A5200F" w:rsidP="00694413">
            <w:pPr>
              <w:spacing w:before="140"/>
              <w:ind w:left="140"/>
              <w:rPr>
                <w:sz w:val="20"/>
                <w:szCs w:val="20"/>
              </w:rPr>
            </w:pPr>
            <w:r w:rsidRPr="00B73A0C">
              <w:rPr>
                <w:rFonts w:ascii="Wingdings" w:eastAsia="Wingdings" w:hAnsi="Wingdings" w:cs="Wingdings" w:hint="eastAsia"/>
                <w:color w:val="002A5C"/>
                <w:sz w:val="20"/>
                <w:szCs w:val="20"/>
              </w:rPr>
              <w:t></w:t>
            </w:r>
          </w:p>
        </w:tc>
      </w:tr>
    </w:tbl>
    <w:p w14:paraId="54A24DB8" w14:textId="1FBB3A67" w:rsidR="004B79CB" w:rsidRDefault="004B79CB" w:rsidP="00B97ED3">
      <w:pPr>
        <w:pBdr>
          <w:bottom w:val="single" w:sz="12" w:space="1" w:color="auto"/>
        </w:pBdr>
      </w:pPr>
    </w:p>
    <w:p w14:paraId="21B9A9C1" w14:textId="77777777" w:rsidR="00D70ECD" w:rsidRDefault="00D70ECD" w:rsidP="00B97ED3">
      <w:pPr>
        <w:pBdr>
          <w:bottom w:val="single" w:sz="12" w:space="1" w:color="auto"/>
        </w:pBdr>
      </w:pPr>
    </w:p>
    <w:p w14:paraId="6AB22255" w14:textId="77777777" w:rsidR="00D70ECD" w:rsidRDefault="00D70ECD" w:rsidP="00B97ED3">
      <w:pPr>
        <w:pBdr>
          <w:bottom w:val="single" w:sz="12" w:space="1" w:color="auto"/>
        </w:pBdr>
      </w:pPr>
    </w:p>
    <w:p w14:paraId="4EDC132F" w14:textId="77777777" w:rsidR="00D70ECD" w:rsidRDefault="00D70ECD" w:rsidP="00B97ED3">
      <w:pPr>
        <w:pBdr>
          <w:bottom w:val="single" w:sz="12" w:space="1" w:color="auto"/>
        </w:pBdr>
      </w:pPr>
    </w:p>
    <w:p w14:paraId="6BD8D906" w14:textId="77777777" w:rsidR="00D70ECD" w:rsidRDefault="00D70ECD" w:rsidP="00B97ED3">
      <w:pPr>
        <w:pBdr>
          <w:bottom w:val="single" w:sz="12" w:space="1" w:color="auto"/>
        </w:pBdr>
      </w:pPr>
    </w:p>
    <w:p w14:paraId="4C35226A" w14:textId="6D1E1EDA" w:rsidR="00885E15" w:rsidRDefault="00885E15" w:rsidP="00B97ED3"/>
    <w:p w14:paraId="3792839D" w14:textId="132F46E4" w:rsidR="00885E15" w:rsidRPr="00885E15" w:rsidRDefault="00885E15" w:rsidP="00B97ED3">
      <w:pPr>
        <w:rPr>
          <w:b/>
          <w:bCs/>
        </w:rPr>
      </w:pPr>
      <w:r w:rsidRPr="00885E15">
        <w:rPr>
          <w:b/>
          <w:bCs/>
        </w:rPr>
        <w:t>UNITEN PRESS USE ONLY</w:t>
      </w:r>
    </w:p>
    <w:p w14:paraId="17BF4D81" w14:textId="77777777" w:rsidR="00885E15" w:rsidRDefault="00885E15" w:rsidP="00B97ED3"/>
    <w:p w14:paraId="5FEE768C" w14:textId="65B18077" w:rsidR="004E13EB" w:rsidRDefault="006D0203" w:rsidP="00B97ED3">
      <w:r>
        <w:t>Checked by:</w:t>
      </w:r>
    </w:p>
    <w:p w14:paraId="7AAD3051" w14:textId="3D7A482C" w:rsidR="006D0203" w:rsidRDefault="006D0203" w:rsidP="00B97ED3">
      <w:r>
        <w:t>Date :</w:t>
      </w:r>
    </w:p>
    <w:p w14:paraId="6CBC5257" w14:textId="7280DF18" w:rsidR="004B79CB" w:rsidRDefault="006D0203" w:rsidP="00B97ED3">
      <w:r>
        <w:t>Signature :</w:t>
      </w:r>
    </w:p>
    <w:p w14:paraId="54FB976D" w14:textId="6C6D7943" w:rsidR="0008326F" w:rsidRDefault="0008326F" w:rsidP="00B97ED3"/>
    <w:p w14:paraId="4694646F" w14:textId="1D3DA44B" w:rsidR="0008326F" w:rsidRDefault="0008326F" w:rsidP="00B97ED3">
      <w:r>
        <w:t>Approved by:</w:t>
      </w:r>
    </w:p>
    <w:p w14:paraId="0195AC5F" w14:textId="77777777" w:rsidR="00885E15" w:rsidRDefault="0008326F" w:rsidP="00B97ED3">
      <w:r>
        <w:t>Date:</w:t>
      </w:r>
    </w:p>
    <w:p w14:paraId="69A0220B" w14:textId="59C0BEB6" w:rsidR="0008326F" w:rsidRDefault="0008326F" w:rsidP="00B97ED3">
      <w:r>
        <w:t>Signature :</w:t>
      </w:r>
    </w:p>
    <w:p w14:paraId="49685548" w14:textId="77777777" w:rsidR="00885E15" w:rsidRDefault="00885E15" w:rsidP="00B97ED3"/>
    <w:p w14:paraId="7753651C" w14:textId="23BA9EBC" w:rsidR="00885E15" w:rsidRPr="00B97ED3" w:rsidRDefault="00885E15" w:rsidP="00B97ED3">
      <w:r>
        <w:t>REMARKS:</w:t>
      </w:r>
    </w:p>
    <w:sectPr w:rsidR="00885E15" w:rsidRPr="00B97ED3" w:rsidSect="00FE14A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oddPage"/>
      <w:pgSz w:w="11906" w:h="16838" w:code="9"/>
      <w:pgMar w:top="2948" w:right="1286" w:bottom="3231" w:left="2608" w:header="2381" w:footer="709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87BD0C" w14:textId="77777777" w:rsidR="007B4BA3" w:rsidRDefault="007B4BA3">
      <w:r>
        <w:separator/>
      </w:r>
    </w:p>
  </w:endnote>
  <w:endnote w:type="continuationSeparator" w:id="0">
    <w:p w14:paraId="6D4F6763" w14:textId="77777777" w:rsidR="007B4BA3" w:rsidRDefault="007B4B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A9FD956-F2E4-4C4F-9B02-09B9FBA2E1F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01B566C-64C8-4EF3-853D-BF91B5219D16}"/>
    <w:embedBold r:id="rId3" w:fontKey="{7B9B8A70-4732-4EB4-B318-11BF75F2ABFA}"/>
    <w:embedItalic r:id="rId4" w:fontKey="{1A8C657C-19FC-4BC8-A487-2804CEB26A15}"/>
    <w:embedBoldItalic r:id="rId5" w:fontKey="{7774AC80-C00F-4EFC-80FD-6510B1623E1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,Bold">
    <w:altName w:val="Calibri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Italic r:id="rId6" w:subsetted="1" w:fontKey="{BE4FE69C-8CA1-4687-93B6-23A751A9081D}"/>
  </w:font>
  <w:font w:name="Arial Bold">
    <w:panose1 w:val="00000000000000000000"/>
    <w:charset w:val="00"/>
    <w:family w:val="roman"/>
    <w:notTrueType/>
    <w:pitch w:val="default"/>
  </w:font>
  <w:font w:name="Arial Bold Italic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DE9ACD54-9844-4128-A23B-7FDD1165D4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E14D79" w14:textId="77777777" w:rsidR="00FE14AC" w:rsidRDefault="00FE14A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4E173F" w14:textId="77777777" w:rsidR="00FE14AC" w:rsidRDefault="00FE14A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27692B" w14:textId="77777777" w:rsidR="00FE14AC" w:rsidRDefault="00FE14A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B21217" w14:textId="77777777" w:rsidR="007B4BA3" w:rsidRDefault="007B4BA3">
      <w:pPr>
        <w:pStyle w:val="p1a"/>
      </w:pPr>
      <w:r>
        <w:separator/>
      </w:r>
    </w:p>
  </w:footnote>
  <w:footnote w:type="continuationSeparator" w:id="0">
    <w:p w14:paraId="2E4AB7DA" w14:textId="77777777" w:rsidR="007B4BA3" w:rsidRDefault="007B4B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6EE246" w14:textId="77777777" w:rsidR="00694413" w:rsidRDefault="00694413">
    <w:pPr>
      <w:pStyle w:val="Runninghead-left"/>
    </w:pPr>
    <w:r>
      <w:fldChar w:fldCharType="begin"/>
    </w:r>
    <w:r>
      <w:instrText xml:space="preserve"> PAGE  \* MERGEFORMAT </w:instrText>
    </w:r>
    <w:r>
      <w:fldChar w:fldCharType="separate"/>
    </w:r>
    <w:r w:rsidR="001E0594">
      <w:rPr>
        <w:noProof/>
      </w:rPr>
      <w:t>2</w:t>
    </w:r>
    <w:r>
      <w:fldChar w:fldCharType="end"/>
    </w: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552716" w14:textId="77777777" w:rsidR="00694413" w:rsidRDefault="00694413">
    <w:pPr>
      <w:pStyle w:val="Runninghead-right"/>
    </w:pP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3</w:t>
    </w:r>
    <w: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53AA07" w14:textId="30E35501" w:rsidR="00694413" w:rsidRDefault="00694413" w:rsidP="00FE14AC">
    <w:pPr>
      <w:pStyle w:val="Header"/>
      <w:jc w:val="right"/>
    </w:pPr>
    <w:r>
      <w:t>UP Form 04</w:t>
    </w:r>
  </w:p>
  <w:p w14:paraId="250DE4F4" w14:textId="7D4ED3D5" w:rsidR="00694413" w:rsidRDefault="00B85930" w:rsidP="00B85930">
    <w:pPr>
      <w:pStyle w:val="Header"/>
      <w:jc w:val="center"/>
    </w:pPr>
    <w:r>
      <w:t xml:space="preserve">                                                                                     </w:t>
    </w:r>
    <w:r w:rsidR="00694413">
      <w:t xml:space="preserve">Reference No: UP </w:t>
    </w:r>
    <w:r>
      <w:t>………………………………….</w:t>
    </w:r>
  </w:p>
  <w:p w14:paraId="4EF35D3E" w14:textId="77777777" w:rsidR="00694413" w:rsidRDefault="0069441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B"/>
    <w:multiLevelType w:val="multilevel"/>
    <w:tmpl w:val="64C8CD70"/>
    <w:lvl w:ilvl="0">
      <w:numFmt w:val="bullet"/>
      <w:pStyle w:val="Subitem"/>
      <w:lvlText w:val="–"/>
      <w:lvlJc w:val="left"/>
      <w:pPr>
        <w:tabs>
          <w:tab w:val="num" w:pos="598"/>
        </w:tabs>
        <w:ind w:left="598" w:hanging="360"/>
      </w:pPr>
      <w:rPr>
        <w:rFonts w:ascii="Times" w:eastAsia="Times New Roman" w:hAnsi="Times" w:hint="default"/>
      </w:rPr>
    </w:lvl>
    <w:lvl w:ilvl="1">
      <w:numFmt w:val="none"/>
      <w:lvlText w:val=""/>
      <w:lvlJc w:val="left"/>
    </w:lvl>
    <w:lvl w:ilvl="2">
      <w:numFmt w:val="none"/>
      <w:lvlText w:val=""/>
      <w:lvlJc w:val="left"/>
    </w:lvl>
    <w:lvl w:ilvl="3">
      <w:numFmt w:val="decimal"/>
      <w:lvlText w:val="%4"/>
      <w:legacy w:legacy="1" w:legacySpace="0" w:legacyIndent="0"/>
      <w:lvlJc w:val="left"/>
      <w:rPr>
        <w:rFonts w:ascii="Tms Rmn" w:hAnsi="Tms Rmn" w:hint="default"/>
      </w:rPr>
    </w:lvl>
    <w:lvl w:ilvl="4">
      <w:numFmt w:val="decimal"/>
      <w:lvlText w:val="%5"/>
      <w:legacy w:legacy="1" w:legacySpace="0" w:legacyIndent="0"/>
      <w:lvlJc w:val="left"/>
      <w:rPr>
        <w:rFonts w:ascii="Tms Rmn" w:hAnsi="Tms Rmn" w:hint="default"/>
      </w:rPr>
    </w:lvl>
    <w:lvl w:ilvl="5">
      <w:numFmt w:val="decimal"/>
      <w:lvlText w:val="%6"/>
      <w:legacy w:legacy="1" w:legacySpace="0" w:legacyIndent="0"/>
      <w:lvlJc w:val="left"/>
      <w:rPr>
        <w:rFonts w:ascii="Tms Rmn" w:hAnsi="Tms Rmn" w:hint="default"/>
      </w:rPr>
    </w:lvl>
    <w:lvl w:ilvl="6">
      <w:numFmt w:val="decimal"/>
      <w:lvlText w:val="%7"/>
      <w:legacy w:legacy="1" w:legacySpace="0" w:legacyIndent="0"/>
      <w:lvlJc w:val="left"/>
      <w:rPr>
        <w:rFonts w:ascii="Tms Rmn" w:hAnsi="Tms Rmn" w:hint="default"/>
      </w:rPr>
    </w:lvl>
    <w:lvl w:ilvl="7">
      <w:numFmt w:val="decimal"/>
      <w:lvlText w:val="%8"/>
      <w:legacy w:legacy="1" w:legacySpace="0" w:legacyIndent="0"/>
      <w:lvlJc w:val="left"/>
      <w:rPr>
        <w:rFonts w:ascii="Tms Rmn" w:hAnsi="Tms Rmn" w:hint="default"/>
      </w:rPr>
    </w:lvl>
    <w:lvl w:ilvl="8">
      <w:numFmt w:val="decimal"/>
      <w:lvlText w:val="%9"/>
      <w:legacy w:legacy="1" w:legacySpace="0" w:legacyIndent="0"/>
      <w:lvlJc w:val="left"/>
      <w:rPr>
        <w:rFonts w:ascii="Tms Rmn" w:hAnsi="Tms Rmn" w:hint="default"/>
      </w:rPr>
    </w:lvl>
  </w:abstractNum>
  <w:abstractNum w:abstractNumId="1" w15:restartNumberingAfterBreak="0">
    <w:nsid w:val="FFFFFFFE"/>
    <w:multiLevelType w:val="singleLevel"/>
    <w:tmpl w:val="7A8E2DA8"/>
    <w:lvl w:ilvl="0">
      <w:numFmt w:val="decimal"/>
      <w:lvlText w:val="*"/>
      <w:lvlJc w:val="left"/>
    </w:lvl>
  </w:abstractNum>
  <w:abstractNum w:abstractNumId="2" w15:restartNumberingAfterBreak="0">
    <w:nsid w:val="18DB5197"/>
    <w:multiLevelType w:val="hybridMultilevel"/>
    <w:tmpl w:val="BE1AA52A"/>
    <w:lvl w:ilvl="0" w:tplc="9BE2B4D4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22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5811A9"/>
    <w:multiLevelType w:val="hybridMultilevel"/>
    <w:tmpl w:val="0128A344"/>
    <w:lvl w:ilvl="0" w:tplc="5B484A84">
      <w:start w:val="1"/>
      <w:numFmt w:val="bullet"/>
      <w:pStyle w:val="BulletItem"/>
      <w:lvlText w:val=""/>
      <w:lvlJc w:val="left"/>
      <w:pPr>
        <w:tabs>
          <w:tab w:val="num" w:pos="238"/>
        </w:tabs>
        <w:ind w:left="238" w:hanging="238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120F89"/>
    <w:multiLevelType w:val="singleLevel"/>
    <w:tmpl w:val="0EA0939C"/>
    <w:lvl w:ilvl="0">
      <w:start w:val="1"/>
      <w:numFmt w:val="decimal"/>
      <w:lvlText w:val="%1."/>
      <w:legacy w:legacy="1" w:legacySpace="0" w:legacyIndent="227"/>
      <w:lvlJc w:val="left"/>
      <w:pPr>
        <w:ind w:left="454" w:hanging="227"/>
      </w:pPr>
    </w:lvl>
  </w:abstractNum>
  <w:abstractNum w:abstractNumId="5" w15:restartNumberingAfterBreak="0">
    <w:nsid w:val="4C436AB0"/>
    <w:multiLevelType w:val="hybridMultilevel"/>
    <w:tmpl w:val="6B202B2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4474F7"/>
    <w:multiLevelType w:val="singleLevel"/>
    <w:tmpl w:val="0EA0939C"/>
    <w:lvl w:ilvl="0">
      <w:start w:val="1"/>
      <w:numFmt w:val="decimal"/>
      <w:lvlText w:val="%1."/>
      <w:legacy w:legacy="1" w:legacySpace="0" w:legacyIndent="227"/>
      <w:lvlJc w:val="left"/>
      <w:pPr>
        <w:ind w:left="227" w:hanging="227"/>
      </w:pPr>
    </w:lvl>
  </w:abstractNum>
  <w:abstractNum w:abstractNumId="7" w15:restartNumberingAfterBreak="0">
    <w:nsid w:val="7E5259C0"/>
    <w:multiLevelType w:val="hybridMultilevel"/>
    <w:tmpl w:val="CD9ECA3C"/>
    <w:lvl w:ilvl="0" w:tplc="D3CE3028">
      <w:start w:val="1"/>
      <w:numFmt w:val="bullet"/>
      <w:lvlText w:val="-"/>
      <w:lvlJc w:val="left"/>
      <w:pPr>
        <w:tabs>
          <w:tab w:val="num" w:pos="587"/>
        </w:tabs>
        <w:ind w:left="454" w:hanging="227"/>
      </w:pPr>
      <w:rPr>
        <w:rFonts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lvl w:ilvl="0">
        <w:start w:val="1"/>
        <w:numFmt w:val="bullet"/>
        <w:lvlText w:val=""/>
        <w:legacy w:legacy="1" w:legacySpace="0" w:legacyIndent="227"/>
        <w:lvlJc w:val="left"/>
        <w:pPr>
          <w:ind w:left="227" w:hanging="227"/>
        </w:pPr>
        <w:rPr>
          <w:rFonts w:ascii="Symbol" w:hAnsi="Symbol" w:hint="default"/>
        </w:rPr>
      </w:lvl>
    </w:lvlOverride>
  </w:num>
  <w:num w:numId="2">
    <w:abstractNumId w:val="1"/>
    <w:lvlOverride w:ilvl="0">
      <w:lvl w:ilvl="0">
        <w:start w:val="1"/>
        <w:numFmt w:val="bullet"/>
        <w:lvlText w:val=""/>
        <w:legacy w:legacy="1" w:legacySpace="0" w:legacyIndent="227"/>
        <w:lvlJc w:val="left"/>
        <w:pPr>
          <w:ind w:left="227" w:hanging="227"/>
        </w:pPr>
        <w:rPr>
          <w:rFonts w:ascii="Symbol" w:hAnsi="Symbol" w:hint="default"/>
        </w:rPr>
      </w:lvl>
    </w:lvlOverride>
  </w:num>
  <w:num w:numId="3">
    <w:abstractNumId w:val="6"/>
  </w:num>
  <w:num w:numId="4">
    <w:abstractNumId w:val="1"/>
    <w:lvlOverride w:ilvl="0">
      <w:lvl w:ilvl="0">
        <w:start w:val="1"/>
        <w:numFmt w:val="bullet"/>
        <w:lvlText w:val=""/>
        <w:legacy w:legacy="1" w:legacySpace="0" w:legacyIndent="227"/>
        <w:lvlJc w:val="left"/>
        <w:pPr>
          <w:ind w:left="227" w:hanging="227"/>
        </w:pPr>
        <w:rPr>
          <w:rFonts w:ascii="Times" w:hAnsi="Times" w:hint="default"/>
        </w:rPr>
      </w:lvl>
    </w:lvlOverride>
  </w:num>
  <w:num w:numId="5">
    <w:abstractNumId w:val="1"/>
    <w:lvlOverride w:ilvl="0">
      <w:lvl w:ilvl="0">
        <w:start w:val="1"/>
        <w:numFmt w:val="bullet"/>
        <w:lvlText w:val=""/>
        <w:legacy w:legacy="1" w:legacySpace="0" w:legacyIndent="227"/>
        <w:lvlJc w:val="left"/>
        <w:pPr>
          <w:ind w:left="227" w:hanging="227"/>
        </w:pPr>
        <w:rPr>
          <w:rFonts w:ascii="Times" w:hAnsi="Times" w:hint="default"/>
        </w:rPr>
      </w:lvl>
    </w:lvlOverride>
  </w:num>
  <w:num w:numId="6">
    <w:abstractNumId w:val="2"/>
  </w:num>
  <w:num w:numId="7">
    <w:abstractNumId w:val="7"/>
  </w:num>
  <w:num w:numId="8">
    <w:abstractNumId w:val="4"/>
  </w:num>
  <w:num w:numId="9">
    <w:abstractNumId w:val="2"/>
  </w:num>
  <w:num w:numId="10">
    <w:abstractNumId w:val="7"/>
  </w:num>
  <w:num w:numId="11">
    <w:abstractNumId w:val="5"/>
  </w:num>
  <w:num w:numId="12">
    <w:abstractNumId w:val="0"/>
  </w:num>
  <w:num w:numId="13">
    <w:abstractNumId w:val="5"/>
  </w:num>
  <w:num w:numId="14">
    <w:abstractNumId w:val="0"/>
  </w:num>
  <w:num w:numId="15">
    <w:abstractNumId w:val="0"/>
  </w:num>
  <w:num w:numId="16">
    <w:abstractNumId w:val="5"/>
  </w:num>
  <w:num w:numId="17">
    <w:abstractNumId w:val="0"/>
  </w:num>
  <w:num w:numId="18">
    <w:abstractNumId w:val="0"/>
  </w:num>
  <w:num w:numId="19">
    <w:abstractNumId w:val="7"/>
  </w:num>
  <w:num w:numId="20">
    <w:abstractNumId w:val="7"/>
  </w:num>
  <w:num w:numId="21">
    <w:abstractNumId w:val="7"/>
  </w:num>
  <w:num w:numId="22">
    <w:abstractNumId w:val="3"/>
  </w:num>
  <w:num w:numId="23">
    <w:abstractNumId w:val="3"/>
  </w:num>
  <w:num w:numId="24">
    <w:abstractNumId w:val="3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mirrorMargins/>
  <w:hideSpellingErrors/>
  <w:hideGrammatical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onsecutiveHyphenLimit w:val="3"/>
  <w:hyphenationZone w:val="140"/>
  <w:doNotHyphenateCaps/>
  <w:evenAndOddHeaders/>
  <w:drawingGridHorizontalSpacing w:val="110"/>
  <w:drawingGridVerticalSpacing w:val="163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bK0NDQzNDG1MDS3MDZV0lEKTi0uzszPAykwqQUATeXo7CwAAAA="/>
  </w:docVars>
  <w:rsids>
    <w:rsidRoot w:val="004B79CB"/>
    <w:rsid w:val="00005F1B"/>
    <w:rsid w:val="00044A53"/>
    <w:rsid w:val="0008326F"/>
    <w:rsid w:val="000E0820"/>
    <w:rsid w:val="00103A73"/>
    <w:rsid w:val="00182D96"/>
    <w:rsid w:val="001B5AA2"/>
    <w:rsid w:val="001D0B49"/>
    <w:rsid w:val="001D73DE"/>
    <w:rsid w:val="001E0594"/>
    <w:rsid w:val="001F7C5D"/>
    <w:rsid w:val="00226F60"/>
    <w:rsid w:val="00236209"/>
    <w:rsid w:val="00295C89"/>
    <w:rsid w:val="002C474C"/>
    <w:rsid w:val="002F2934"/>
    <w:rsid w:val="002F4B81"/>
    <w:rsid w:val="003421DA"/>
    <w:rsid w:val="00360E7F"/>
    <w:rsid w:val="00405E55"/>
    <w:rsid w:val="00410267"/>
    <w:rsid w:val="004552DA"/>
    <w:rsid w:val="0046154C"/>
    <w:rsid w:val="00493C8D"/>
    <w:rsid w:val="004B79CB"/>
    <w:rsid w:val="004E13EB"/>
    <w:rsid w:val="004F12B1"/>
    <w:rsid w:val="005116AA"/>
    <w:rsid w:val="00523A90"/>
    <w:rsid w:val="00544A38"/>
    <w:rsid w:val="00583E41"/>
    <w:rsid w:val="00594390"/>
    <w:rsid w:val="006139F1"/>
    <w:rsid w:val="006620E7"/>
    <w:rsid w:val="00680383"/>
    <w:rsid w:val="006829A3"/>
    <w:rsid w:val="00694413"/>
    <w:rsid w:val="006A574A"/>
    <w:rsid w:val="006D0203"/>
    <w:rsid w:val="006D6414"/>
    <w:rsid w:val="006E3B89"/>
    <w:rsid w:val="006E723D"/>
    <w:rsid w:val="00714FEE"/>
    <w:rsid w:val="00722F8A"/>
    <w:rsid w:val="00723352"/>
    <w:rsid w:val="007246DE"/>
    <w:rsid w:val="00753887"/>
    <w:rsid w:val="00772BBE"/>
    <w:rsid w:val="00791BDF"/>
    <w:rsid w:val="007A2AD6"/>
    <w:rsid w:val="007B4BA3"/>
    <w:rsid w:val="008603F5"/>
    <w:rsid w:val="008662CD"/>
    <w:rsid w:val="00885E15"/>
    <w:rsid w:val="008C0390"/>
    <w:rsid w:val="008E2B14"/>
    <w:rsid w:val="008F402D"/>
    <w:rsid w:val="0090334B"/>
    <w:rsid w:val="009067DE"/>
    <w:rsid w:val="0091061C"/>
    <w:rsid w:val="00954D64"/>
    <w:rsid w:val="00976926"/>
    <w:rsid w:val="00981089"/>
    <w:rsid w:val="009960F7"/>
    <w:rsid w:val="009A5235"/>
    <w:rsid w:val="009D04DB"/>
    <w:rsid w:val="00A1344F"/>
    <w:rsid w:val="00A36925"/>
    <w:rsid w:val="00A5200F"/>
    <w:rsid w:val="00A7006D"/>
    <w:rsid w:val="00A72563"/>
    <w:rsid w:val="00A86683"/>
    <w:rsid w:val="00AC078B"/>
    <w:rsid w:val="00AC38BA"/>
    <w:rsid w:val="00AD5E69"/>
    <w:rsid w:val="00B065E8"/>
    <w:rsid w:val="00B5108A"/>
    <w:rsid w:val="00B53E8E"/>
    <w:rsid w:val="00B5459D"/>
    <w:rsid w:val="00B61139"/>
    <w:rsid w:val="00B73916"/>
    <w:rsid w:val="00B73A0C"/>
    <w:rsid w:val="00B85930"/>
    <w:rsid w:val="00B97ED3"/>
    <w:rsid w:val="00BD3DBF"/>
    <w:rsid w:val="00BF2C5E"/>
    <w:rsid w:val="00C22245"/>
    <w:rsid w:val="00C7344F"/>
    <w:rsid w:val="00C921ED"/>
    <w:rsid w:val="00C9597D"/>
    <w:rsid w:val="00CC0309"/>
    <w:rsid w:val="00CD548C"/>
    <w:rsid w:val="00D27CCD"/>
    <w:rsid w:val="00D4758B"/>
    <w:rsid w:val="00D52D3D"/>
    <w:rsid w:val="00D5483E"/>
    <w:rsid w:val="00D648B7"/>
    <w:rsid w:val="00D70ECD"/>
    <w:rsid w:val="00DB6263"/>
    <w:rsid w:val="00DC05FD"/>
    <w:rsid w:val="00E359E3"/>
    <w:rsid w:val="00E35DEA"/>
    <w:rsid w:val="00E54684"/>
    <w:rsid w:val="00EA0AFE"/>
    <w:rsid w:val="00EA44D1"/>
    <w:rsid w:val="00EB6306"/>
    <w:rsid w:val="00ED6CDE"/>
    <w:rsid w:val="00EF4013"/>
    <w:rsid w:val="00F04559"/>
    <w:rsid w:val="00F3520D"/>
    <w:rsid w:val="00F36549"/>
    <w:rsid w:val="00F75922"/>
    <w:rsid w:val="00F843DC"/>
    <w:rsid w:val="00FE1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22619E3"/>
  <w15:chartTrackingRefBased/>
  <w15:docId w15:val="{4EF6202F-536C-4705-82E3-9B3620743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B79CB"/>
    <w:rPr>
      <w:rFonts w:ascii="Calibri" w:eastAsia="Calibri" w:hAnsi="Calibri"/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spacing w:after="240"/>
      <w:outlineLvl w:val="0"/>
    </w:pPr>
    <w:rPr>
      <w:rFonts w:ascii="Arial" w:hAnsi="Arial"/>
      <w:b/>
      <w:bCs/>
      <w:sz w:val="28"/>
      <w:szCs w:val="24"/>
    </w:rPr>
  </w:style>
  <w:style w:type="paragraph" w:styleId="Heading2">
    <w:name w:val="heading 2"/>
    <w:basedOn w:val="Normal"/>
    <w:next w:val="Normal"/>
    <w:qFormat/>
    <w:pPr>
      <w:keepNext/>
      <w:spacing w:before="240" w:after="120"/>
      <w:outlineLvl w:val="1"/>
    </w:pPr>
    <w:rPr>
      <w:rFonts w:ascii="Arial" w:hAnsi="Arial"/>
      <w:b/>
    </w:rPr>
  </w:style>
  <w:style w:type="paragraph" w:styleId="Heading3">
    <w:name w:val="heading 3"/>
    <w:basedOn w:val="Normal"/>
    <w:next w:val="Normal"/>
    <w:qFormat/>
    <w:pPr>
      <w:keepNext/>
      <w:spacing w:before="180" w:after="120"/>
      <w:outlineLvl w:val="2"/>
    </w:pPr>
    <w:rPr>
      <w:rFonts w:ascii="Arial" w:hAnsi="Arial" w:cs="Arial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Pr>
      <w:sz w:val="20"/>
    </w:rPr>
  </w:style>
  <w:style w:type="paragraph" w:customStyle="1" w:styleId="Runninghead-left">
    <w:name w:val="Running head - left"/>
    <w:basedOn w:val="Normal"/>
    <w:rsid w:val="00D52D3D"/>
    <w:pPr>
      <w:tabs>
        <w:tab w:val="left" w:pos="680"/>
        <w:tab w:val="right" w:pos="6237"/>
        <w:tab w:val="right" w:pos="6917"/>
      </w:tabs>
      <w:spacing w:after="120" w:line="200" w:lineRule="exact"/>
    </w:pPr>
    <w:rPr>
      <w:sz w:val="17"/>
    </w:rPr>
  </w:style>
  <w:style w:type="paragraph" w:customStyle="1" w:styleId="Runninghead-right">
    <w:name w:val="Running head - right"/>
    <w:basedOn w:val="Runninghead-left"/>
    <w:pPr>
      <w:jc w:val="right"/>
    </w:pPr>
  </w:style>
  <w:style w:type="paragraph" w:customStyle="1" w:styleId="author">
    <w:name w:val="author"/>
    <w:basedOn w:val="Normal"/>
    <w:next w:val="Normal"/>
    <w:rsid w:val="00583E41"/>
    <w:pPr>
      <w:suppressAutoHyphens/>
      <w:spacing w:before="480" w:after="220"/>
    </w:pPr>
    <w:rPr>
      <w:b/>
    </w:rPr>
  </w:style>
  <w:style w:type="paragraph" w:customStyle="1" w:styleId="table">
    <w:name w:val="table"/>
    <w:basedOn w:val="Normal"/>
    <w:rsid w:val="00D52D3D"/>
    <w:pPr>
      <w:spacing w:before="60" w:line="200" w:lineRule="atLeast"/>
    </w:pPr>
    <w:rPr>
      <w:sz w:val="17"/>
      <w:szCs w:val="18"/>
    </w:rPr>
  </w:style>
  <w:style w:type="paragraph" w:customStyle="1" w:styleId="equation">
    <w:name w:val="equation"/>
    <w:basedOn w:val="Normal"/>
    <w:next w:val="Normal"/>
    <w:rsid w:val="00B97ED3"/>
    <w:pPr>
      <w:tabs>
        <w:tab w:val="center" w:pos="3204"/>
        <w:tab w:val="right" w:pos="6634"/>
      </w:tabs>
      <w:spacing w:before="240" w:after="240"/>
    </w:pPr>
  </w:style>
  <w:style w:type="paragraph" w:customStyle="1" w:styleId="figlegend">
    <w:name w:val="figlegend"/>
    <w:basedOn w:val="Normal"/>
    <w:next w:val="Normal"/>
    <w:rsid w:val="00D52D3D"/>
    <w:pPr>
      <w:keepLines/>
      <w:spacing w:before="120" w:after="240" w:line="200" w:lineRule="atLeast"/>
    </w:pPr>
    <w:rPr>
      <w:sz w:val="17"/>
    </w:rPr>
  </w:style>
  <w:style w:type="paragraph" w:customStyle="1" w:styleId="FunotentextFootnote">
    <w:name w:val="Fußnotentext.Footnote"/>
    <w:basedOn w:val="p1a"/>
    <w:rsid w:val="00405E55"/>
    <w:pPr>
      <w:tabs>
        <w:tab w:val="left" w:pos="170"/>
      </w:tabs>
      <w:spacing w:after="40" w:line="200" w:lineRule="atLeast"/>
    </w:pPr>
    <w:rPr>
      <w:sz w:val="17"/>
    </w:rPr>
  </w:style>
  <w:style w:type="paragraph" w:customStyle="1" w:styleId="p1a">
    <w:name w:val="p1a"/>
    <w:basedOn w:val="Normal"/>
    <w:next w:val="Normal"/>
  </w:style>
  <w:style w:type="character" w:styleId="FootnoteReference">
    <w:name w:val="footnote reference"/>
    <w:basedOn w:val="DefaultParagraphFont"/>
    <w:semiHidden/>
    <w:rPr>
      <w:position w:val="6"/>
      <w:sz w:val="12"/>
      <w:vertAlign w:val="baseline"/>
    </w:rPr>
  </w:style>
  <w:style w:type="paragraph" w:customStyle="1" w:styleId="heading10">
    <w:name w:val="heading1"/>
    <w:basedOn w:val="Normal"/>
    <w:next w:val="p1a"/>
    <w:rsid w:val="00005F1B"/>
    <w:pPr>
      <w:keepNext/>
      <w:keepLines/>
      <w:tabs>
        <w:tab w:val="left" w:pos="454"/>
      </w:tabs>
      <w:suppressAutoHyphens/>
      <w:spacing w:before="600" w:after="320"/>
    </w:pPr>
    <w:rPr>
      <w:b/>
      <w:sz w:val="24"/>
    </w:rPr>
  </w:style>
  <w:style w:type="paragraph" w:customStyle="1" w:styleId="heading20">
    <w:name w:val="heading2"/>
    <w:basedOn w:val="heading10"/>
    <w:next w:val="p1a"/>
    <w:rsid w:val="00005F1B"/>
    <w:pPr>
      <w:tabs>
        <w:tab w:val="left" w:pos="510"/>
      </w:tabs>
    </w:pPr>
    <w:rPr>
      <w:i/>
    </w:rPr>
  </w:style>
  <w:style w:type="paragraph" w:customStyle="1" w:styleId="heading30">
    <w:name w:val="heading3"/>
    <w:basedOn w:val="p1a"/>
    <w:next w:val="p1a"/>
    <w:rsid w:val="00005F1B"/>
    <w:pPr>
      <w:tabs>
        <w:tab w:val="left" w:pos="284"/>
      </w:tabs>
      <w:suppressAutoHyphens/>
      <w:spacing w:before="480" w:after="240"/>
    </w:pPr>
    <w:rPr>
      <w:b/>
    </w:rPr>
  </w:style>
  <w:style w:type="paragraph" w:customStyle="1" w:styleId="Subitem">
    <w:name w:val="Subitem"/>
    <w:rsid w:val="006A574A"/>
    <w:pPr>
      <w:numPr>
        <w:numId w:val="18"/>
      </w:numPr>
      <w:spacing w:after="120" w:line="240" w:lineRule="atLeast"/>
      <w:contextualSpacing/>
      <w:jc w:val="both"/>
    </w:pPr>
    <w:rPr>
      <w:rFonts w:ascii="Times" w:hAnsi="Times"/>
      <w:lang w:val="en-US" w:eastAsia="de-DE"/>
    </w:rPr>
  </w:style>
  <w:style w:type="paragraph" w:customStyle="1" w:styleId="NumberedItem">
    <w:name w:val="Numbered Item"/>
    <w:basedOn w:val="BulletItem"/>
    <w:rsid w:val="006A574A"/>
  </w:style>
  <w:style w:type="paragraph" w:customStyle="1" w:styleId="BulletItem">
    <w:name w:val="Bullet Item"/>
    <w:basedOn w:val="Normal"/>
    <w:rsid w:val="00EA44D1"/>
    <w:pPr>
      <w:numPr>
        <w:numId w:val="25"/>
      </w:numPr>
      <w:spacing w:before="120" w:after="120"/>
      <w:contextualSpacing/>
    </w:pPr>
  </w:style>
  <w:style w:type="paragraph" w:customStyle="1" w:styleId="petit">
    <w:name w:val="petit"/>
    <w:basedOn w:val="Normal"/>
    <w:rsid w:val="00D27CCD"/>
    <w:pPr>
      <w:spacing w:before="120" w:after="120" w:line="200" w:lineRule="atLeast"/>
    </w:pPr>
    <w:rPr>
      <w:sz w:val="17"/>
    </w:rPr>
  </w:style>
  <w:style w:type="paragraph" w:customStyle="1" w:styleId="reference">
    <w:name w:val="reference"/>
    <w:basedOn w:val="Normal"/>
    <w:rsid w:val="00D52D3D"/>
    <w:pPr>
      <w:tabs>
        <w:tab w:val="left" w:pos="340"/>
      </w:tabs>
      <w:spacing w:line="200" w:lineRule="atLeast"/>
      <w:ind w:left="238" w:hanging="238"/>
    </w:pPr>
    <w:rPr>
      <w:sz w:val="18"/>
    </w:rPr>
  </w:style>
  <w:style w:type="paragraph" w:customStyle="1" w:styleId="Important">
    <w:name w:val="Important"/>
    <w:basedOn w:val="p1a"/>
    <w:rsid w:val="008603F5"/>
    <w:pPr>
      <w:shd w:val="clear" w:color="auto" w:fill="D9D9D9"/>
      <w:spacing w:before="240" w:after="240"/>
      <w:ind w:left="238" w:right="238"/>
      <w:contextualSpacing/>
    </w:pPr>
  </w:style>
  <w:style w:type="paragraph" w:customStyle="1" w:styleId="tablelegend">
    <w:name w:val="tablelegend"/>
    <w:basedOn w:val="Normal"/>
    <w:next w:val="Normal"/>
    <w:rsid w:val="00D52D3D"/>
    <w:pPr>
      <w:keepNext/>
      <w:keepLines/>
      <w:spacing w:before="240" w:after="120" w:line="200" w:lineRule="atLeast"/>
    </w:pPr>
    <w:rPr>
      <w:sz w:val="17"/>
    </w:rPr>
  </w:style>
  <w:style w:type="paragraph" w:customStyle="1" w:styleId="tablenotes">
    <w:name w:val="tablenotes"/>
    <w:basedOn w:val="Normal"/>
    <w:next w:val="Normal"/>
    <w:rsid w:val="00D52D3D"/>
    <w:pPr>
      <w:widowControl w:val="0"/>
      <w:spacing w:before="20" w:line="200" w:lineRule="atLeast"/>
    </w:pPr>
    <w:rPr>
      <w:sz w:val="17"/>
    </w:rPr>
  </w:style>
  <w:style w:type="paragraph" w:customStyle="1" w:styleId="Title1">
    <w:name w:val="Title1"/>
    <w:basedOn w:val="Normal"/>
    <w:next w:val="p1a"/>
    <w:rsid w:val="000E0820"/>
    <w:pPr>
      <w:keepNext/>
      <w:keepLines/>
      <w:pageBreakBefore/>
      <w:tabs>
        <w:tab w:val="left" w:pos="284"/>
      </w:tabs>
      <w:suppressAutoHyphens/>
      <w:spacing w:line="360" w:lineRule="atLeast"/>
    </w:pPr>
    <w:rPr>
      <w:b/>
      <w:sz w:val="32"/>
    </w:rPr>
  </w:style>
  <w:style w:type="paragraph" w:styleId="TOC1">
    <w:name w:val="toc 1"/>
    <w:basedOn w:val="Normal"/>
    <w:next w:val="petit"/>
    <w:semiHidden/>
    <w:pPr>
      <w:tabs>
        <w:tab w:val="right" w:leader="dot" w:pos="6634"/>
      </w:tabs>
      <w:spacing w:before="240"/>
    </w:pPr>
    <w:rPr>
      <w:b/>
    </w:rPr>
  </w:style>
  <w:style w:type="paragraph" w:styleId="TOC2">
    <w:name w:val="toc 2"/>
    <w:basedOn w:val="TOC1"/>
    <w:semiHidden/>
    <w:pPr>
      <w:spacing w:before="0"/>
      <w:ind w:left="284"/>
    </w:pPr>
    <w:rPr>
      <w:b w:val="0"/>
    </w:rPr>
  </w:style>
  <w:style w:type="paragraph" w:styleId="TOC3">
    <w:name w:val="toc 3"/>
    <w:basedOn w:val="TOC1"/>
    <w:semiHidden/>
    <w:pPr>
      <w:spacing w:before="0"/>
      <w:ind w:left="510"/>
    </w:pPr>
    <w:rPr>
      <w:b w:val="0"/>
    </w:rPr>
  </w:style>
  <w:style w:type="paragraph" w:styleId="Index1">
    <w:name w:val="index 1"/>
    <w:basedOn w:val="petit"/>
    <w:semiHidden/>
    <w:rsid w:val="009960F7"/>
    <w:pPr>
      <w:spacing w:before="0" w:after="0"/>
      <w:ind w:left="720" w:hanging="720"/>
    </w:pPr>
    <w:rPr>
      <w:szCs w:val="21"/>
    </w:rPr>
  </w:style>
  <w:style w:type="paragraph" w:styleId="Index2">
    <w:name w:val="index 2"/>
    <w:basedOn w:val="Index1"/>
    <w:semiHidden/>
    <w:rsid w:val="009960F7"/>
    <w:pPr>
      <w:ind w:left="958"/>
    </w:pPr>
  </w:style>
  <w:style w:type="paragraph" w:styleId="Index3">
    <w:name w:val="index 3"/>
    <w:basedOn w:val="Normal"/>
    <w:next w:val="Normal"/>
    <w:semiHidden/>
    <w:pPr>
      <w:ind w:left="660" w:hanging="220"/>
    </w:pPr>
    <w:rPr>
      <w:szCs w:val="21"/>
    </w:rPr>
  </w:style>
  <w:style w:type="paragraph" w:styleId="FootnoteText">
    <w:name w:val="footnote text"/>
    <w:basedOn w:val="Normal"/>
    <w:semiHidden/>
    <w:rPr>
      <w:sz w:val="20"/>
    </w:rPr>
  </w:style>
  <w:style w:type="paragraph" w:styleId="TOC4">
    <w:name w:val="toc 4"/>
    <w:basedOn w:val="TOC3"/>
    <w:next w:val="Normal"/>
    <w:semiHidden/>
    <w:rsid w:val="00772BBE"/>
    <w:pPr>
      <w:ind w:left="737"/>
    </w:pPr>
  </w:style>
  <w:style w:type="character" w:styleId="Hyperlink">
    <w:name w:val="Hyperlink"/>
    <w:basedOn w:val="DefaultParagraphFont"/>
    <w:rPr>
      <w:color w:val="0000FF"/>
      <w:u w:val="single"/>
    </w:rPr>
  </w:style>
  <w:style w:type="paragraph" w:customStyle="1" w:styleId="heading4">
    <w:name w:val="heading4"/>
    <w:basedOn w:val="p1a"/>
    <w:next w:val="p1a"/>
    <w:rsid w:val="00005F1B"/>
    <w:pPr>
      <w:keepNext/>
      <w:suppressAutoHyphens/>
      <w:spacing w:before="480" w:after="240"/>
    </w:pPr>
  </w:style>
  <w:style w:type="paragraph" w:customStyle="1" w:styleId="heading5">
    <w:name w:val="heading5"/>
    <w:basedOn w:val="heading4"/>
    <w:next w:val="p1a"/>
    <w:rsid w:val="00D4758B"/>
    <w:pPr>
      <w:spacing w:before="360" w:after="120"/>
    </w:pPr>
    <w:rPr>
      <w:i/>
    </w:rPr>
  </w:style>
  <w:style w:type="paragraph" w:customStyle="1" w:styleId="Subtitle1">
    <w:name w:val="Subtitle1"/>
    <w:basedOn w:val="Title1"/>
    <w:next w:val="author"/>
    <w:rsid w:val="00583E41"/>
    <w:pPr>
      <w:pageBreakBefore w:val="0"/>
      <w:tabs>
        <w:tab w:val="clear" w:pos="284"/>
        <w:tab w:val="left" w:pos="567"/>
      </w:tabs>
      <w:spacing w:before="320" w:line="320" w:lineRule="atLeast"/>
    </w:pPr>
    <w:rPr>
      <w:rFonts w:cs="Arial"/>
      <w:sz w:val="28"/>
    </w:rPr>
  </w:style>
  <w:style w:type="paragraph" w:customStyle="1" w:styleId="Run-inHeading1">
    <w:name w:val="Run-in Heading 1"/>
    <w:basedOn w:val="p1a"/>
    <w:rsid w:val="00722F8A"/>
    <w:pPr>
      <w:spacing w:before="120"/>
    </w:pPr>
    <w:rPr>
      <w:b/>
    </w:rPr>
  </w:style>
  <w:style w:type="paragraph" w:customStyle="1" w:styleId="Run-inHeading2">
    <w:name w:val="Run-in Heading 2"/>
    <w:basedOn w:val="p1a"/>
    <w:rsid w:val="00722F8A"/>
    <w:pPr>
      <w:spacing w:before="120"/>
    </w:pPr>
    <w:rPr>
      <w:i/>
    </w:rPr>
  </w:style>
  <w:style w:type="paragraph" w:customStyle="1" w:styleId="affiliation">
    <w:name w:val="affiliation"/>
    <w:basedOn w:val="Normal"/>
    <w:next w:val="Normal"/>
    <w:rsid w:val="00B065E8"/>
    <w:pPr>
      <w:suppressAutoHyphens/>
      <w:spacing w:before="120" w:line="200" w:lineRule="atLeast"/>
      <w:ind w:left="238"/>
    </w:pPr>
    <w:rPr>
      <w:sz w:val="17"/>
    </w:rPr>
  </w:style>
  <w:style w:type="paragraph" w:customStyle="1" w:styleId="abstract">
    <w:name w:val="abstract"/>
    <w:basedOn w:val="Normal"/>
    <w:next w:val="Normal"/>
    <w:rsid w:val="00B61139"/>
    <w:pPr>
      <w:spacing w:before="480" w:after="480"/>
    </w:pPr>
  </w:style>
  <w:style w:type="paragraph" w:customStyle="1" w:styleId="quotation">
    <w:name w:val="quotation"/>
    <w:basedOn w:val="affiliation"/>
    <w:next w:val="Normal"/>
    <w:rsid w:val="00044A53"/>
    <w:pPr>
      <w:spacing w:after="120"/>
      <w:ind w:right="238"/>
      <w:contextualSpacing/>
    </w:pPr>
  </w:style>
  <w:style w:type="paragraph" w:customStyle="1" w:styleId="acknowledgements">
    <w:name w:val="acknowledgements"/>
    <w:basedOn w:val="affiliation"/>
    <w:next w:val="Normal"/>
    <w:rsid w:val="00B065E8"/>
    <w:pPr>
      <w:suppressAutoHyphens w:val="0"/>
      <w:spacing w:before="240"/>
      <w:ind w:left="0"/>
      <w:jc w:val="both"/>
    </w:pPr>
  </w:style>
  <w:style w:type="paragraph" w:customStyle="1" w:styleId="references">
    <w:name w:val="references"/>
    <w:basedOn w:val="petit"/>
    <w:rsid w:val="00D27CCD"/>
    <w:pPr>
      <w:spacing w:before="0" w:after="0"/>
      <w:ind w:left="238" w:hanging="238"/>
    </w:pPr>
  </w:style>
  <w:style w:type="paragraph" w:customStyle="1" w:styleId="figurecitation">
    <w:name w:val="figurecitation"/>
    <w:basedOn w:val="Normal"/>
    <w:rsid w:val="00B61139"/>
    <w:pPr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</w:pPr>
    <w:rPr>
      <w:rFonts w:ascii="Arial" w:hAnsi="Arial"/>
      <w:b/>
      <w:sz w:val="36"/>
    </w:rPr>
  </w:style>
  <w:style w:type="character" w:customStyle="1" w:styleId="HeaderChar">
    <w:name w:val="Header Char"/>
    <w:basedOn w:val="DefaultParagraphFont"/>
    <w:link w:val="Header"/>
    <w:uiPriority w:val="99"/>
    <w:rsid w:val="00885E15"/>
    <w:rPr>
      <w:rFonts w:ascii="Calibri" w:eastAsia="Calibri" w:hAnsi="Calibr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Temp\Rar$DIa12960.9180\T1-book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T1-book</Template>
  <TotalTime>28</TotalTime>
  <Pages>3</Pages>
  <Words>371</Words>
  <Characters>2119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BertelsmannSpringer</Company>
  <LinksUpToDate>false</LinksUpToDate>
  <CharactersWithSpaces>2486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Baharuddin Bin Budit @ Muhammad Hussin, Dr.</cp:lastModifiedBy>
  <cp:revision>9</cp:revision>
  <dcterms:created xsi:type="dcterms:W3CDTF">2021-12-30T12:56:00Z</dcterms:created>
  <dcterms:modified xsi:type="dcterms:W3CDTF">2022-01-07T03:35:00Z</dcterms:modified>
</cp:coreProperties>
</file>